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87999" w14:textId="77777777" w:rsidR="00CB7262" w:rsidRDefault="003E541D" w:rsidP="003E541D">
      <w:pPr>
        <w:pStyle w:val="Heading1"/>
        <w:rPr>
          <w:sz w:val="72"/>
          <w:szCs w:val="72"/>
        </w:rPr>
      </w:pPr>
      <w:bookmarkStart w:id="0" w:name="_Hlk481763312"/>
      <w:bookmarkStart w:id="1" w:name="_Toc271805620"/>
      <w:bookmarkStart w:id="2" w:name="_Toc271805684"/>
      <w:bookmarkStart w:id="3" w:name="_Toc280099074"/>
      <w:bookmarkStart w:id="4" w:name="_Toc280191365"/>
      <w:bookmarkStart w:id="5" w:name="_Toc298941024"/>
      <w:bookmarkEnd w:id="0"/>
      <w:r w:rsidRPr="00CB7262">
        <w:rPr>
          <w:sz w:val="72"/>
          <w:szCs w:val="72"/>
        </w:rPr>
        <w:t xml:space="preserve">Chapter 6: </w:t>
      </w:r>
      <w:bookmarkEnd w:id="1"/>
      <w:bookmarkEnd w:id="2"/>
      <w:bookmarkEnd w:id="3"/>
    </w:p>
    <w:p w14:paraId="07ADCCD6" w14:textId="77777777" w:rsidR="003E541D" w:rsidRPr="00CB7262" w:rsidRDefault="004840F1" w:rsidP="003E541D">
      <w:pPr>
        <w:pStyle w:val="Heading1"/>
        <w:rPr>
          <w:sz w:val="72"/>
          <w:szCs w:val="72"/>
        </w:rPr>
      </w:pPr>
      <w:r w:rsidRPr="00CB7262">
        <w:rPr>
          <w:sz w:val="72"/>
          <w:szCs w:val="72"/>
        </w:rPr>
        <w:t xml:space="preserve">Periodic </w:t>
      </w:r>
      <w:r w:rsidR="003E541D" w:rsidRPr="00CB7262">
        <w:rPr>
          <w:sz w:val="72"/>
          <w:szCs w:val="72"/>
        </w:rPr>
        <w:t>Functions</w:t>
      </w:r>
      <w:bookmarkEnd w:id="4"/>
      <w:bookmarkEnd w:id="5"/>
    </w:p>
    <w:p w14:paraId="3197D096" w14:textId="77777777" w:rsidR="003E541D" w:rsidRDefault="003E541D" w:rsidP="003E541D">
      <w:r>
        <w:t>In the previous chapter, the trigonometric functions were introduced as ratios of sides of a</w:t>
      </w:r>
      <w:r w:rsidR="004731C7">
        <w:t xml:space="preserve"> right</w:t>
      </w:r>
      <w:r>
        <w:t xml:space="preserve"> triangle, and related to points on a circle.  We noticed how the </w:t>
      </w:r>
      <w:r w:rsidRPr="004F33A3">
        <w:rPr>
          <w:i/>
        </w:rPr>
        <w:t>x</w:t>
      </w:r>
      <w:r>
        <w:t xml:space="preserve"> and </w:t>
      </w:r>
      <w:r w:rsidRPr="004F33A3">
        <w:rPr>
          <w:i/>
        </w:rPr>
        <w:t>y</w:t>
      </w:r>
      <w:r>
        <w:t xml:space="preserve"> values of the points did not change with repeated revolutions around the circle by finding coterminal angles. In this chapter, we will take a closer look at the important characteristics and applications of these types of functions, and begin solving equations involving them.</w:t>
      </w:r>
    </w:p>
    <w:p w14:paraId="2829CFBA" w14:textId="77777777" w:rsidR="0004319B" w:rsidRDefault="00B45FBA">
      <w:pPr>
        <w:pStyle w:val="TOC1"/>
        <w:tabs>
          <w:tab w:val="right" w:leader="dot" w:pos="8630"/>
        </w:tabs>
        <w:rPr>
          <w:rFonts w:ascii="Calibri" w:hAnsi="Calibri"/>
          <w:noProof/>
          <w:sz w:val="22"/>
        </w:rPr>
      </w:pPr>
      <w:r>
        <w:fldChar w:fldCharType="begin"/>
      </w:r>
      <w:r w:rsidR="003E541D">
        <w:instrText xml:space="preserve"> TOC \o "1-2" \h \z \u </w:instrText>
      </w:r>
      <w:r>
        <w:fldChar w:fldCharType="separate"/>
      </w:r>
    </w:p>
    <w:p w14:paraId="6712E61D" w14:textId="77777777" w:rsidR="0004319B" w:rsidRDefault="00000000">
      <w:pPr>
        <w:pStyle w:val="TOC2"/>
        <w:tabs>
          <w:tab w:val="right" w:leader="dot" w:pos="8630"/>
        </w:tabs>
        <w:rPr>
          <w:rFonts w:ascii="Calibri" w:hAnsi="Calibri"/>
          <w:noProof/>
          <w:sz w:val="22"/>
        </w:rPr>
      </w:pPr>
      <w:hyperlink w:anchor="_Toc298941025" w:history="1">
        <w:r w:rsidR="0004319B" w:rsidRPr="00793140">
          <w:rPr>
            <w:rStyle w:val="Hyperlink"/>
            <w:noProof/>
          </w:rPr>
          <w:t>Section 6.1 Sinusoidal Graphs</w:t>
        </w:r>
        <w:r w:rsidR="0004319B">
          <w:rPr>
            <w:noProof/>
            <w:webHidden/>
          </w:rPr>
          <w:tab/>
        </w:r>
        <w:r w:rsidR="00B45FBA">
          <w:rPr>
            <w:noProof/>
            <w:webHidden/>
          </w:rPr>
          <w:fldChar w:fldCharType="begin"/>
        </w:r>
        <w:r w:rsidR="0004319B">
          <w:rPr>
            <w:noProof/>
            <w:webHidden/>
          </w:rPr>
          <w:instrText xml:space="preserve"> PAGEREF _Toc298941025 \h </w:instrText>
        </w:r>
        <w:r w:rsidR="00B45FBA">
          <w:rPr>
            <w:noProof/>
            <w:webHidden/>
          </w:rPr>
        </w:r>
        <w:r w:rsidR="00B45FBA">
          <w:rPr>
            <w:noProof/>
            <w:webHidden/>
          </w:rPr>
          <w:fldChar w:fldCharType="separate"/>
        </w:r>
        <w:r w:rsidR="00883B77">
          <w:rPr>
            <w:noProof/>
            <w:webHidden/>
          </w:rPr>
          <w:t>395</w:t>
        </w:r>
        <w:r w:rsidR="00B45FBA">
          <w:rPr>
            <w:noProof/>
            <w:webHidden/>
          </w:rPr>
          <w:fldChar w:fldCharType="end"/>
        </w:r>
      </w:hyperlink>
    </w:p>
    <w:p w14:paraId="5B12D4AE" w14:textId="77777777" w:rsidR="0004319B" w:rsidRDefault="00000000">
      <w:pPr>
        <w:pStyle w:val="TOC2"/>
        <w:tabs>
          <w:tab w:val="right" w:leader="dot" w:pos="8630"/>
        </w:tabs>
        <w:rPr>
          <w:rFonts w:ascii="Calibri" w:hAnsi="Calibri"/>
          <w:noProof/>
          <w:sz w:val="22"/>
        </w:rPr>
      </w:pPr>
      <w:hyperlink w:anchor="_Toc298941027" w:history="1">
        <w:r w:rsidR="0004319B" w:rsidRPr="00793140">
          <w:rPr>
            <w:rStyle w:val="Hyperlink"/>
            <w:noProof/>
          </w:rPr>
          <w:t>Section 6.2 Graphs of the Other Trig Functions</w:t>
        </w:r>
        <w:r w:rsidR="0004319B">
          <w:rPr>
            <w:noProof/>
            <w:webHidden/>
          </w:rPr>
          <w:tab/>
        </w:r>
        <w:r w:rsidR="00B45FBA">
          <w:rPr>
            <w:noProof/>
            <w:webHidden/>
          </w:rPr>
          <w:fldChar w:fldCharType="begin"/>
        </w:r>
        <w:r w:rsidR="0004319B">
          <w:rPr>
            <w:noProof/>
            <w:webHidden/>
          </w:rPr>
          <w:instrText xml:space="preserve"> PAGEREF _Toc298941027 \h </w:instrText>
        </w:r>
        <w:r w:rsidR="00B45FBA">
          <w:rPr>
            <w:noProof/>
            <w:webHidden/>
          </w:rPr>
        </w:r>
        <w:r w:rsidR="00B45FBA">
          <w:rPr>
            <w:noProof/>
            <w:webHidden/>
          </w:rPr>
          <w:fldChar w:fldCharType="separate"/>
        </w:r>
        <w:r w:rsidR="00883B77">
          <w:rPr>
            <w:noProof/>
            <w:webHidden/>
          </w:rPr>
          <w:t>412</w:t>
        </w:r>
        <w:r w:rsidR="00B45FBA">
          <w:rPr>
            <w:noProof/>
            <w:webHidden/>
          </w:rPr>
          <w:fldChar w:fldCharType="end"/>
        </w:r>
      </w:hyperlink>
    </w:p>
    <w:p w14:paraId="7C75F17F" w14:textId="77777777" w:rsidR="0004319B" w:rsidRDefault="00000000">
      <w:pPr>
        <w:pStyle w:val="TOC2"/>
        <w:tabs>
          <w:tab w:val="right" w:leader="dot" w:pos="8630"/>
        </w:tabs>
        <w:rPr>
          <w:rFonts w:ascii="Calibri" w:hAnsi="Calibri"/>
          <w:noProof/>
          <w:sz w:val="22"/>
        </w:rPr>
      </w:pPr>
      <w:hyperlink w:anchor="_Toc298941029" w:history="1">
        <w:r w:rsidR="0004319B" w:rsidRPr="00793140">
          <w:rPr>
            <w:rStyle w:val="Hyperlink"/>
            <w:noProof/>
          </w:rPr>
          <w:t>Section 6.3 Inverse Trig Functions</w:t>
        </w:r>
        <w:r w:rsidR="0004319B">
          <w:rPr>
            <w:noProof/>
            <w:webHidden/>
          </w:rPr>
          <w:tab/>
        </w:r>
        <w:r w:rsidR="00B45FBA">
          <w:rPr>
            <w:noProof/>
            <w:webHidden/>
          </w:rPr>
          <w:fldChar w:fldCharType="begin"/>
        </w:r>
        <w:r w:rsidR="0004319B">
          <w:rPr>
            <w:noProof/>
            <w:webHidden/>
          </w:rPr>
          <w:instrText xml:space="preserve"> PAGEREF _Toc298941029 \h </w:instrText>
        </w:r>
        <w:r w:rsidR="00B45FBA">
          <w:rPr>
            <w:noProof/>
            <w:webHidden/>
          </w:rPr>
        </w:r>
        <w:r w:rsidR="00B45FBA">
          <w:rPr>
            <w:noProof/>
            <w:webHidden/>
          </w:rPr>
          <w:fldChar w:fldCharType="separate"/>
        </w:r>
        <w:r w:rsidR="00883B77">
          <w:rPr>
            <w:noProof/>
            <w:webHidden/>
          </w:rPr>
          <w:t>422</w:t>
        </w:r>
        <w:r w:rsidR="00B45FBA">
          <w:rPr>
            <w:noProof/>
            <w:webHidden/>
          </w:rPr>
          <w:fldChar w:fldCharType="end"/>
        </w:r>
      </w:hyperlink>
    </w:p>
    <w:p w14:paraId="53BE909E" w14:textId="77777777" w:rsidR="0004319B" w:rsidRDefault="00000000">
      <w:pPr>
        <w:pStyle w:val="TOC2"/>
        <w:tabs>
          <w:tab w:val="right" w:leader="dot" w:pos="8630"/>
        </w:tabs>
        <w:rPr>
          <w:rFonts w:ascii="Calibri" w:hAnsi="Calibri"/>
          <w:noProof/>
          <w:sz w:val="22"/>
        </w:rPr>
      </w:pPr>
      <w:hyperlink w:anchor="_Toc298941031" w:history="1">
        <w:r w:rsidR="0004319B" w:rsidRPr="00793140">
          <w:rPr>
            <w:rStyle w:val="Hyperlink"/>
            <w:noProof/>
          </w:rPr>
          <w:t>Section 6.4 Solving Trig Equations</w:t>
        </w:r>
        <w:r w:rsidR="0004319B">
          <w:rPr>
            <w:noProof/>
            <w:webHidden/>
          </w:rPr>
          <w:tab/>
        </w:r>
        <w:r w:rsidR="00B45FBA">
          <w:rPr>
            <w:noProof/>
            <w:webHidden/>
          </w:rPr>
          <w:fldChar w:fldCharType="begin"/>
        </w:r>
        <w:r w:rsidR="0004319B">
          <w:rPr>
            <w:noProof/>
            <w:webHidden/>
          </w:rPr>
          <w:instrText xml:space="preserve"> PAGEREF _Toc298941031 \h </w:instrText>
        </w:r>
        <w:r w:rsidR="00B45FBA">
          <w:rPr>
            <w:noProof/>
            <w:webHidden/>
          </w:rPr>
        </w:r>
        <w:r w:rsidR="00B45FBA">
          <w:rPr>
            <w:noProof/>
            <w:webHidden/>
          </w:rPr>
          <w:fldChar w:fldCharType="separate"/>
        </w:r>
        <w:r w:rsidR="00883B77">
          <w:rPr>
            <w:noProof/>
            <w:webHidden/>
          </w:rPr>
          <w:t>430</w:t>
        </w:r>
        <w:r w:rsidR="00B45FBA">
          <w:rPr>
            <w:noProof/>
            <w:webHidden/>
          </w:rPr>
          <w:fldChar w:fldCharType="end"/>
        </w:r>
      </w:hyperlink>
    </w:p>
    <w:p w14:paraId="50BEE46D" w14:textId="77777777" w:rsidR="0004319B" w:rsidRDefault="00000000">
      <w:pPr>
        <w:pStyle w:val="TOC2"/>
        <w:tabs>
          <w:tab w:val="right" w:leader="dot" w:pos="8630"/>
        </w:tabs>
        <w:rPr>
          <w:rFonts w:ascii="Calibri" w:hAnsi="Calibri"/>
          <w:noProof/>
          <w:sz w:val="22"/>
        </w:rPr>
      </w:pPr>
      <w:hyperlink w:anchor="_Toc298941033" w:history="1">
        <w:r w:rsidR="0004319B" w:rsidRPr="00793140">
          <w:rPr>
            <w:rStyle w:val="Hyperlink"/>
            <w:noProof/>
          </w:rPr>
          <w:t>Section 6.5 Modeling with Trigonometric Equations</w:t>
        </w:r>
        <w:r w:rsidR="0004319B">
          <w:rPr>
            <w:noProof/>
            <w:webHidden/>
          </w:rPr>
          <w:tab/>
        </w:r>
        <w:r w:rsidR="00B45FBA">
          <w:rPr>
            <w:noProof/>
            <w:webHidden/>
          </w:rPr>
          <w:fldChar w:fldCharType="begin"/>
        </w:r>
        <w:r w:rsidR="0004319B">
          <w:rPr>
            <w:noProof/>
            <w:webHidden/>
          </w:rPr>
          <w:instrText xml:space="preserve"> PAGEREF _Toc298941033 \h </w:instrText>
        </w:r>
        <w:r w:rsidR="00B45FBA">
          <w:rPr>
            <w:noProof/>
            <w:webHidden/>
          </w:rPr>
        </w:r>
        <w:r w:rsidR="00B45FBA">
          <w:rPr>
            <w:noProof/>
            <w:webHidden/>
          </w:rPr>
          <w:fldChar w:fldCharType="separate"/>
        </w:r>
        <w:r w:rsidR="00883B77">
          <w:rPr>
            <w:noProof/>
            <w:webHidden/>
          </w:rPr>
          <w:t>441</w:t>
        </w:r>
        <w:r w:rsidR="00B45FBA">
          <w:rPr>
            <w:noProof/>
            <w:webHidden/>
          </w:rPr>
          <w:fldChar w:fldCharType="end"/>
        </w:r>
      </w:hyperlink>
    </w:p>
    <w:p w14:paraId="464DFA12" w14:textId="77777777" w:rsidR="003E541D" w:rsidRPr="00422C44" w:rsidRDefault="00B45FBA" w:rsidP="003E541D">
      <w:r>
        <w:fldChar w:fldCharType="end"/>
      </w:r>
    </w:p>
    <w:p w14:paraId="387F6187" w14:textId="77777777" w:rsidR="003E541D" w:rsidRDefault="0029487F" w:rsidP="003E541D">
      <w:pPr>
        <w:pStyle w:val="Heading2"/>
      </w:pPr>
      <w:r>
        <w:rPr>
          <w:noProof/>
        </w:rPr>
        <w:drawing>
          <wp:anchor distT="0" distB="0" distL="114300" distR="114300" simplePos="0" relativeHeight="251634688" behindDoc="0" locked="0" layoutInCell="1" allowOverlap="1" wp14:anchorId="1B817CF8" wp14:editId="2E619E94">
            <wp:simplePos x="0" y="0"/>
            <wp:positionH relativeFrom="column">
              <wp:posOffset>3589020</wp:posOffset>
            </wp:positionH>
            <wp:positionV relativeFrom="paragraph">
              <wp:posOffset>202565</wp:posOffset>
            </wp:positionV>
            <wp:extent cx="1906905" cy="2857500"/>
            <wp:effectExtent l="19050" t="0" r="0" b="0"/>
            <wp:wrapSquare wrapText="bothSides"/>
            <wp:docPr id="49" name="Picture 49" descr="Photo of the London eye Ferri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hoto of the London eye Ferris wheel"/>
                    <pic:cNvPicPr>
                      <a:picLocks noChangeAspect="1" noChangeArrowheads="1"/>
                    </pic:cNvPicPr>
                  </pic:nvPicPr>
                  <pic:blipFill>
                    <a:blip r:embed="rId8" cstate="print"/>
                    <a:srcRect/>
                    <a:stretch>
                      <a:fillRect/>
                    </a:stretch>
                  </pic:blipFill>
                  <pic:spPr bwMode="auto">
                    <a:xfrm>
                      <a:off x="0" y="0"/>
                      <a:ext cx="1906905" cy="2857500"/>
                    </a:xfrm>
                    <a:prstGeom prst="rect">
                      <a:avLst/>
                    </a:prstGeom>
                    <a:noFill/>
                    <a:ln w="9525">
                      <a:noFill/>
                      <a:miter lim="800000"/>
                      <a:headEnd/>
                      <a:tailEnd/>
                    </a:ln>
                  </pic:spPr>
                </pic:pic>
              </a:graphicData>
            </a:graphic>
          </wp:anchor>
        </w:drawing>
      </w:r>
      <w:bookmarkStart w:id="6" w:name="_Toc298941025"/>
      <w:r w:rsidR="003E541D">
        <w:t>Section 6.1 Sinusoidal Graphs</w:t>
      </w:r>
      <w:bookmarkEnd w:id="6"/>
    </w:p>
    <w:p w14:paraId="09CD3B7B" w14:textId="77777777" w:rsidR="00DA4C85" w:rsidRDefault="00DA4C85" w:rsidP="003E541D"/>
    <w:p w14:paraId="216FA372" w14:textId="77777777" w:rsidR="003E541D" w:rsidRDefault="003E541D" w:rsidP="003E541D">
      <w:r>
        <w:t>The London Eye</w:t>
      </w:r>
      <w:r>
        <w:rPr>
          <w:rStyle w:val="FootnoteReference"/>
        </w:rPr>
        <w:footnoteReference w:id="1"/>
      </w:r>
      <w:r>
        <w:t xml:space="preserve"> is a huge Ferris wheel </w:t>
      </w:r>
      <w:r w:rsidR="00751F49">
        <w:t>135 meters</w:t>
      </w:r>
      <w:r>
        <w:t xml:space="preserve"> (</w:t>
      </w:r>
      <w:r w:rsidR="007F08F3">
        <w:t>394</w:t>
      </w:r>
      <w:r>
        <w:t xml:space="preserve"> feet) </w:t>
      </w:r>
      <w:r w:rsidR="00751F49">
        <w:t xml:space="preserve">tall </w:t>
      </w:r>
      <w:r>
        <w:t>in London, England, which completes one rotation every 30 minutes.  When we look at the behavior of this Ferris wheel it is clear that it completes 1 cycle</w:t>
      </w:r>
      <w:r w:rsidR="00802C8E">
        <w:t>,</w:t>
      </w:r>
      <w:r>
        <w:t xml:space="preserve"> or 1 revolution</w:t>
      </w:r>
      <w:r w:rsidR="00802C8E">
        <w:t>,</w:t>
      </w:r>
      <w:r>
        <w:t xml:space="preserve"> and then repeats this revolution over and over again.  </w:t>
      </w:r>
    </w:p>
    <w:p w14:paraId="52DE0403" w14:textId="77777777" w:rsidR="003E541D" w:rsidRDefault="003E541D" w:rsidP="003E541D"/>
    <w:p w14:paraId="2A4CB864" w14:textId="77777777" w:rsidR="003E541D" w:rsidRDefault="003E541D" w:rsidP="003E541D">
      <w:r>
        <w:t>This is an example of a periodic function, because the Ferris wheel repeats its revolution or one cycle every 30 minutes, and so we say it has a period of 30 minutes.</w:t>
      </w:r>
    </w:p>
    <w:p w14:paraId="5C4A8AE0" w14:textId="77777777" w:rsidR="003E541D" w:rsidRDefault="003E541D" w:rsidP="003E541D"/>
    <w:p w14:paraId="32BE9635" w14:textId="77777777" w:rsidR="003E541D" w:rsidRDefault="003E541D" w:rsidP="003E541D">
      <w:r>
        <w:t xml:space="preserve">In this section, we will work to sketch a graph of a rider’s height </w:t>
      </w:r>
      <w:r w:rsidR="004731C7">
        <w:t>above the ground over time and express this</w:t>
      </w:r>
      <w:r>
        <w:t xml:space="preserve"> height as a function</w:t>
      </w:r>
      <w:r w:rsidR="005948F5">
        <w:t xml:space="preserve"> of time</w:t>
      </w:r>
      <w:r>
        <w:t xml:space="preserve">.  </w:t>
      </w:r>
    </w:p>
    <w:p w14:paraId="54953922" w14:textId="77777777" w:rsidR="003E541D" w:rsidRDefault="003E541D" w:rsidP="003E541D"/>
    <w:p w14:paraId="7BBDAAEF" w14:textId="77777777" w:rsidR="003E541D" w:rsidRDefault="003E541D" w:rsidP="003E541D"/>
    <w:p w14:paraId="36538E02" w14:textId="77777777" w:rsidR="003E541D" w:rsidRDefault="008916E6" w:rsidP="003E541D">
      <w:pPr>
        <w:pStyle w:val="DefinitionHeader"/>
      </w:pPr>
      <w:r>
        <w:t>Periodic Functions</w:t>
      </w:r>
    </w:p>
    <w:p w14:paraId="3E7BADE1" w14:textId="77777777" w:rsidR="003E541D" w:rsidRPr="008D42B2" w:rsidRDefault="003E541D" w:rsidP="003E541D">
      <w:pPr>
        <w:pStyle w:val="Definition"/>
      </w:pPr>
      <w:r>
        <w:t xml:space="preserve">A </w:t>
      </w:r>
      <w:r w:rsidRPr="008D42B2">
        <w:rPr>
          <w:b/>
        </w:rPr>
        <w:t>periodic function</w:t>
      </w:r>
      <w:r w:rsidR="00B45FBA">
        <w:rPr>
          <w:b/>
        </w:rPr>
        <w:fldChar w:fldCharType="begin"/>
      </w:r>
      <w:r w:rsidR="00803B23">
        <w:instrText xml:space="preserve"> XE "</w:instrText>
      </w:r>
      <w:r w:rsidR="00803B23" w:rsidRPr="00B718D6">
        <w:rPr>
          <w:b/>
        </w:rPr>
        <w:instrText>Periodic Function</w:instrText>
      </w:r>
      <w:r w:rsidR="0023573B">
        <w:rPr>
          <w:b/>
        </w:rPr>
        <w:instrText>s</w:instrText>
      </w:r>
      <w:r w:rsidR="00803B23">
        <w:instrText xml:space="preserve">" </w:instrText>
      </w:r>
      <w:r w:rsidR="00B45FBA">
        <w:rPr>
          <w:b/>
        </w:rPr>
        <w:fldChar w:fldCharType="end"/>
      </w:r>
      <w:r w:rsidR="00B45FBA">
        <w:rPr>
          <w:b/>
        </w:rPr>
        <w:fldChar w:fldCharType="begin"/>
      </w:r>
      <w:r w:rsidR="00803B23">
        <w:instrText xml:space="preserve"> XE "</w:instrText>
      </w:r>
      <w:r w:rsidR="00803B23" w:rsidRPr="00F474B7">
        <w:rPr>
          <w:b/>
        </w:rPr>
        <w:instrText>Function</w:instrText>
      </w:r>
      <w:r w:rsidR="00803B23" w:rsidRPr="00A45CC9">
        <w:instrText>:Periodic Function</w:instrText>
      </w:r>
      <w:r w:rsidR="0023573B">
        <w:instrText>s</w:instrText>
      </w:r>
      <w:r w:rsidR="00803B23">
        <w:instrText xml:space="preserve">" </w:instrText>
      </w:r>
      <w:r w:rsidR="00B45FBA">
        <w:rPr>
          <w:b/>
        </w:rPr>
        <w:fldChar w:fldCharType="end"/>
      </w:r>
      <w:r>
        <w:t xml:space="preserve"> </w:t>
      </w:r>
      <w:r w:rsidR="004731C7">
        <w:t xml:space="preserve">is a function for which </w:t>
      </w:r>
      <w:r>
        <w:t xml:space="preserve">a specific horizontal shift, </w:t>
      </w:r>
      <w:r>
        <w:rPr>
          <w:i/>
        </w:rPr>
        <w:t>P</w:t>
      </w:r>
      <w:r>
        <w:t>, results in the original function</w:t>
      </w:r>
      <w:r w:rsidR="004731C7">
        <w:t>:</w:t>
      </w:r>
      <w:r>
        <w:t xml:space="preserve"> </w:t>
      </w:r>
      <w:r w:rsidRPr="008D42B2">
        <w:rPr>
          <w:position w:val="-10"/>
        </w:rPr>
        <w:object w:dxaOrig="1640" w:dyaOrig="320" w14:anchorId="1B693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7.25pt" o:ole="">
            <v:imagedata r:id="rId9" o:title=""/>
          </v:shape>
          <o:OLEObject Type="Embed" ProgID="Equation.3" ShapeID="_x0000_i1025" DrawAspect="Content" ObjectID="_1719171471" r:id="rId10"/>
        </w:object>
      </w:r>
      <w:r>
        <w:t xml:space="preserve"> for all values of </w:t>
      </w:r>
      <w:r>
        <w:rPr>
          <w:i/>
        </w:rPr>
        <w:t>x</w:t>
      </w:r>
      <w:r>
        <w:t>.   When thi</w:t>
      </w:r>
      <w:r w:rsidR="004731C7">
        <w:t xml:space="preserve">s occurs we call the smallest such horizontal </w:t>
      </w:r>
      <w:r>
        <w:t>shift</w:t>
      </w:r>
      <w:r w:rsidR="004731C7">
        <w:t xml:space="preserve"> with </w:t>
      </w:r>
      <w:r w:rsidR="004731C7">
        <w:rPr>
          <w:i/>
        </w:rPr>
        <w:t>P</w:t>
      </w:r>
      <w:r w:rsidR="004731C7">
        <w:t xml:space="preserve"> &gt; 0</w:t>
      </w:r>
      <w:r>
        <w:t xml:space="preserve"> the </w:t>
      </w:r>
      <w:r>
        <w:rPr>
          <w:b/>
        </w:rPr>
        <w:t>period</w:t>
      </w:r>
      <w:r w:rsidR="00B45FBA">
        <w:rPr>
          <w:b/>
        </w:rPr>
        <w:fldChar w:fldCharType="begin"/>
      </w:r>
      <w:r w:rsidR="00803B23">
        <w:instrText xml:space="preserve"> XE "</w:instrText>
      </w:r>
      <w:r w:rsidR="00803B23" w:rsidRPr="0065407C">
        <w:rPr>
          <w:b/>
        </w:rPr>
        <w:instrText>Period</w:instrText>
      </w:r>
      <w:r w:rsidR="00803B23">
        <w:instrText xml:space="preserve">" </w:instrText>
      </w:r>
      <w:r w:rsidR="00B45FBA">
        <w:rPr>
          <w:b/>
        </w:rPr>
        <w:fldChar w:fldCharType="end"/>
      </w:r>
      <w:r w:rsidR="00B45FBA">
        <w:rPr>
          <w:b/>
        </w:rPr>
        <w:fldChar w:fldCharType="begin"/>
      </w:r>
      <w:r w:rsidR="00803B23">
        <w:instrText xml:space="preserve"> XE "</w:instrText>
      </w:r>
      <w:r w:rsidR="00803B23" w:rsidRPr="00A43075">
        <w:instrText>Periodic Function</w:instrText>
      </w:r>
      <w:r w:rsidR="003344A2">
        <w:instrText>s</w:instrText>
      </w:r>
      <w:r w:rsidR="00803B23" w:rsidRPr="00A43075">
        <w:instrText>:Period</w:instrText>
      </w:r>
      <w:r w:rsidR="00803B23">
        <w:instrText xml:space="preserve">" </w:instrText>
      </w:r>
      <w:r w:rsidR="00B45FBA">
        <w:rPr>
          <w:b/>
        </w:rPr>
        <w:fldChar w:fldCharType="end"/>
      </w:r>
      <w:r w:rsidR="00B45FBA">
        <w:rPr>
          <w:b/>
        </w:rPr>
        <w:fldChar w:fldCharType="begin"/>
      </w:r>
      <w:r w:rsidR="006F4C6D">
        <w:instrText xml:space="preserve"> XE "</w:instrText>
      </w:r>
      <w:r w:rsidR="006F4C6D" w:rsidRPr="006F4C6D">
        <w:rPr>
          <w:b/>
        </w:rPr>
        <w:instrText>Sinusoidal</w:instrText>
      </w:r>
      <w:r w:rsidR="006F4C6D" w:rsidRPr="001A091B">
        <w:instrText xml:space="preserve"> </w:instrText>
      </w:r>
      <w:r w:rsidR="006F4C6D" w:rsidRPr="006F4C6D">
        <w:rPr>
          <w:b/>
        </w:rPr>
        <w:instrText>Function</w:instrText>
      </w:r>
      <w:r w:rsidR="003344A2">
        <w:rPr>
          <w:b/>
        </w:rPr>
        <w:instrText>s</w:instrText>
      </w:r>
      <w:r w:rsidR="006F4C6D" w:rsidRPr="001A091B">
        <w:instrText>:Period</w:instrText>
      </w:r>
      <w:r w:rsidR="006F4C6D">
        <w:instrText xml:space="preserve">" </w:instrText>
      </w:r>
      <w:r w:rsidR="00B45FBA">
        <w:rPr>
          <w:b/>
        </w:rPr>
        <w:fldChar w:fldCharType="end"/>
      </w:r>
      <w:r>
        <w:t xml:space="preserve"> of the function.</w:t>
      </w:r>
      <w:r w:rsidRPr="009A2FD8">
        <w:t xml:space="preserve"> </w:t>
      </w:r>
    </w:p>
    <w:p w14:paraId="29CA71B2" w14:textId="77777777" w:rsidR="003E541D" w:rsidRDefault="003E541D" w:rsidP="003E541D"/>
    <w:p w14:paraId="56789527" w14:textId="77777777" w:rsidR="003E541D" w:rsidRDefault="003E541D" w:rsidP="003E541D"/>
    <w:p w14:paraId="6AFECAB0" w14:textId="77777777" w:rsidR="00A51707" w:rsidRDefault="003E541D" w:rsidP="003E541D">
      <w:r>
        <w:lastRenderedPageBreak/>
        <w:t xml:space="preserve">You might immediately guess that there is a connection here to finding points on a circle, since the height above ground would correspond to the </w:t>
      </w:r>
      <w:r>
        <w:rPr>
          <w:i/>
        </w:rPr>
        <w:t>y</w:t>
      </w:r>
      <w:r>
        <w:t xml:space="preserve"> value of a point on the circle. We can determine the </w:t>
      </w:r>
      <w:r w:rsidRPr="004F33A3">
        <w:rPr>
          <w:i/>
        </w:rPr>
        <w:t>y</w:t>
      </w:r>
      <w:r>
        <w:t xml:space="preserve"> value by using the sine function.  To get a better sense of this function’s behavior, we can create a table of values we know, and use them to sketch a graph of the sine and cosine functions. </w:t>
      </w:r>
    </w:p>
    <w:p w14:paraId="4BB2B3C1" w14:textId="77777777" w:rsidR="00E37059" w:rsidRDefault="00E37059" w:rsidP="003E541D"/>
    <w:p w14:paraId="21A6C9A8" w14:textId="77777777" w:rsidR="003E541D" w:rsidRDefault="003E541D" w:rsidP="003E541D">
      <w:r>
        <w:t>Listing some of the values for sine and cosine on a unit circle,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654"/>
        <w:gridCol w:w="720"/>
        <w:gridCol w:w="720"/>
        <w:gridCol w:w="720"/>
        <w:gridCol w:w="630"/>
        <w:gridCol w:w="810"/>
        <w:gridCol w:w="900"/>
        <w:gridCol w:w="827"/>
        <w:gridCol w:w="810"/>
      </w:tblGrid>
      <w:tr w:rsidR="003E541D" w14:paraId="14961467" w14:textId="77777777" w:rsidTr="003E541D">
        <w:tc>
          <w:tcPr>
            <w:tcW w:w="984" w:type="dxa"/>
          </w:tcPr>
          <w:p w14:paraId="16930401" w14:textId="77777777" w:rsidR="003E541D" w:rsidRPr="00E20CC8" w:rsidRDefault="003E541D" w:rsidP="003E541D">
            <w:pPr>
              <w:rPr>
                <w:i/>
              </w:rPr>
            </w:pPr>
            <w:r w:rsidRPr="00E20CC8">
              <w:rPr>
                <w:i/>
              </w:rPr>
              <w:t>θ</w:t>
            </w:r>
          </w:p>
        </w:tc>
        <w:tc>
          <w:tcPr>
            <w:tcW w:w="654" w:type="dxa"/>
          </w:tcPr>
          <w:p w14:paraId="210D6944" w14:textId="77777777" w:rsidR="003E541D" w:rsidRDefault="003E541D" w:rsidP="003E541D">
            <w:r>
              <w:t>0</w:t>
            </w:r>
          </w:p>
        </w:tc>
        <w:tc>
          <w:tcPr>
            <w:tcW w:w="720" w:type="dxa"/>
          </w:tcPr>
          <w:p w14:paraId="1A8C1372" w14:textId="77777777" w:rsidR="003E541D" w:rsidRDefault="003E541D" w:rsidP="003E541D">
            <w:r w:rsidRPr="00E20CC8">
              <w:rPr>
                <w:position w:val="-24"/>
              </w:rPr>
              <w:object w:dxaOrig="260" w:dyaOrig="620" w14:anchorId="2DE98BE5">
                <v:shape id="_x0000_i1026" type="#_x0000_t75" style="width:11.25pt;height:31.5pt" o:ole="">
                  <v:imagedata r:id="rId11" o:title=""/>
                </v:shape>
                <o:OLEObject Type="Embed" ProgID="Equation.3" ShapeID="_x0000_i1026" DrawAspect="Content" ObjectID="_1719171472" r:id="rId12"/>
              </w:object>
            </w:r>
          </w:p>
        </w:tc>
        <w:tc>
          <w:tcPr>
            <w:tcW w:w="720" w:type="dxa"/>
          </w:tcPr>
          <w:p w14:paraId="0AD2C9AB" w14:textId="77777777" w:rsidR="003E541D" w:rsidRDefault="003E541D" w:rsidP="003E541D">
            <w:r w:rsidRPr="00E20CC8">
              <w:rPr>
                <w:position w:val="-24"/>
              </w:rPr>
              <w:object w:dxaOrig="260" w:dyaOrig="620" w14:anchorId="73A89439">
                <v:shape id="_x0000_i1027" type="#_x0000_t75" style="width:11.25pt;height:31.5pt" o:ole="">
                  <v:imagedata r:id="rId13" o:title=""/>
                </v:shape>
                <o:OLEObject Type="Embed" ProgID="Equation.3" ShapeID="_x0000_i1027" DrawAspect="Content" ObjectID="_1719171473" r:id="rId14"/>
              </w:object>
            </w:r>
          </w:p>
        </w:tc>
        <w:tc>
          <w:tcPr>
            <w:tcW w:w="720" w:type="dxa"/>
          </w:tcPr>
          <w:p w14:paraId="538F6303" w14:textId="77777777" w:rsidR="003E541D" w:rsidRDefault="003E541D" w:rsidP="003E541D">
            <w:r w:rsidRPr="00E20CC8">
              <w:rPr>
                <w:position w:val="-24"/>
              </w:rPr>
              <w:object w:dxaOrig="260" w:dyaOrig="620" w14:anchorId="254B4C37">
                <v:shape id="_x0000_i1028" type="#_x0000_t75" style="width:11.25pt;height:31.5pt" o:ole="">
                  <v:imagedata r:id="rId15" o:title=""/>
                </v:shape>
                <o:OLEObject Type="Embed" ProgID="Equation.3" ShapeID="_x0000_i1028" DrawAspect="Content" ObjectID="_1719171474" r:id="rId16"/>
              </w:object>
            </w:r>
          </w:p>
        </w:tc>
        <w:tc>
          <w:tcPr>
            <w:tcW w:w="630" w:type="dxa"/>
          </w:tcPr>
          <w:p w14:paraId="3ED64547" w14:textId="77777777" w:rsidR="003E541D" w:rsidRDefault="003E541D" w:rsidP="003E541D">
            <w:r w:rsidRPr="00E20CC8">
              <w:rPr>
                <w:position w:val="-24"/>
              </w:rPr>
              <w:object w:dxaOrig="260" w:dyaOrig="620" w14:anchorId="54B7970C">
                <v:shape id="_x0000_i1029" type="#_x0000_t75" style="width:11.25pt;height:31.5pt" o:ole="">
                  <v:imagedata r:id="rId17" o:title=""/>
                </v:shape>
                <o:OLEObject Type="Embed" ProgID="Equation.3" ShapeID="_x0000_i1029" DrawAspect="Content" ObjectID="_1719171475" r:id="rId18"/>
              </w:object>
            </w:r>
          </w:p>
        </w:tc>
        <w:tc>
          <w:tcPr>
            <w:tcW w:w="810" w:type="dxa"/>
          </w:tcPr>
          <w:p w14:paraId="3D2C90CE" w14:textId="77777777" w:rsidR="003E541D" w:rsidRDefault="003E541D" w:rsidP="003E541D">
            <w:r w:rsidRPr="00E20CC8">
              <w:rPr>
                <w:position w:val="-24"/>
              </w:rPr>
              <w:object w:dxaOrig="400" w:dyaOrig="620" w14:anchorId="222A82A0">
                <v:shape id="_x0000_i1030" type="#_x0000_t75" style="width:18.75pt;height:31.5pt" o:ole="">
                  <v:imagedata r:id="rId19" o:title=""/>
                </v:shape>
                <o:OLEObject Type="Embed" ProgID="Equation.3" ShapeID="_x0000_i1030" DrawAspect="Content" ObjectID="_1719171476" r:id="rId20"/>
              </w:object>
            </w:r>
          </w:p>
        </w:tc>
        <w:tc>
          <w:tcPr>
            <w:tcW w:w="900" w:type="dxa"/>
          </w:tcPr>
          <w:p w14:paraId="71BC0AC5" w14:textId="77777777" w:rsidR="003E541D" w:rsidRDefault="003E541D" w:rsidP="003E541D">
            <w:r w:rsidRPr="00E20CC8">
              <w:rPr>
                <w:position w:val="-24"/>
              </w:rPr>
              <w:object w:dxaOrig="380" w:dyaOrig="620" w14:anchorId="53E1F0BE">
                <v:shape id="_x0000_i1031" type="#_x0000_t75" style="width:18.75pt;height:31.5pt" o:ole="">
                  <v:imagedata r:id="rId21" o:title=""/>
                </v:shape>
                <o:OLEObject Type="Embed" ProgID="Equation.3" ShapeID="_x0000_i1031" DrawAspect="Content" ObjectID="_1719171477" r:id="rId22"/>
              </w:object>
            </w:r>
          </w:p>
        </w:tc>
        <w:tc>
          <w:tcPr>
            <w:tcW w:w="810" w:type="dxa"/>
          </w:tcPr>
          <w:p w14:paraId="55F622E6" w14:textId="77777777" w:rsidR="003E541D" w:rsidRDefault="003E541D" w:rsidP="003E541D">
            <w:r w:rsidRPr="00E20CC8">
              <w:rPr>
                <w:position w:val="-24"/>
              </w:rPr>
              <w:object w:dxaOrig="380" w:dyaOrig="620" w14:anchorId="1DDD80D8">
                <v:shape id="_x0000_i1032" type="#_x0000_t75" style="width:18.75pt;height:31.5pt" o:ole="">
                  <v:imagedata r:id="rId23" o:title=""/>
                </v:shape>
                <o:OLEObject Type="Embed" ProgID="Equation.3" ShapeID="_x0000_i1032" DrawAspect="Content" ObjectID="_1719171478" r:id="rId24"/>
              </w:object>
            </w:r>
          </w:p>
        </w:tc>
        <w:tc>
          <w:tcPr>
            <w:tcW w:w="810" w:type="dxa"/>
          </w:tcPr>
          <w:p w14:paraId="5EA5AACB" w14:textId="77777777" w:rsidR="003E541D" w:rsidRDefault="003E541D" w:rsidP="003E541D">
            <w:r w:rsidRPr="00E20CC8">
              <w:rPr>
                <w:position w:val="-6"/>
              </w:rPr>
              <w:object w:dxaOrig="220" w:dyaOrig="220" w14:anchorId="55A48D73">
                <v:shape id="_x0000_i1033" type="#_x0000_t75" style="width:9.75pt;height:9.75pt" o:ole="">
                  <v:imagedata r:id="rId25" o:title=""/>
                </v:shape>
                <o:OLEObject Type="Embed" ProgID="Equation.3" ShapeID="_x0000_i1033" DrawAspect="Content" ObjectID="_1719171479" r:id="rId26"/>
              </w:object>
            </w:r>
          </w:p>
        </w:tc>
      </w:tr>
      <w:tr w:rsidR="005948F5" w14:paraId="3F10D9A4" w14:textId="77777777" w:rsidTr="00706D03">
        <w:tc>
          <w:tcPr>
            <w:tcW w:w="984" w:type="dxa"/>
          </w:tcPr>
          <w:p w14:paraId="5C99610C" w14:textId="77777777" w:rsidR="005948F5" w:rsidRDefault="005948F5" w:rsidP="00706D03">
            <w:r>
              <w:t>cos</w:t>
            </w:r>
          </w:p>
        </w:tc>
        <w:tc>
          <w:tcPr>
            <w:tcW w:w="654" w:type="dxa"/>
          </w:tcPr>
          <w:p w14:paraId="032CFAF4" w14:textId="77777777" w:rsidR="005948F5" w:rsidRDefault="005948F5" w:rsidP="00706D03">
            <w:r>
              <w:t>1</w:t>
            </w:r>
          </w:p>
        </w:tc>
        <w:tc>
          <w:tcPr>
            <w:tcW w:w="720" w:type="dxa"/>
          </w:tcPr>
          <w:p w14:paraId="6FA42433" w14:textId="77777777" w:rsidR="005948F5" w:rsidRDefault="005948F5" w:rsidP="00706D03">
            <w:r w:rsidRPr="00E20CC8">
              <w:rPr>
                <w:position w:val="-24"/>
              </w:rPr>
              <w:object w:dxaOrig="400" w:dyaOrig="680" w14:anchorId="24D34A59">
                <v:shape id="_x0000_i1034" type="#_x0000_t75" style="width:18.75pt;height:33.75pt" o:ole="">
                  <v:imagedata r:id="rId27" o:title=""/>
                </v:shape>
                <o:OLEObject Type="Embed" ProgID="Equation.3" ShapeID="_x0000_i1034" DrawAspect="Content" ObjectID="_1719171480" r:id="rId28"/>
              </w:object>
            </w:r>
          </w:p>
        </w:tc>
        <w:tc>
          <w:tcPr>
            <w:tcW w:w="720" w:type="dxa"/>
          </w:tcPr>
          <w:p w14:paraId="070DB643" w14:textId="77777777" w:rsidR="005948F5" w:rsidRDefault="005948F5" w:rsidP="00706D03">
            <w:r w:rsidRPr="00E20CC8">
              <w:rPr>
                <w:position w:val="-24"/>
              </w:rPr>
              <w:object w:dxaOrig="420" w:dyaOrig="680" w14:anchorId="58D7FC71">
                <v:shape id="_x0000_i1035" type="#_x0000_t75" style="width:21.75pt;height:33.75pt" o:ole="">
                  <v:imagedata r:id="rId29" o:title=""/>
                </v:shape>
                <o:OLEObject Type="Embed" ProgID="Equation.3" ShapeID="_x0000_i1035" DrawAspect="Content" ObjectID="_1719171481" r:id="rId30"/>
              </w:object>
            </w:r>
          </w:p>
        </w:tc>
        <w:tc>
          <w:tcPr>
            <w:tcW w:w="720" w:type="dxa"/>
          </w:tcPr>
          <w:p w14:paraId="3415EAF4" w14:textId="77777777" w:rsidR="005948F5" w:rsidRDefault="005948F5" w:rsidP="00706D03">
            <w:r w:rsidRPr="00E20CC8">
              <w:rPr>
                <w:position w:val="-24"/>
              </w:rPr>
              <w:object w:dxaOrig="240" w:dyaOrig="620" w14:anchorId="70FC5928">
                <v:shape id="_x0000_i1036" type="#_x0000_t75" style="width:11.25pt;height:31.5pt" o:ole="">
                  <v:imagedata r:id="rId31" o:title=""/>
                </v:shape>
                <o:OLEObject Type="Embed" ProgID="Equation.3" ShapeID="_x0000_i1036" DrawAspect="Content" ObjectID="_1719171482" r:id="rId32"/>
              </w:object>
            </w:r>
          </w:p>
        </w:tc>
        <w:tc>
          <w:tcPr>
            <w:tcW w:w="630" w:type="dxa"/>
          </w:tcPr>
          <w:p w14:paraId="47E35879" w14:textId="77777777" w:rsidR="005948F5" w:rsidRDefault="005948F5" w:rsidP="00706D03">
            <w:r>
              <w:t>0</w:t>
            </w:r>
          </w:p>
        </w:tc>
        <w:tc>
          <w:tcPr>
            <w:tcW w:w="810" w:type="dxa"/>
          </w:tcPr>
          <w:p w14:paraId="77C5FEE2" w14:textId="77777777" w:rsidR="005948F5" w:rsidRDefault="005948F5" w:rsidP="00706D03">
            <w:r w:rsidRPr="00E20CC8">
              <w:rPr>
                <w:position w:val="-24"/>
              </w:rPr>
              <w:object w:dxaOrig="420" w:dyaOrig="620" w14:anchorId="1BF55922">
                <v:shape id="_x0000_i1037" type="#_x0000_t75" style="width:21.75pt;height:31.5pt" o:ole="">
                  <v:imagedata r:id="rId33" o:title=""/>
                </v:shape>
                <o:OLEObject Type="Embed" ProgID="Equation.3" ShapeID="_x0000_i1037" DrawAspect="Content" ObjectID="_1719171483" r:id="rId34"/>
              </w:object>
            </w:r>
          </w:p>
        </w:tc>
        <w:tc>
          <w:tcPr>
            <w:tcW w:w="900" w:type="dxa"/>
          </w:tcPr>
          <w:p w14:paraId="01D017A5" w14:textId="77777777" w:rsidR="005948F5" w:rsidRDefault="005948F5" w:rsidP="00706D03">
            <w:r w:rsidRPr="00E20CC8">
              <w:rPr>
                <w:position w:val="-24"/>
              </w:rPr>
              <w:object w:dxaOrig="600" w:dyaOrig="680" w14:anchorId="2E691BBC">
                <v:shape id="_x0000_i1038" type="#_x0000_t75" style="width:30.75pt;height:33.75pt" o:ole="">
                  <v:imagedata r:id="rId35" o:title=""/>
                </v:shape>
                <o:OLEObject Type="Embed" ProgID="Equation.3" ShapeID="_x0000_i1038" DrawAspect="Content" ObjectID="_1719171484" r:id="rId36"/>
              </w:object>
            </w:r>
          </w:p>
        </w:tc>
        <w:tc>
          <w:tcPr>
            <w:tcW w:w="810" w:type="dxa"/>
          </w:tcPr>
          <w:p w14:paraId="2727CC04" w14:textId="77777777" w:rsidR="005948F5" w:rsidRDefault="005948F5" w:rsidP="00706D03">
            <w:r w:rsidRPr="00E20CC8">
              <w:rPr>
                <w:position w:val="-24"/>
              </w:rPr>
              <w:object w:dxaOrig="580" w:dyaOrig="680" w14:anchorId="1159BF7C">
                <v:shape id="_x0000_i1039" type="#_x0000_t75" style="width:30.75pt;height:33.75pt" o:ole="">
                  <v:imagedata r:id="rId37" o:title=""/>
                </v:shape>
                <o:OLEObject Type="Embed" ProgID="Equation.3" ShapeID="_x0000_i1039" DrawAspect="Content" ObjectID="_1719171485" r:id="rId38"/>
              </w:object>
            </w:r>
          </w:p>
        </w:tc>
        <w:tc>
          <w:tcPr>
            <w:tcW w:w="810" w:type="dxa"/>
          </w:tcPr>
          <w:p w14:paraId="3CCA7C57" w14:textId="77777777" w:rsidR="005948F5" w:rsidRDefault="005948F5" w:rsidP="00706D03">
            <w:r>
              <w:t>-1</w:t>
            </w:r>
          </w:p>
        </w:tc>
      </w:tr>
      <w:tr w:rsidR="003E541D" w14:paraId="2C6FE5B5" w14:textId="77777777" w:rsidTr="003E541D">
        <w:tc>
          <w:tcPr>
            <w:tcW w:w="984" w:type="dxa"/>
          </w:tcPr>
          <w:p w14:paraId="047A3FB9" w14:textId="77777777" w:rsidR="003E541D" w:rsidRDefault="003E541D" w:rsidP="003E541D">
            <w:r>
              <w:t>sin</w:t>
            </w:r>
          </w:p>
        </w:tc>
        <w:tc>
          <w:tcPr>
            <w:tcW w:w="654" w:type="dxa"/>
          </w:tcPr>
          <w:p w14:paraId="60EB5932" w14:textId="77777777" w:rsidR="003E541D" w:rsidRDefault="003E541D" w:rsidP="003E541D">
            <w:r>
              <w:t>0</w:t>
            </w:r>
          </w:p>
        </w:tc>
        <w:tc>
          <w:tcPr>
            <w:tcW w:w="720" w:type="dxa"/>
          </w:tcPr>
          <w:p w14:paraId="3FC9CDD2" w14:textId="77777777" w:rsidR="003E541D" w:rsidRDefault="003E541D" w:rsidP="003E541D">
            <w:r w:rsidRPr="00E20CC8">
              <w:rPr>
                <w:position w:val="-24"/>
              </w:rPr>
              <w:object w:dxaOrig="240" w:dyaOrig="620" w14:anchorId="3B13B6C3">
                <v:shape id="_x0000_i1040" type="#_x0000_t75" style="width:11.25pt;height:31.5pt" o:ole="">
                  <v:imagedata r:id="rId39" o:title=""/>
                </v:shape>
                <o:OLEObject Type="Embed" ProgID="Equation.3" ShapeID="_x0000_i1040" DrawAspect="Content" ObjectID="_1719171486" r:id="rId40"/>
              </w:object>
            </w:r>
          </w:p>
        </w:tc>
        <w:tc>
          <w:tcPr>
            <w:tcW w:w="720" w:type="dxa"/>
          </w:tcPr>
          <w:p w14:paraId="3BE9D864" w14:textId="77777777" w:rsidR="003E541D" w:rsidRDefault="003E541D" w:rsidP="003E541D">
            <w:r w:rsidRPr="00E20CC8">
              <w:rPr>
                <w:position w:val="-24"/>
              </w:rPr>
              <w:object w:dxaOrig="420" w:dyaOrig="680" w14:anchorId="7E5731F3">
                <v:shape id="_x0000_i1041" type="#_x0000_t75" style="width:21.75pt;height:33.75pt" o:ole="">
                  <v:imagedata r:id="rId41" o:title=""/>
                </v:shape>
                <o:OLEObject Type="Embed" ProgID="Equation.3" ShapeID="_x0000_i1041" DrawAspect="Content" ObjectID="_1719171487" r:id="rId42"/>
              </w:object>
            </w:r>
          </w:p>
        </w:tc>
        <w:tc>
          <w:tcPr>
            <w:tcW w:w="720" w:type="dxa"/>
          </w:tcPr>
          <w:p w14:paraId="151F4BC6" w14:textId="77777777" w:rsidR="003E541D" w:rsidRDefault="003E541D" w:rsidP="003E541D">
            <w:r w:rsidRPr="00E20CC8">
              <w:rPr>
                <w:position w:val="-24"/>
              </w:rPr>
              <w:object w:dxaOrig="400" w:dyaOrig="680" w14:anchorId="722432AE">
                <v:shape id="_x0000_i1042" type="#_x0000_t75" style="width:18.75pt;height:33.75pt" o:ole="">
                  <v:imagedata r:id="rId43" o:title=""/>
                </v:shape>
                <o:OLEObject Type="Embed" ProgID="Equation.3" ShapeID="_x0000_i1042" DrawAspect="Content" ObjectID="_1719171488" r:id="rId44"/>
              </w:object>
            </w:r>
          </w:p>
        </w:tc>
        <w:tc>
          <w:tcPr>
            <w:tcW w:w="630" w:type="dxa"/>
          </w:tcPr>
          <w:p w14:paraId="6CAA9D6E" w14:textId="77777777" w:rsidR="003E541D" w:rsidRDefault="003E541D" w:rsidP="003E541D">
            <w:r>
              <w:t>1</w:t>
            </w:r>
          </w:p>
        </w:tc>
        <w:tc>
          <w:tcPr>
            <w:tcW w:w="810" w:type="dxa"/>
          </w:tcPr>
          <w:p w14:paraId="68666F22" w14:textId="77777777" w:rsidR="003E541D" w:rsidRDefault="003E541D" w:rsidP="003E541D">
            <w:r w:rsidRPr="00E20CC8">
              <w:rPr>
                <w:position w:val="-24"/>
              </w:rPr>
              <w:object w:dxaOrig="400" w:dyaOrig="680" w14:anchorId="71B943B4">
                <v:shape id="_x0000_i1043" type="#_x0000_t75" style="width:18.75pt;height:33.75pt" o:ole="">
                  <v:imagedata r:id="rId43" o:title=""/>
                </v:shape>
                <o:OLEObject Type="Embed" ProgID="Equation.3" ShapeID="_x0000_i1043" DrawAspect="Content" ObjectID="_1719171489" r:id="rId45"/>
              </w:object>
            </w:r>
          </w:p>
        </w:tc>
        <w:tc>
          <w:tcPr>
            <w:tcW w:w="900" w:type="dxa"/>
          </w:tcPr>
          <w:p w14:paraId="3CC25407" w14:textId="77777777" w:rsidR="003E541D" w:rsidRDefault="003E541D" w:rsidP="003E541D">
            <w:r w:rsidRPr="00E20CC8">
              <w:rPr>
                <w:position w:val="-24"/>
              </w:rPr>
              <w:object w:dxaOrig="420" w:dyaOrig="680" w14:anchorId="6B675264">
                <v:shape id="_x0000_i1044" type="#_x0000_t75" style="width:21.75pt;height:33.75pt" o:ole="">
                  <v:imagedata r:id="rId41" o:title=""/>
                </v:shape>
                <o:OLEObject Type="Embed" ProgID="Equation.3" ShapeID="_x0000_i1044" DrawAspect="Content" ObjectID="_1719171490" r:id="rId46"/>
              </w:object>
            </w:r>
          </w:p>
        </w:tc>
        <w:tc>
          <w:tcPr>
            <w:tcW w:w="810" w:type="dxa"/>
          </w:tcPr>
          <w:p w14:paraId="061E60DF" w14:textId="77777777" w:rsidR="003E541D" w:rsidRDefault="003E541D" w:rsidP="003E541D">
            <w:r w:rsidRPr="00E20CC8">
              <w:rPr>
                <w:position w:val="-24"/>
              </w:rPr>
              <w:object w:dxaOrig="240" w:dyaOrig="620" w14:anchorId="75D0A5DC">
                <v:shape id="_x0000_i1045" type="#_x0000_t75" style="width:11.25pt;height:31.5pt" o:ole="">
                  <v:imagedata r:id="rId39" o:title=""/>
                </v:shape>
                <o:OLEObject Type="Embed" ProgID="Equation.3" ShapeID="_x0000_i1045" DrawAspect="Content" ObjectID="_1719171491" r:id="rId47"/>
              </w:object>
            </w:r>
          </w:p>
        </w:tc>
        <w:tc>
          <w:tcPr>
            <w:tcW w:w="810" w:type="dxa"/>
          </w:tcPr>
          <w:p w14:paraId="5676F3B2" w14:textId="77777777" w:rsidR="003E541D" w:rsidRDefault="003E541D" w:rsidP="003E541D">
            <w:r>
              <w:t>0</w:t>
            </w:r>
          </w:p>
        </w:tc>
      </w:tr>
    </w:tbl>
    <w:p w14:paraId="5BCC15C3" w14:textId="77777777" w:rsidR="00A51707" w:rsidRDefault="00A51707" w:rsidP="003E541D"/>
    <w:p w14:paraId="3F6BBED8" w14:textId="77777777" w:rsidR="003E541D" w:rsidRDefault="003E541D" w:rsidP="003E541D">
      <w:r>
        <w:t xml:space="preserve">Here you can see how for each angle, we use the </w:t>
      </w:r>
      <w:r>
        <w:rPr>
          <w:i/>
        </w:rPr>
        <w:t>y</w:t>
      </w:r>
      <w:r>
        <w:t xml:space="preserve"> value of the point on the circle to determine the</w:t>
      </w:r>
      <w:r>
        <w:rPr>
          <w:i/>
        </w:rPr>
        <w:t xml:space="preserve"> </w:t>
      </w:r>
      <w:r>
        <w:t>output value of the sine function.</w:t>
      </w:r>
    </w:p>
    <w:p w14:paraId="2385389E" w14:textId="77777777" w:rsidR="003E541D" w:rsidRDefault="00243B69" w:rsidP="003E541D">
      <w:r>
        <w:rPr>
          <w:noProof/>
        </w:rPr>
        <mc:AlternateContent>
          <mc:Choice Requires="wpc">
            <w:drawing>
              <wp:inline distT="0" distB="0" distL="0" distR="0" wp14:anchorId="6077D98A" wp14:editId="1C4335E9">
                <wp:extent cx="4010025" cy="2466975"/>
                <wp:effectExtent l="0" t="3810" r="0" b="0"/>
                <wp:docPr id="1593" name="Canvas 1593" descr="On the left is a circle, and on the right is a set of axes, the horizontal labeled theta and the vertical labeled f of theta equals sine of theta, showing a graph that increases concave down then switches to deceasing concave down.  On the circle are lines at angles pi over 6, pi over 4, pi over 3, and pi over 2.  Where those lines touch the circle, a horizontal dashed line leads connects to points on the sine graph where the horizontal coordinates correspond with the angle on the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12" name="Picture 1595"/>
                          <pic:cNvPicPr>
                            <a:picLocks noChangeAspect="1" noChangeArrowheads="1"/>
                          </pic:cNvPicPr>
                        </pic:nvPicPr>
                        <pic:blipFill>
                          <a:blip r:embed="rId48">
                            <a:extLst>
                              <a:ext uri="{28A0092B-C50C-407E-A947-70E740481C1C}">
                                <a14:useLocalDpi xmlns:a14="http://schemas.microsoft.com/office/drawing/2010/main" val="0"/>
                              </a:ext>
                            </a:extLst>
                          </a:blip>
                          <a:srcRect l="7500" t="12000" r="55000" b="12334"/>
                          <a:stretch>
                            <a:fillRect/>
                          </a:stretch>
                        </pic:blipFill>
                        <pic:spPr bwMode="auto">
                          <a:xfrm>
                            <a:off x="2133600" y="207010"/>
                            <a:ext cx="1428750" cy="2162175"/>
                          </a:xfrm>
                          <a:prstGeom prst="rect">
                            <a:avLst/>
                          </a:prstGeom>
                          <a:noFill/>
                          <a:extLst>
                            <a:ext uri="{909E8E84-426E-40DD-AFC4-6F175D3DCCD1}">
                              <a14:hiddenFill xmlns:a14="http://schemas.microsoft.com/office/drawing/2010/main">
                                <a:solidFill>
                                  <a:srgbClr val="FFFFFF"/>
                                </a:solidFill>
                              </a14:hiddenFill>
                            </a:ext>
                          </a:extLst>
                        </pic:spPr>
                      </pic:pic>
                      <wpg:wgp>
                        <wpg:cNvPr id="313" name="Group 1596"/>
                        <wpg:cNvGrpSpPr>
                          <a:grpSpLocks/>
                        </wpg:cNvGrpSpPr>
                        <wpg:grpSpPr bwMode="auto">
                          <a:xfrm>
                            <a:off x="107950" y="381635"/>
                            <a:ext cx="1831975" cy="1831975"/>
                            <a:chOff x="3427" y="2182"/>
                            <a:chExt cx="2550" cy="2550"/>
                          </a:xfrm>
                        </wpg:grpSpPr>
                        <wps:wsp>
                          <wps:cNvPr id="314" name="Oval 1597"/>
                          <wps:cNvSpPr>
                            <a:spLocks noChangeArrowheads="1"/>
                          </wps:cNvSpPr>
                          <wps:spPr bwMode="auto">
                            <a:xfrm>
                              <a:off x="3427" y="2182"/>
                              <a:ext cx="2550" cy="2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1598"/>
                          <wps:cNvCnPr>
                            <a:cxnSpLocks noChangeShapeType="1"/>
                          </wps:cNvCnPr>
                          <wps:spPr bwMode="auto">
                            <a:xfrm>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1599"/>
                          <wps:cNvCnPr>
                            <a:cxnSpLocks noChangeShapeType="1"/>
                          </wps:cNvCnPr>
                          <wps:spPr bwMode="auto">
                            <a:xfrm rot="18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1600"/>
                          <wps:cNvCnPr>
                            <a:cxnSpLocks noChangeShapeType="1"/>
                          </wps:cNvCnPr>
                          <wps:spPr bwMode="auto">
                            <a:xfrm rot="36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1601"/>
                          <wps:cNvCnPr>
                            <a:cxnSpLocks noChangeShapeType="1"/>
                          </wps:cNvCnPr>
                          <wps:spPr bwMode="auto">
                            <a:xfrm rot="54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1602"/>
                          <wps:cNvCnPr>
                            <a:cxnSpLocks noChangeShapeType="1"/>
                          </wps:cNvCnPr>
                          <wps:spPr bwMode="auto">
                            <a:xfrm rot="72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1603"/>
                          <wps:cNvCnPr>
                            <a:cxnSpLocks noChangeShapeType="1"/>
                          </wps:cNvCnPr>
                          <wps:spPr bwMode="auto">
                            <a:xfrm rot="90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1604"/>
                          <wps:cNvCnPr>
                            <a:cxnSpLocks noChangeShapeType="1"/>
                          </wps:cNvCnPr>
                          <wps:spPr bwMode="auto">
                            <a:xfrm rot="2700000">
                              <a:off x="3428" y="3456"/>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1605"/>
                          <wps:cNvCnPr>
                            <a:cxnSpLocks noChangeShapeType="1"/>
                          </wps:cNvCnPr>
                          <wps:spPr bwMode="auto">
                            <a:xfrm rot="8100000">
                              <a:off x="3427" y="3457"/>
                              <a:ext cx="25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28" name="AutoShape 1606"/>
                        <wps:cNvCnPr>
                          <a:cxnSpLocks noChangeShapeType="1"/>
                        </wps:cNvCnPr>
                        <wps:spPr bwMode="auto">
                          <a:xfrm>
                            <a:off x="1809750" y="843915"/>
                            <a:ext cx="828675" cy="635"/>
                          </a:xfrm>
                          <a:prstGeom prst="straightConnector1">
                            <a:avLst/>
                          </a:prstGeom>
                          <a:noFill/>
                          <a:ln w="9525">
                            <a:solidFill>
                              <a:srgbClr val="002060"/>
                            </a:solidFill>
                            <a:prstDash val="dash"/>
                            <a:round/>
                            <a:headEnd/>
                            <a:tailEnd/>
                          </a:ln>
                          <a:extLst>
                            <a:ext uri="{909E8E84-426E-40DD-AFC4-6F175D3DCCD1}">
                              <a14:hiddenFill xmlns:a14="http://schemas.microsoft.com/office/drawing/2010/main">
                                <a:noFill/>
                              </a14:hiddenFill>
                            </a:ext>
                          </a:extLst>
                        </wps:spPr>
                        <wps:bodyPr/>
                      </wps:wsp>
                      <wps:wsp>
                        <wps:cNvPr id="330" name="AutoShape 1607"/>
                        <wps:cNvCnPr>
                          <a:cxnSpLocks noChangeShapeType="1"/>
                        </wps:cNvCnPr>
                        <wps:spPr bwMode="auto">
                          <a:xfrm>
                            <a:off x="1676400" y="653415"/>
                            <a:ext cx="1057275" cy="635"/>
                          </a:xfrm>
                          <a:prstGeom prst="straightConnector1">
                            <a:avLst/>
                          </a:prstGeom>
                          <a:noFill/>
                          <a:ln w="9525">
                            <a:solidFill>
                              <a:srgbClr val="002060"/>
                            </a:solidFill>
                            <a:prstDash val="dash"/>
                            <a:round/>
                            <a:headEnd/>
                            <a:tailEnd/>
                          </a:ln>
                          <a:extLst>
                            <a:ext uri="{909E8E84-426E-40DD-AFC4-6F175D3DCCD1}">
                              <a14:hiddenFill xmlns:a14="http://schemas.microsoft.com/office/drawing/2010/main">
                                <a:noFill/>
                              </a14:hiddenFill>
                            </a:ext>
                          </a:extLst>
                        </wps:spPr>
                        <wps:bodyPr/>
                      </wps:wsp>
                      <wps:wsp>
                        <wps:cNvPr id="336" name="AutoShape 1608"/>
                        <wps:cNvCnPr>
                          <a:cxnSpLocks noChangeShapeType="1"/>
                        </wps:cNvCnPr>
                        <wps:spPr bwMode="auto">
                          <a:xfrm>
                            <a:off x="1485900" y="510540"/>
                            <a:ext cx="1381125" cy="10160"/>
                          </a:xfrm>
                          <a:prstGeom prst="straightConnector1">
                            <a:avLst/>
                          </a:prstGeom>
                          <a:noFill/>
                          <a:ln w="9525">
                            <a:solidFill>
                              <a:srgbClr val="002060"/>
                            </a:solidFill>
                            <a:prstDash val="dash"/>
                            <a:round/>
                            <a:headEnd/>
                            <a:tailEnd/>
                          </a:ln>
                          <a:extLst>
                            <a:ext uri="{909E8E84-426E-40DD-AFC4-6F175D3DCCD1}">
                              <a14:hiddenFill xmlns:a14="http://schemas.microsoft.com/office/drawing/2010/main">
                                <a:noFill/>
                              </a14:hiddenFill>
                            </a:ext>
                          </a:extLst>
                        </wps:spPr>
                        <wps:bodyPr/>
                      </wps:wsp>
                      <wps:wsp>
                        <wps:cNvPr id="338" name="AutoShape 1609"/>
                        <wps:cNvCnPr>
                          <a:cxnSpLocks noChangeShapeType="1"/>
                        </wps:cNvCnPr>
                        <wps:spPr bwMode="auto">
                          <a:xfrm>
                            <a:off x="1047750" y="377190"/>
                            <a:ext cx="2019300" cy="635"/>
                          </a:xfrm>
                          <a:prstGeom prst="straightConnector1">
                            <a:avLst/>
                          </a:prstGeom>
                          <a:noFill/>
                          <a:ln w="9525">
                            <a:solidFill>
                              <a:srgbClr val="002060"/>
                            </a:solidFill>
                            <a:prstDash val="dash"/>
                            <a:round/>
                            <a:headEnd/>
                            <a:tailEnd/>
                          </a:ln>
                          <a:extLst>
                            <a:ext uri="{909E8E84-426E-40DD-AFC4-6F175D3DCCD1}">
                              <a14:hiddenFill xmlns:a14="http://schemas.microsoft.com/office/drawing/2010/main">
                                <a:noFill/>
                              </a14:hiddenFill>
                            </a:ext>
                          </a:extLst>
                        </wps:spPr>
                        <wps:bodyPr/>
                      </wps:wsp>
                      <wps:wsp>
                        <wps:cNvPr id="340" name="AutoShape 1610"/>
                        <wps:cNvCnPr>
                          <a:cxnSpLocks noChangeShapeType="1"/>
                        </wps:cNvCnPr>
                        <wps:spPr bwMode="auto">
                          <a:xfrm>
                            <a:off x="2628900" y="843915"/>
                            <a:ext cx="635" cy="4667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42" name="AutoShape 1611"/>
                        <wps:cNvCnPr>
                          <a:cxnSpLocks noChangeShapeType="1"/>
                        </wps:cNvCnPr>
                        <wps:spPr bwMode="auto">
                          <a:xfrm>
                            <a:off x="2733675" y="653415"/>
                            <a:ext cx="635" cy="6286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45" name="AutoShape 1612"/>
                        <wps:cNvCnPr>
                          <a:cxnSpLocks noChangeShapeType="1"/>
                        </wps:cNvCnPr>
                        <wps:spPr bwMode="auto">
                          <a:xfrm>
                            <a:off x="2847975" y="510540"/>
                            <a:ext cx="10160" cy="7810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49" name="AutoShape 1613"/>
                        <wps:cNvCnPr>
                          <a:cxnSpLocks noChangeShapeType="1"/>
                        </wps:cNvCnPr>
                        <wps:spPr bwMode="auto">
                          <a:xfrm>
                            <a:off x="3086100" y="386715"/>
                            <a:ext cx="635" cy="9239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55" name="Text Box 1614"/>
                        <wps:cNvSpPr txBox="1">
                          <a:spLocks noChangeArrowheads="1"/>
                        </wps:cNvSpPr>
                        <wps:spPr bwMode="auto">
                          <a:xfrm>
                            <a:off x="2447925" y="1224915"/>
                            <a:ext cx="32131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34201" w14:textId="77777777" w:rsidR="008D47EB" w:rsidRDefault="008D47EB" w:rsidP="005F64CC">
                              <w:r w:rsidRPr="00483439">
                                <w:rPr>
                                  <w:position w:val="-24"/>
                                </w:rPr>
                                <w:object w:dxaOrig="260" w:dyaOrig="620" w14:anchorId="4A3B0B3C">
                                  <v:shape id="_x0000_i1047" type="#_x0000_t75" style="width:11.25pt;height:27pt" o:ole="">
                                    <v:imagedata r:id="rId49" o:title=""/>
                                  </v:shape>
                                  <o:OLEObject Type="Embed" ProgID="Equation.3" ShapeID="_x0000_i1047" DrawAspect="Content" ObjectID="_1719172024" r:id="rId50"/>
                                </w:object>
                              </w:r>
                            </w:p>
                          </w:txbxContent>
                        </wps:txbx>
                        <wps:bodyPr rot="0" vert="horz" wrap="none" lIns="91440" tIns="45720" rIns="91440" bIns="45720" anchor="t" anchorCtr="0" upright="1">
                          <a:spAutoFit/>
                        </wps:bodyPr>
                      </wps:wsp>
                      <wps:wsp>
                        <wps:cNvPr id="356" name="Text Box 1615"/>
                        <wps:cNvSpPr txBox="1">
                          <a:spLocks noChangeArrowheads="1"/>
                        </wps:cNvSpPr>
                        <wps:spPr bwMode="auto">
                          <a:xfrm>
                            <a:off x="2571750" y="1224915"/>
                            <a:ext cx="32131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D333" w14:textId="77777777" w:rsidR="008D47EB" w:rsidRDefault="008D47EB" w:rsidP="005F64CC">
                              <w:r w:rsidRPr="00E35E15">
                                <w:rPr>
                                  <w:position w:val="-24"/>
                                </w:rPr>
                                <w:object w:dxaOrig="260" w:dyaOrig="620" w14:anchorId="562AD68F">
                                  <v:shape id="_x0000_i1049" type="#_x0000_t75" style="width:11.25pt;height:27pt" o:ole="">
                                    <v:imagedata r:id="rId51" o:title=""/>
                                  </v:shape>
                                  <o:OLEObject Type="Embed" ProgID="Equation.3" ShapeID="_x0000_i1049" DrawAspect="Content" ObjectID="_1719172025" r:id="rId52"/>
                                </w:object>
                              </w:r>
                            </w:p>
                          </w:txbxContent>
                        </wps:txbx>
                        <wps:bodyPr rot="0" vert="horz" wrap="none" lIns="91440" tIns="45720" rIns="91440" bIns="45720" anchor="t" anchorCtr="0" upright="1">
                          <a:spAutoFit/>
                        </wps:bodyPr>
                      </wps:wsp>
                      <wps:wsp>
                        <wps:cNvPr id="359" name="Text Box 1616"/>
                        <wps:cNvSpPr txBox="1">
                          <a:spLocks noChangeArrowheads="1"/>
                        </wps:cNvSpPr>
                        <wps:spPr bwMode="auto">
                          <a:xfrm>
                            <a:off x="2705100" y="1224915"/>
                            <a:ext cx="32131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06BA2" w14:textId="77777777" w:rsidR="008D47EB" w:rsidRDefault="008D47EB" w:rsidP="005F64CC">
                              <w:r w:rsidRPr="00E35E15">
                                <w:rPr>
                                  <w:position w:val="-24"/>
                                </w:rPr>
                                <w:object w:dxaOrig="260" w:dyaOrig="620" w14:anchorId="44761D04">
                                  <v:shape id="_x0000_i1051" type="#_x0000_t75" style="width:11.25pt;height:27pt" o:ole="">
                                    <v:imagedata r:id="rId53" o:title=""/>
                                  </v:shape>
                                  <o:OLEObject Type="Embed" ProgID="Equation.3" ShapeID="_x0000_i1051" DrawAspect="Content" ObjectID="_1719172026" r:id="rId54"/>
                                </w:object>
                              </w:r>
                            </w:p>
                          </w:txbxContent>
                        </wps:txbx>
                        <wps:bodyPr rot="0" vert="horz" wrap="none" lIns="91440" tIns="45720" rIns="91440" bIns="45720" anchor="t" anchorCtr="0" upright="1">
                          <a:spAutoFit/>
                        </wps:bodyPr>
                      </wps:wsp>
                      <wps:wsp>
                        <wps:cNvPr id="362" name="Text Box 1617"/>
                        <wps:cNvSpPr txBox="1">
                          <a:spLocks noChangeArrowheads="1"/>
                        </wps:cNvSpPr>
                        <wps:spPr bwMode="auto">
                          <a:xfrm>
                            <a:off x="2914650" y="1243965"/>
                            <a:ext cx="32131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8E4D" w14:textId="77777777" w:rsidR="008D47EB" w:rsidRDefault="008D47EB" w:rsidP="005F64CC">
                              <w:r w:rsidRPr="00E35E15">
                                <w:rPr>
                                  <w:position w:val="-24"/>
                                </w:rPr>
                                <w:object w:dxaOrig="260" w:dyaOrig="620" w14:anchorId="0243FFF8">
                                  <v:shape id="_x0000_i1053" type="#_x0000_t75" style="width:11.25pt;height:27pt" o:ole="">
                                    <v:imagedata r:id="rId55" o:title=""/>
                                  </v:shape>
                                  <o:OLEObject Type="Embed" ProgID="Equation.3" ShapeID="_x0000_i1053" DrawAspect="Content" ObjectID="_1719172027" r:id="rId56"/>
                                </w:object>
                              </w:r>
                            </w:p>
                          </w:txbxContent>
                        </wps:txbx>
                        <wps:bodyPr rot="0" vert="horz" wrap="none" lIns="91440" tIns="45720" rIns="91440" bIns="45720" anchor="t" anchorCtr="0" upright="1">
                          <a:spAutoFit/>
                        </wps:bodyPr>
                      </wps:wsp>
                      <wps:wsp>
                        <wps:cNvPr id="368" name="Text Box 1618"/>
                        <wps:cNvSpPr txBox="1">
                          <a:spLocks noChangeArrowheads="1"/>
                        </wps:cNvSpPr>
                        <wps:spPr bwMode="auto">
                          <a:xfrm>
                            <a:off x="3432175" y="1064895"/>
                            <a:ext cx="28829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0E215" w14:textId="77777777" w:rsidR="008D47EB" w:rsidRPr="005335EC" w:rsidRDefault="008D47EB" w:rsidP="005F64CC">
                              <w:pPr>
                                <w:rPr>
                                  <w:i/>
                                </w:rPr>
                              </w:pPr>
                              <w:r w:rsidRPr="005335EC">
                                <w:rPr>
                                  <w:i/>
                                </w:rPr>
                                <w:t>θ</w:t>
                              </w:r>
                            </w:p>
                          </w:txbxContent>
                        </wps:txbx>
                        <wps:bodyPr rot="0" vert="horz" wrap="square" lIns="91440" tIns="45720" rIns="91440" bIns="45720" anchor="t" anchorCtr="0" upright="1">
                          <a:noAutofit/>
                        </wps:bodyPr>
                      </wps:wsp>
                      <wps:wsp>
                        <wps:cNvPr id="369" name="Text Box 1619"/>
                        <wps:cNvSpPr txBox="1">
                          <a:spLocks noChangeArrowheads="1"/>
                        </wps:cNvSpPr>
                        <wps:spPr bwMode="auto">
                          <a:xfrm>
                            <a:off x="2324735" y="57785"/>
                            <a:ext cx="135509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CB1B8" w14:textId="77777777" w:rsidR="008D47EB" w:rsidRPr="006F3DCB" w:rsidRDefault="008D47EB" w:rsidP="005F64CC">
                              <w:r>
                                <w:rPr>
                                  <w:i/>
                                </w:rPr>
                                <w:t>f(</w:t>
                              </w:r>
                              <w:r w:rsidRPr="005335EC">
                                <w:rPr>
                                  <w:i/>
                                </w:rPr>
                                <w:t>θ</w:t>
                              </w:r>
                              <w:r>
                                <w:rPr>
                                  <w:i/>
                                </w:rPr>
                                <w:t xml:space="preserve">) = </w:t>
                              </w:r>
                              <w:r w:rsidRPr="006F3DCB">
                                <w:t>sin(</w:t>
                              </w:r>
                              <w:r w:rsidRPr="005335EC">
                                <w:rPr>
                                  <w:i/>
                                </w:rPr>
                                <w:t>θ</w:t>
                              </w:r>
                              <w:r w:rsidRPr="006F3DCB">
                                <w:t>)</w:t>
                              </w:r>
                            </w:p>
                          </w:txbxContent>
                        </wps:txbx>
                        <wps:bodyPr rot="0" vert="horz" wrap="square" lIns="91440" tIns="45720" rIns="91440" bIns="45720" anchor="t" anchorCtr="0" upright="1">
                          <a:noAutofit/>
                        </wps:bodyPr>
                      </wps:wsp>
                    </wpc:wpc>
                  </a:graphicData>
                </a:graphic>
              </wp:inline>
            </w:drawing>
          </mc:Choice>
          <mc:Fallback>
            <w:pict>
              <v:group w14:anchorId="6077D98A" id="Canvas 1593" o:spid="_x0000_s1026" editas="canvas" alt="On the left is a circle, and on the right is a set of axes, the horizontal labeled theta and the vertical labeled f of theta equals sine of theta, showing a graph that increases concave down then switches to deceasing concave down.  On the circle are lines at angles pi over 6, pi over 4, pi over 3, and pi over 2.  Where those lines touch the circle, a horizontal dashed line leads connects to points on the sine graph where the horizontal coordinates correspond with the angle on the circle." style="width:315.75pt;height:194.25pt;mso-position-horizontal-relative:char;mso-position-vertical-relative:line" coordsize="40100,2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">
                <v:shape id="_x0000_s1027" type="#_x0000_t75" alt="On the left is a circle, and on the right is a set of axes, the horizontal labeled theta and the vertical labeled f of theta equals sine of theta, showing a graph that increases concave down then switches to deceasing concave down.  On the circle are lines at angles pi over 6, pi over 4, pi over 3, and pi over 2.  Where those lines touch the circle, a horizontal dashed line leads connects to points on the sine graph where the horizontal coordinates correspond with the angle on the circle." style="position:absolute;width:40100;height:24669;visibility:visible;mso-wrap-style:square">
                  <v:fill o:detectmouseclick="t"/>
                  <v:path o:connecttype="none"/>
                </v:shape>
                <v:shape id="Picture 1595" o:spid="_x0000_s1028" type="#_x0000_t75" style="position:absolute;left:21336;top:2070;width:14287;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">
                  <v:imagedata r:id="rId57" o:title="" croptop="7864f" cropbottom="8083f" cropleft="4915f" cropright="36045f"/>
                </v:shape>
                <v:group id="Group 1596" o:spid="_x0000_s1029" style="position:absolute;left:1079;top:3816;width:18320;height:18320" coordorigin="3427,2182" coordsize="2550,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oval id="Oval 1597" o:spid="_x0000_s1030" style="position:absolute;left:3427;top:2182;width:255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" filled="f"/>
                  <v:shapetype id="_x0000_t32" coordsize="21600,21600" o:spt="32" o:oned="t" path="m,l21600,21600e" filled="f">
                    <v:path arrowok="t" fillok="f" o:connecttype="none"/>
                    <o:lock v:ext="edit" shapetype="t"/>
                  </v:shapetype>
                  <v:shape id="AutoShape 1598" o:spid="_x0000_s1031" type="#_x0000_t32" style="position:absolute;left:3427;top:3457;width:25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"/>
                  <v:shape id="AutoShape 1599" o:spid="_x0000_s1032" type="#_x0000_t32" style="position:absolute;left:3427;top:3457;width:2550;height:1;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"/>
                  <v:shape id="AutoShape 1600" o:spid="_x0000_s1033" type="#_x0000_t32" style="position:absolute;left:3428;top:3456;width:2550;height:1;rotation: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"/>
                  <v:shape id="AutoShape 1601" o:spid="_x0000_s1034" type="#_x0000_t32" style="position:absolute;left:3428;top:3456;width:2550;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"/>
                  <v:shape id="AutoShape 1602" o:spid="_x0000_s1035" type="#_x0000_t32" style="position:absolute;left:3428;top:3456;width:2550;height:1;rotation: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"/>
                  <v:shape id="AutoShape 1603" o:spid="_x0000_s1036" type="#_x0000_t32" style="position:absolute;left:3427;top:3457;width:2550;height:1;rotation: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"/>
                  <v:shape id="AutoShape 1604" o:spid="_x0000_s1037" type="#_x0000_t32" style="position:absolute;left:3428;top:3456;width:2550;height:1;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"/>
                  <v:shape id="AutoShape 1605" o:spid="_x0000_s1038" type="#_x0000_t32" style="position:absolute;left:3427;top:3457;width:2550;height:1;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"/>
                </v:group>
                <v:shape id="AutoShape 1606" o:spid="_x0000_s1039" type="#_x0000_t32" style="position:absolute;left:18097;top:8439;width:828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" strokecolor="#002060">
                  <v:stroke dashstyle="dash"/>
                </v:shape>
                <v:shape id="AutoShape 1607" o:spid="_x0000_s1040" type="#_x0000_t32" style="position:absolute;left:16764;top:6534;width:1057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" strokecolor="#002060">
                  <v:stroke dashstyle="dash"/>
                </v:shape>
                <v:shape id="AutoShape 1608" o:spid="_x0000_s1041" type="#_x0000_t32" style="position:absolute;left:14859;top:5105;width:13811;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" strokecolor="#002060">
                  <v:stroke dashstyle="dash"/>
                </v:shape>
                <v:shape id="AutoShape 1609" o:spid="_x0000_s1042" type="#_x0000_t32" style="position:absolute;left:10477;top:3771;width:2019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" strokecolor="#002060">
                  <v:stroke dashstyle="dash"/>
                </v:shape>
                <v:shape id="AutoShape 1610" o:spid="_x0000_s1043" type="#_x0000_t32" style="position:absolute;left:26289;top:8439;width:6;height:4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" strokecolor="red">
                  <v:stroke dashstyle="dash"/>
                </v:shape>
                <v:shape id="AutoShape 1611" o:spid="_x0000_s1044" type="#_x0000_t32" style="position:absolute;left:27336;top:6534;width:7;height:6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" strokecolor="red">
                  <v:stroke dashstyle="dash"/>
                </v:shape>
                <v:shape id="AutoShape 1612" o:spid="_x0000_s1045" type="#_x0000_t32" style="position:absolute;left:28479;top:5105;width:102;height:7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" strokecolor="red">
                  <v:stroke dashstyle="dash"/>
                </v:shape>
                <v:shape id="AutoShape 1613" o:spid="_x0000_s1046" type="#_x0000_t32" style="position:absolute;left:30861;top:3867;width:6;height:9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" strokecolor="red">
                  <v:stroke dashstyle="dash"/>
                </v:shape>
                <v:shapetype id="_x0000_t202" coordsize="21600,21600" o:spt="202" path="m,l,21600r21600,l21600,xe">
                  <v:stroke joinstyle="miter"/>
                  <v:path gradientshapeok="t" o:connecttype="rect"/>
                </v:shapetype>
                <v:shape id="Text Box 1614" o:spid="_x0000_s1047" type="#_x0000_t202" style="position:absolute;left:24479;top:12249;width:3213;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" filled="f" stroked="f">
                  <v:textbox style="mso-fit-shape-to-text:t">
                    <w:txbxContent>
                      <w:p w14:paraId="66C34201" w14:textId="77777777" w:rsidR="008D47EB" w:rsidRDefault="008D47EB" w:rsidP="005F64CC">
                        <w:r w:rsidRPr="00483439">
                          <w:rPr>
                            <w:position w:val="-24"/>
                          </w:rPr>
                          <w:object w:dxaOrig="260" w:dyaOrig="620" w14:anchorId="4A3B0B3C">
                            <v:shape id="_x0000_i1047" type="#_x0000_t75" style="width:11pt;height:27pt" o:ole="">
                              <v:imagedata r:id="rId58" o:title=""/>
                            </v:shape>
                            <o:OLEObject Type="Embed" ProgID="Equation.3" ShapeID="_x0000_i1047" DrawAspect="Content" ObjectID="_1717925916" r:id="rId59"/>
                          </w:object>
                        </w:r>
                      </w:p>
                    </w:txbxContent>
                  </v:textbox>
                </v:shape>
                <v:shape id="Text Box 1615" o:spid="_x0000_s1048" type="#_x0000_t202" style="position:absolute;left:25717;top:12249;width:3213;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" filled="f" stroked="f">
                  <v:textbox style="mso-fit-shape-to-text:t">
                    <w:txbxContent>
                      <w:p w14:paraId="76FDD333" w14:textId="77777777" w:rsidR="008D47EB" w:rsidRDefault="008D47EB" w:rsidP="005F64CC">
                        <w:r w:rsidRPr="00E35E15">
                          <w:rPr>
                            <w:position w:val="-24"/>
                          </w:rPr>
                          <w:object w:dxaOrig="260" w:dyaOrig="620" w14:anchorId="562AD68F">
                            <v:shape id="_x0000_i1049" type="#_x0000_t75" style="width:11pt;height:27pt" o:ole="">
                              <v:imagedata r:id="rId60" o:title=""/>
                            </v:shape>
                            <o:OLEObject Type="Embed" ProgID="Equation.3" ShapeID="_x0000_i1049" DrawAspect="Content" ObjectID="_1717925917" r:id="rId61"/>
                          </w:object>
                        </w:r>
                      </w:p>
                    </w:txbxContent>
                  </v:textbox>
                </v:shape>
                <v:shape id="Text Box 1616" o:spid="_x0000_s1049" type="#_x0000_t202" style="position:absolute;left:27051;top:12249;width:3213;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" filled="f" stroked="f">
                  <v:textbox style="mso-fit-shape-to-text:t">
                    <w:txbxContent>
                      <w:p w14:paraId="3F406BA2" w14:textId="77777777" w:rsidR="008D47EB" w:rsidRDefault="008D47EB" w:rsidP="005F64CC">
                        <w:r w:rsidRPr="00E35E15">
                          <w:rPr>
                            <w:position w:val="-24"/>
                          </w:rPr>
                          <w:object w:dxaOrig="260" w:dyaOrig="620" w14:anchorId="44761D04">
                            <v:shape id="_x0000_i1051" type="#_x0000_t75" style="width:11pt;height:27pt" o:ole="">
                              <v:imagedata r:id="rId62" o:title=""/>
                            </v:shape>
                            <o:OLEObject Type="Embed" ProgID="Equation.3" ShapeID="_x0000_i1051" DrawAspect="Content" ObjectID="_1717925918" r:id="rId63"/>
                          </w:object>
                        </w:r>
                      </w:p>
                    </w:txbxContent>
                  </v:textbox>
                </v:shape>
                <v:shape id="Text Box 1617" o:spid="_x0000_s1050" type="#_x0000_t202" style="position:absolute;left:29146;top:12439;width:3213;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" filled="f" stroked="f">
                  <v:textbox style="mso-fit-shape-to-text:t">
                    <w:txbxContent>
                      <w:p w14:paraId="05818E4D" w14:textId="77777777" w:rsidR="008D47EB" w:rsidRDefault="008D47EB" w:rsidP="005F64CC">
                        <w:r w:rsidRPr="00E35E15">
                          <w:rPr>
                            <w:position w:val="-24"/>
                          </w:rPr>
                          <w:object w:dxaOrig="260" w:dyaOrig="620" w14:anchorId="0243FFF8">
                            <v:shape id="_x0000_i1053" type="#_x0000_t75" style="width:11pt;height:27pt" o:ole="">
                              <v:imagedata r:id="rId64" o:title=""/>
                            </v:shape>
                            <o:OLEObject Type="Embed" ProgID="Equation.3" ShapeID="_x0000_i1053" DrawAspect="Content" ObjectID="_1717925919" r:id="rId65"/>
                          </w:object>
                        </w:r>
                      </w:p>
                    </w:txbxContent>
                  </v:textbox>
                </v:shape>
                <v:shape id="Text Box 1618" o:spid="_x0000_s1051" type="#_x0000_t202" style="position:absolute;left:34321;top:10648;width:288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7820E215" w14:textId="77777777" w:rsidR="008D47EB" w:rsidRPr="005335EC" w:rsidRDefault="008D47EB" w:rsidP="005F64CC">
                        <w:pPr>
                          <w:rPr>
                            <w:i/>
                          </w:rPr>
                        </w:pPr>
                        <w:r w:rsidRPr="005335EC">
                          <w:rPr>
                            <w:i/>
                          </w:rPr>
                          <w:t>θ</w:t>
                        </w:r>
                      </w:p>
                    </w:txbxContent>
                  </v:textbox>
                </v:shape>
                <v:shape id="Text Box 1619" o:spid="_x0000_s1052" type="#_x0000_t202" style="position:absolute;left:23247;top:577;width:13551;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0AACB1B8" w14:textId="77777777" w:rsidR="008D47EB" w:rsidRPr="006F3DCB" w:rsidRDefault="008D47EB" w:rsidP="005F64CC">
                        <w:r>
                          <w:rPr>
                            <w:i/>
                          </w:rPr>
                          <w:t>f(</w:t>
                        </w:r>
                        <w:r w:rsidRPr="005335EC">
                          <w:rPr>
                            <w:i/>
                          </w:rPr>
                          <w:t>θ</w:t>
                        </w:r>
                        <w:r>
                          <w:rPr>
                            <w:i/>
                          </w:rPr>
                          <w:t xml:space="preserve">) = </w:t>
                        </w:r>
                        <w:r w:rsidRPr="006F3DCB">
                          <w:t>sin(</w:t>
                        </w:r>
                        <w:r w:rsidRPr="005335EC">
                          <w:rPr>
                            <w:i/>
                          </w:rPr>
                          <w:t>θ</w:t>
                        </w:r>
                        <w:r w:rsidRPr="006F3DCB">
                          <w:t>)</w:t>
                        </w:r>
                      </w:p>
                    </w:txbxContent>
                  </v:textbox>
                </v:shape>
                <w10:anchorlock/>
              </v:group>
            </w:pict>
          </mc:Fallback>
        </mc:AlternateContent>
      </w:r>
    </w:p>
    <w:p w14:paraId="48D9B833" w14:textId="77777777" w:rsidR="003E541D" w:rsidRDefault="003E541D" w:rsidP="003E541D">
      <w:r>
        <w:t>Plotting more points gives the full shape of the sine and cosine functions.</w:t>
      </w:r>
    </w:p>
    <w:p w14:paraId="637C5C35" w14:textId="77777777" w:rsidR="003E541D" w:rsidRDefault="003E541D" w:rsidP="003E541D"/>
    <w:p w14:paraId="34EA5BBC" w14:textId="77777777" w:rsidR="003E541D" w:rsidRDefault="006F2065" w:rsidP="003E541D">
      <w:r>
        <w:rPr>
          <w:noProof/>
        </w:rPr>
        <w:drawing>
          <wp:inline distT="0" distB="0" distL="0" distR="0" wp14:anchorId="10C40D9D" wp14:editId="7892CAB3">
            <wp:extent cx="4106008" cy="1786278"/>
            <wp:effectExtent l="0" t="0" r="0" b="0"/>
            <wp:docPr id="1" name="Picture 1" descr="A sine graph, shown from theta equals 0 to 2 pi.  The graph starts out increasing at 0 comma 0.  The graph is concave down as it reaches the peak at pi over 2 comma 1. It decreases concave down to pi comma 0, then decreases concave up down to 3 pi over 2 comma negative 1.  It increases concave up to 2 pi comma 0.  The graph continues past this, repeating the sam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ne graph, shown from theta equals 0 to 2 pi.  The graph starts out increasing at 0 comma 0.  The graph is concave down as it reaches the peak at pi over 2 comma 1. It decreases concave down to pi comma 0, then decreases concave up down to 3 pi over 2 comma negative 1.  It increases concave up to 2 pi comma 0.  The graph continues past this, repeating the same shap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3758" cy="1807051"/>
                    </a:xfrm>
                    <a:prstGeom prst="rect">
                      <a:avLst/>
                    </a:prstGeom>
                    <a:noFill/>
                    <a:ln>
                      <a:noFill/>
                    </a:ln>
                  </pic:spPr>
                </pic:pic>
              </a:graphicData>
            </a:graphic>
          </wp:inline>
        </w:drawing>
      </w:r>
    </w:p>
    <w:p w14:paraId="1DCE0627" w14:textId="77777777" w:rsidR="003E541D" w:rsidRDefault="003E541D" w:rsidP="003E541D">
      <w:pPr>
        <w:rPr>
          <w:lang w:eastAsia="zh-TW"/>
        </w:rPr>
      </w:pPr>
    </w:p>
    <w:p w14:paraId="03CECB41" w14:textId="77777777" w:rsidR="003E541D" w:rsidRDefault="003E541D" w:rsidP="003E541D">
      <w:r>
        <w:rPr>
          <w:lang w:eastAsia="zh-TW"/>
        </w:rPr>
        <w:lastRenderedPageBreak/>
        <w:t xml:space="preserve">Notice how the sine values are positive between 0 </w:t>
      </w:r>
      <w:r w:rsidR="00802C8E">
        <w:rPr>
          <w:lang w:eastAsia="zh-TW"/>
        </w:rPr>
        <w:t>and</w:t>
      </w:r>
      <w:r w:rsidR="004731C7">
        <w:t xml:space="preserve"> π, </w:t>
      </w:r>
      <w:r>
        <w:t xml:space="preserve">which correspond to the values of sine </w:t>
      </w:r>
      <w:r>
        <w:rPr>
          <w:lang w:eastAsia="zh-TW"/>
        </w:rPr>
        <w:t xml:space="preserve">in quadrants 1 and 2 on the unit circle, and the </w:t>
      </w:r>
      <w:r w:rsidR="00802C8E">
        <w:rPr>
          <w:lang w:eastAsia="zh-TW"/>
        </w:rPr>
        <w:t xml:space="preserve">sine </w:t>
      </w:r>
      <w:r>
        <w:rPr>
          <w:lang w:eastAsia="zh-TW"/>
        </w:rPr>
        <w:t xml:space="preserve">values are negative between </w:t>
      </w:r>
      <w:r w:rsidR="004731C7">
        <w:t xml:space="preserve">π </w:t>
      </w:r>
      <w:r w:rsidR="00802C8E">
        <w:t>and</w:t>
      </w:r>
      <w:r w:rsidR="004731C7">
        <w:t xml:space="preserve"> 2π, corresponding to</w:t>
      </w:r>
      <w:r>
        <w:t xml:space="preserve"> quadrants 3 and 4.</w:t>
      </w:r>
    </w:p>
    <w:p w14:paraId="2F584239" w14:textId="77777777" w:rsidR="0053006A" w:rsidRDefault="0053006A" w:rsidP="003E541D">
      <w:pPr>
        <w:rPr>
          <w:lang w:eastAsia="zh-TW"/>
        </w:rPr>
      </w:pPr>
    </w:p>
    <w:p w14:paraId="67F154BA" w14:textId="77777777" w:rsidR="003E541D" w:rsidRDefault="00CB4A86" w:rsidP="003E541D">
      <w:r>
        <w:rPr>
          <w:noProof/>
        </w:rPr>
        <w:drawing>
          <wp:inline distT="0" distB="0" distL="0" distR="0" wp14:anchorId="75A89503" wp14:editId="08D6189B">
            <wp:extent cx="4114800" cy="1799599"/>
            <wp:effectExtent l="0" t="0" r="0" b="0"/>
            <wp:docPr id="32" name="Picture 32" descr="A cosine graph, shown from theta equals 0 to 2 pi.  The graph starts at 0 comma 1, and decreases concave down to pi over 2 comma 0, then decreases concave up to pi comma negative 1.  It then increases concave up down to 3 pi over 2 comma 0, and increases concave down to 2 pi comma 1.  The graph continues past this, repeating the sam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osine graph, shown from theta equals 0 to 2 pi.  The graph starts at 0 comma 1, and decreases concave down to pi over 2 comma 0, then decreases concave up to pi comma negative 1.  It then increases concave up down to 3 pi over 2 comma 0, and increases concave down to 2 pi comma 1.  The graph continues past this, repeating the same shap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4800" cy="1799599"/>
                    </a:xfrm>
                    <a:prstGeom prst="rect">
                      <a:avLst/>
                    </a:prstGeom>
                    <a:noFill/>
                    <a:ln>
                      <a:noFill/>
                    </a:ln>
                  </pic:spPr>
                </pic:pic>
              </a:graphicData>
            </a:graphic>
          </wp:inline>
        </w:drawing>
      </w:r>
    </w:p>
    <w:p w14:paraId="304C6379" w14:textId="77777777" w:rsidR="003E541D" w:rsidRDefault="003E541D" w:rsidP="003E541D"/>
    <w:p w14:paraId="7D90F51E" w14:textId="77777777" w:rsidR="003E541D" w:rsidRDefault="003E541D" w:rsidP="003E541D">
      <w:r>
        <w:t>Like the sine function we can track the value of the cosine function through the 4 quadrants of the unit circle as we place it on a graph.</w:t>
      </w:r>
    </w:p>
    <w:p w14:paraId="3D1869C6" w14:textId="77777777" w:rsidR="00A51707" w:rsidRDefault="00A51707" w:rsidP="003E541D"/>
    <w:p w14:paraId="6C9E9DBB" w14:textId="77777777" w:rsidR="003E541D" w:rsidRDefault="003E541D" w:rsidP="003E541D">
      <w:r>
        <w:t xml:space="preserve">Both of these functions are defined </w:t>
      </w:r>
      <w:r w:rsidR="004731C7">
        <w:t xml:space="preserve">for </w:t>
      </w:r>
      <w:r>
        <w:t xml:space="preserve">all real numbers, since we can evaluate the sine and cosine of any angle.  By thinking of sine and cosine as </w:t>
      </w:r>
      <w:r w:rsidR="004731C7">
        <w:t xml:space="preserve">coordinates of </w:t>
      </w:r>
      <w:r>
        <w:t xml:space="preserve">points on a unit circle, it becomes clear that the range of both functions must be the interval </w:t>
      </w:r>
      <w:r w:rsidRPr="00FC4C54">
        <w:rPr>
          <w:position w:val="-10"/>
        </w:rPr>
        <w:object w:dxaOrig="639" w:dyaOrig="320" w14:anchorId="70B58FA1">
          <v:shape id="_x0000_i1054" type="#_x0000_t75" style="width:33pt;height:17.25pt" o:ole="">
            <v:imagedata r:id="rId68" o:title=""/>
          </v:shape>
          <o:OLEObject Type="Embed" ProgID="Equation.3" ShapeID="_x0000_i1054" DrawAspect="Content" ObjectID="_1719171492" r:id="rId69"/>
        </w:object>
      </w:r>
      <w:r>
        <w:t>.</w:t>
      </w:r>
    </w:p>
    <w:p w14:paraId="1C15EFBE" w14:textId="77777777" w:rsidR="003E541D" w:rsidRDefault="003E541D" w:rsidP="003E541D"/>
    <w:p w14:paraId="109B1994" w14:textId="77777777" w:rsidR="003E541D" w:rsidRDefault="003E541D" w:rsidP="003E541D"/>
    <w:p w14:paraId="2930F62B" w14:textId="77777777" w:rsidR="003E541D" w:rsidRPr="00A301C9" w:rsidRDefault="008916E6" w:rsidP="003E541D">
      <w:pPr>
        <w:pStyle w:val="DefinitionHeader"/>
      </w:pPr>
      <w:r>
        <w:t>Domain and Range of Sine and Cosine</w:t>
      </w:r>
    </w:p>
    <w:p w14:paraId="56609A53" w14:textId="77777777" w:rsidR="00BD2816" w:rsidRDefault="00BD2816" w:rsidP="00E4496F">
      <w:pPr>
        <w:pStyle w:val="Definition"/>
      </w:pPr>
      <w:r>
        <w:t xml:space="preserve">The domain of sine and cosine is all real numbers, </w:t>
      </w:r>
      <w:r w:rsidRPr="0083767E">
        <w:rPr>
          <w:position w:val="-10"/>
        </w:rPr>
        <w:object w:dxaOrig="800" w:dyaOrig="320" w14:anchorId="0053FBCB">
          <v:shape id="_x0000_i1055" type="#_x0000_t75" style="width:39pt;height:17.25pt" o:ole="">
            <v:imagedata r:id="rId70" o:title=""/>
          </v:shape>
          <o:OLEObject Type="Embed" ProgID="Equation.3" ShapeID="_x0000_i1055" DrawAspect="Content" ObjectID="_1719171493" r:id="rId71"/>
        </w:object>
      </w:r>
      <w:r>
        <w:t>.</w:t>
      </w:r>
    </w:p>
    <w:p w14:paraId="530D3FA9" w14:textId="77777777" w:rsidR="003E541D" w:rsidRPr="00A301C9" w:rsidRDefault="003E541D" w:rsidP="003E541D">
      <w:pPr>
        <w:pStyle w:val="Definition"/>
      </w:pPr>
      <w:r>
        <w:t>The range of sine and cosine is the interval [-1, 1]</w:t>
      </w:r>
      <w:r w:rsidR="004731C7">
        <w:t>.</w:t>
      </w:r>
    </w:p>
    <w:p w14:paraId="3E502A9C" w14:textId="77777777" w:rsidR="003E541D" w:rsidRDefault="003E541D" w:rsidP="003E541D"/>
    <w:p w14:paraId="247F71F3" w14:textId="77777777" w:rsidR="003E541D" w:rsidRDefault="003E541D" w:rsidP="003E541D"/>
    <w:p w14:paraId="4843317F" w14:textId="77777777" w:rsidR="003E541D" w:rsidRDefault="003E541D" w:rsidP="003E541D">
      <w:r>
        <w:t xml:space="preserve">Both these graphs are </w:t>
      </w:r>
      <w:r w:rsidR="00C91D16">
        <w:t>called</w:t>
      </w:r>
      <w:r>
        <w:t xml:space="preserve"> </w:t>
      </w:r>
      <w:r w:rsidRPr="009F7D00">
        <w:rPr>
          <w:b/>
        </w:rPr>
        <w:t>sinusoidal</w:t>
      </w:r>
      <w:r w:rsidR="00B45FBA">
        <w:rPr>
          <w:b/>
        </w:rPr>
        <w:fldChar w:fldCharType="begin"/>
      </w:r>
      <w:r w:rsidR="00803B23">
        <w:instrText xml:space="preserve"> XE "</w:instrText>
      </w:r>
      <w:r w:rsidR="00803B23" w:rsidRPr="00F474B7">
        <w:rPr>
          <w:b/>
        </w:rPr>
        <w:instrText>Sinusoidal</w:instrText>
      </w:r>
      <w:r w:rsidR="00F474B7">
        <w:rPr>
          <w:b/>
        </w:rPr>
        <w:instrText xml:space="preserve"> Function</w:instrText>
      </w:r>
      <w:r w:rsidR="004F3E89">
        <w:rPr>
          <w:b/>
        </w:rPr>
        <w:instrText>s</w:instrText>
      </w:r>
      <w:r w:rsidR="00803B23">
        <w:instrText xml:space="preserve">" </w:instrText>
      </w:r>
      <w:r w:rsidR="00B45FBA">
        <w:rPr>
          <w:b/>
        </w:rPr>
        <w:fldChar w:fldCharType="end"/>
      </w:r>
      <w:r w:rsidR="00B45FBA">
        <w:rPr>
          <w:b/>
        </w:rPr>
        <w:fldChar w:fldCharType="begin"/>
      </w:r>
      <w:r w:rsidR="00803B23">
        <w:instrText xml:space="preserve"> XE "</w:instrText>
      </w:r>
      <w:r w:rsidR="00803B23" w:rsidRPr="004E681C">
        <w:instrText>Periodic Function</w:instrText>
      </w:r>
      <w:r w:rsidR="003344A2">
        <w:instrText>s</w:instrText>
      </w:r>
      <w:r w:rsidR="00803B23" w:rsidRPr="004E681C">
        <w:instrText>:Sinusoidal</w:instrText>
      </w:r>
      <w:r w:rsidR="00803B23">
        <w:instrText xml:space="preserve">" </w:instrText>
      </w:r>
      <w:r w:rsidR="00B45FBA">
        <w:rPr>
          <w:b/>
        </w:rPr>
        <w:fldChar w:fldCharType="end"/>
      </w:r>
      <w:r w:rsidR="00B45FBA">
        <w:rPr>
          <w:b/>
        </w:rPr>
        <w:fldChar w:fldCharType="begin"/>
      </w:r>
      <w:r w:rsidR="003344A2">
        <w:instrText xml:space="preserve"> XE "</w:instrText>
      </w:r>
      <w:r w:rsidR="003344A2" w:rsidRPr="004261D8">
        <w:instrText>Function:Sinusoidal Functions</w:instrText>
      </w:r>
      <w:r w:rsidR="003344A2">
        <w:instrText xml:space="preserve">" </w:instrText>
      </w:r>
      <w:r w:rsidR="00B45FBA">
        <w:rPr>
          <w:b/>
        </w:rPr>
        <w:fldChar w:fldCharType="end"/>
      </w:r>
      <w:r>
        <w:t xml:space="preserve"> graphs.</w:t>
      </w:r>
    </w:p>
    <w:p w14:paraId="54CEB425" w14:textId="77777777" w:rsidR="003E541D" w:rsidRDefault="003E541D" w:rsidP="003E541D"/>
    <w:p w14:paraId="18E1D592" w14:textId="77777777" w:rsidR="003E541D" w:rsidRDefault="003E541D" w:rsidP="003E541D">
      <w:r>
        <w:t xml:space="preserve">In both graphs, the shape of the graph begins repeating after 2π.  Indeed, since any coterminal angles will have the same sine and cosine values, we could conclude that </w:t>
      </w:r>
      <w:r w:rsidRPr="008D42B2">
        <w:rPr>
          <w:position w:val="-10"/>
        </w:rPr>
        <w:object w:dxaOrig="2000" w:dyaOrig="320" w14:anchorId="30EF483B">
          <v:shape id="_x0000_i1056" type="#_x0000_t75" style="width:99pt;height:17.25pt" o:ole="">
            <v:imagedata r:id="rId72" o:title=""/>
          </v:shape>
          <o:OLEObject Type="Embed" ProgID="Equation.3" ShapeID="_x0000_i1056" DrawAspect="Content" ObjectID="_1719171494" r:id="rId73"/>
        </w:object>
      </w:r>
      <w:r>
        <w:t xml:space="preserve"> and </w:t>
      </w:r>
      <w:r w:rsidRPr="008D42B2">
        <w:rPr>
          <w:position w:val="-10"/>
        </w:rPr>
        <w:object w:dxaOrig="2079" w:dyaOrig="320" w14:anchorId="66B2BCB9">
          <v:shape id="_x0000_i1057" type="#_x0000_t75" style="width:105pt;height:17.25pt" o:ole="">
            <v:imagedata r:id="rId74" o:title=""/>
          </v:shape>
          <o:OLEObject Type="Embed" ProgID="Equation.3" ShapeID="_x0000_i1057" DrawAspect="Content" ObjectID="_1719171495" r:id="rId75"/>
        </w:object>
      </w:r>
      <w:r>
        <w:t>.</w:t>
      </w:r>
    </w:p>
    <w:p w14:paraId="2ACB0B9F" w14:textId="77777777" w:rsidR="003E541D" w:rsidRDefault="003E541D" w:rsidP="003E541D"/>
    <w:p w14:paraId="4A899479" w14:textId="77777777" w:rsidR="003E541D" w:rsidRDefault="003E541D" w:rsidP="003E541D">
      <w:r>
        <w:t xml:space="preserve">In other words, if you were to shift either graph horizontally by 2π, the resulting shape would be identical to the original function.  Sinusoidal functions are a specific type of </w:t>
      </w:r>
      <w:r w:rsidRPr="0010077C">
        <w:t>periodic function</w:t>
      </w:r>
      <w:r>
        <w:t>.</w:t>
      </w:r>
    </w:p>
    <w:p w14:paraId="1B11CB43" w14:textId="77777777" w:rsidR="003E541D" w:rsidRDefault="003E541D" w:rsidP="003E541D"/>
    <w:p w14:paraId="14AF92FF" w14:textId="77777777" w:rsidR="003E541D" w:rsidRDefault="003E541D" w:rsidP="003E541D"/>
    <w:p w14:paraId="2EA70952" w14:textId="77777777" w:rsidR="003E541D" w:rsidRDefault="008916E6" w:rsidP="003E541D">
      <w:pPr>
        <w:pStyle w:val="DefinitionHeader"/>
      </w:pPr>
      <w:r>
        <w:t>Period of Sine and Cosine</w:t>
      </w:r>
    </w:p>
    <w:p w14:paraId="591D499B" w14:textId="77777777" w:rsidR="003E541D" w:rsidRPr="008D42B2" w:rsidRDefault="00A51707" w:rsidP="003E541D">
      <w:pPr>
        <w:pStyle w:val="Definition"/>
      </w:pPr>
      <w:r>
        <w:t>The period</w:t>
      </w:r>
      <w:r w:rsidR="00C91D16">
        <w:t>s</w:t>
      </w:r>
      <w:r>
        <w:t xml:space="preserve"> </w:t>
      </w:r>
      <w:r w:rsidR="00C91D16">
        <w:t>of the sine and cosine functions are both</w:t>
      </w:r>
      <w:r>
        <w:t xml:space="preserve"> 2π</w:t>
      </w:r>
      <w:r w:rsidR="003E541D">
        <w:t>.</w:t>
      </w:r>
    </w:p>
    <w:p w14:paraId="539DAFB3" w14:textId="77777777" w:rsidR="003E541D" w:rsidRDefault="003E541D" w:rsidP="003E541D"/>
    <w:p w14:paraId="636A518C" w14:textId="77777777" w:rsidR="00A51707" w:rsidRDefault="00A51707" w:rsidP="003E541D"/>
    <w:p w14:paraId="00C75ACE" w14:textId="77777777" w:rsidR="003E541D" w:rsidRDefault="003E541D" w:rsidP="003E541D">
      <w:r>
        <w:lastRenderedPageBreak/>
        <w:t>Looking at these functions on a domain centered at the vertical axis helps reveal symmetries.</w:t>
      </w:r>
    </w:p>
    <w:p w14:paraId="7AF3365F" w14:textId="77777777" w:rsidR="00A51707" w:rsidRDefault="00A51707" w:rsidP="003E541D"/>
    <w:p w14:paraId="5F79DACA" w14:textId="77777777" w:rsidR="003E541D" w:rsidRDefault="003E541D" w:rsidP="003E541D">
      <w:r>
        <w:t>sine</w:t>
      </w:r>
      <w:r w:rsidR="00B45FBA">
        <w:fldChar w:fldCharType="begin"/>
      </w:r>
      <w:r w:rsidR="0034671E">
        <w:instrText xml:space="preserve"> XE "</w:instrText>
      </w:r>
      <w:r w:rsidR="0034671E" w:rsidRPr="0034671E">
        <w:rPr>
          <w:b/>
        </w:rPr>
        <w:instrText>Sine</w:instrText>
      </w:r>
      <w:r w:rsidR="0034671E">
        <w:instrText xml:space="preserve">" </w:instrText>
      </w:r>
      <w:r w:rsidR="00B45FBA">
        <w:fldChar w:fldCharType="end"/>
      </w:r>
      <w:r w:rsidR="00B45FBA">
        <w:fldChar w:fldCharType="begin"/>
      </w:r>
      <w:r w:rsidR="0034671E">
        <w:instrText xml:space="preserve"> XE "</w:instrText>
      </w:r>
      <w:r w:rsidR="0034671E" w:rsidRPr="0034671E">
        <w:rPr>
          <w:b/>
        </w:rPr>
        <w:instrText>Trigonometry:</w:instrText>
      </w:r>
      <w:r w:rsidR="0034671E" w:rsidRPr="00F474B7">
        <w:instrText>Sine</w:instrText>
      </w:r>
      <w:r w:rsidR="0034671E">
        <w:instrText xml:space="preserve">" </w:instrText>
      </w:r>
      <w:r w:rsidR="00B45FBA">
        <w:fldChar w:fldCharType="end"/>
      </w:r>
      <w:r>
        <w:tab/>
      </w:r>
      <w:r>
        <w:tab/>
      </w:r>
      <w:r>
        <w:tab/>
      </w:r>
      <w:r>
        <w:tab/>
      </w:r>
      <w:r>
        <w:tab/>
        <w:t>cosine</w:t>
      </w:r>
      <w:r w:rsidR="00B45FBA">
        <w:fldChar w:fldCharType="begin"/>
      </w:r>
      <w:r w:rsidR="0034671E">
        <w:instrText xml:space="preserve"> XE "</w:instrText>
      </w:r>
      <w:r w:rsidR="0034671E" w:rsidRPr="0034671E">
        <w:rPr>
          <w:b/>
        </w:rPr>
        <w:instrText>Cosine</w:instrText>
      </w:r>
      <w:r w:rsidR="0034671E">
        <w:instrText xml:space="preserve">" </w:instrText>
      </w:r>
      <w:r w:rsidR="00B45FBA">
        <w:fldChar w:fldCharType="end"/>
      </w:r>
      <w:r w:rsidR="00B45FBA">
        <w:fldChar w:fldCharType="begin"/>
      </w:r>
      <w:r w:rsidR="0034671E">
        <w:instrText xml:space="preserve"> XE "</w:instrText>
      </w:r>
      <w:r w:rsidR="0034671E" w:rsidRPr="0034671E">
        <w:rPr>
          <w:b/>
        </w:rPr>
        <w:instrText>Trigonometry:</w:instrText>
      </w:r>
      <w:r w:rsidR="0034671E" w:rsidRPr="00F474B7">
        <w:instrText>Cosine</w:instrText>
      </w:r>
      <w:r w:rsidR="0034671E">
        <w:instrText xml:space="preserve">" </w:instrText>
      </w:r>
      <w:r w:rsidR="00B45FBA">
        <w:fldChar w:fldCharType="end"/>
      </w:r>
    </w:p>
    <w:p w14:paraId="60CB5B8F" w14:textId="77777777" w:rsidR="003E541D" w:rsidRPr="006F3DCB" w:rsidRDefault="003E541D" w:rsidP="003E541D">
      <w:r>
        <w:t xml:space="preserve">  </w:t>
      </w:r>
      <w:r w:rsidR="00BD1F58">
        <w:rPr>
          <w:noProof/>
        </w:rPr>
        <w:drawing>
          <wp:inline distT="0" distB="0" distL="0" distR="0" wp14:anchorId="71FF03C2" wp14:editId="4C84CA3D">
            <wp:extent cx="1945179" cy="1188720"/>
            <wp:effectExtent l="0" t="0" r="0" b="0"/>
            <wp:docPr id="324" name="Picture 324" descr="A sine graph centered at the origin. At theta equals negative 4 the graph is decreasing, passing through negative pi comma 0 and continuing down to negative pi over 2 commas negative 1, then turning and increasing up to the origin.  From the origin it continues increasing upwards to pi over 2 commas 1, then decreases passing through pi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A sine graph centered at the origin. At theta equals negative 4 the graph is decreasing, passing through negative pi comma 0 and continuing down to negative pi over 2 commas negative 1, then turning and increasing up to the origin.  From the origin it continues increasing upwards to pi over 2 commas 1, then decreases passing through pi comma 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45179" cy="1188720"/>
                    </a:xfrm>
                    <a:prstGeom prst="rect">
                      <a:avLst/>
                    </a:prstGeom>
                    <a:noFill/>
                    <a:ln>
                      <a:noFill/>
                    </a:ln>
                  </pic:spPr>
                </pic:pic>
              </a:graphicData>
            </a:graphic>
          </wp:inline>
        </w:drawing>
      </w:r>
      <w:r>
        <w:t xml:space="preserve">       </w:t>
      </w:r>
      <w:r w:rsidR="00BD1F58">
        <w:rPr>
          <w:noProof/>
        </w:rPr>
        <w:drawing>
          <wp:inline distT="0" distB="0" distL="0" distR="0" wp14:anchorId="3A5837B9" wp14:editId="33C2DD47">
            <wp:extent cx="1954431" cy="1188720"/>
            <wp:effectExtent l="0" t="0" r="0" b="0"/>
            <wp:docPr id="325" name="Picture 325" descr="A cosine graph centered at the origin.  At theta equals negative 4 the graph is decreasing down to negative pi comma negative 1, then increasing passing through negative pi over 2 comma 0 on the way up to 0 comma 1.  The graph then decreases passing through pi over 2 comma 0 on the way down to pi comma negative 1, then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A cosine graph centered at the origin.  At theta equals negative 4 the graph is decreasing down to negative pi comma negative 1, then increasing passing through negative pi over 2 comma 0 on the way up to 0 comma 1.  The graph then decreases passing through pi over 2 comma 0 on the way down to pi comma negative 1, then increas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54431" cy="1188720"/>
                    </a:xfrm>
                    <a:prstGeom prst="rect">
                      <a:avLst/>
                    </a:prstGeom>
                    <a:noFill/>
                    <a:ln>
                      <a:noFill/>
                    </a:ln>
                  </pic:spPr>
                </pic:pic>
              </a:graphicData>
            </a:graphic>
          </wp:inline>
        </w:drawing>
      </w:r>
    </w:p>
    <w:p w14:paraId="74847787" w14:textId="77777777" w:rsidR="003E541D" w:rsidRDefault="003E541D" w:rsidP="003E541D"/>
    <w:p w14:paraId="18EA7C8B" w14:textId="77777777" w:rsidR="003E541D" w:rsidRDefault="003E541D" w:rsidP="003E541D">
      <w:r>
        <w:t>The sine function is symmetric about the origin, the same symmetry the cubic function has, making it an odd function.</w:t>
      </w:r>
      <w:r w:rsidRPr="0030422A">
        <w:t xml:space="preserve"> </w:t>
      </w:r>
      <w:r>
        <w:t xml:space="preserve">The cosine function is clearly symmetric about the </w:t>
      </w:r>
      <w:r>
        <w:rPr>
          <w:i/>
        </w:rPr>
        <w:t>y</w:t>
      </w:r>
      <w:r>
        <w:t xml:space="preserve"> axis, the same symmetry as the quadratic function, making it an even function.</w:t>
      </w:r>
    </w:p>
    <w:p w14:paraId="76B895C4" w14:textId="77777777" w:rsidR="003E541D" w:rsidRDefault="003E541D" w:rsidP="003E541D"/>
    <w:p w14:paraId="22568607" w14:textId="77777777" w:rsidR="003E541D" w:rsidRDefault="003E541D" w:rsidP="003E541D"/>
    <w:p w14:paraId="6C607DE7" w14:textId="77777777" w:rsidR="003E541D" w:rsidRDefault="008916E6" w:rsidP="003E541D">
      <w:pPr>
        <w:pStyle w:val="DefinitionHeader"/>
      </w:pPr>
      <w:r>
        <w:t xml:space="preserve">Negative Angle </w:t>
      </w:r>
      <w:r w:rsidR="003E541D">
        <w:t>Identities</w:t>
      </w:r>
    </w:p>
    <w:p w14:paraId="4CCAEC12" w14:textId="77777777" w:rsidR="003E541D" w:rsidRDefault="003E541D" w:rsidP="003E541D">
      <w:pPr>
        <w:pStyle w:val="Definition"/>
      </w:pPr>
      <w:r>
        <w:t xml:space="preserve">The sine is an odd function, symmetric about the </w:t>
      </w:r>
      <w:r>
        <w:rPr>
          <w:i/>
        </w:rPr>
        <w:t>origin</w:t>
      </w:r>
      <w:r>
        <w:t xml:space="preserve">, so </w:t>
      </w:r>
      <w:r w:rsidRPr="006F3DCB">
        <w:rPr>
          <w:position w:val="-10"/>
        </w:rPr>
        <w:object w:dxaOrig="1780" w:dyaOrig="320" w14:anchorId="7482764D">
          <v:shape id="_x0000_i1058" type="#_x0000_t75" style="width:89.25pt;height:17.25pt" o:ole="">
            <v:imagedata r:id="rId78" o:title=""/>
          </v:shape>
          <o:OLEObject Type="Embed" ProgID="Equation.3" ShapeID="_x0000_i1058" DrawAspect="Content" ObjectID="_1719171496" r:id="rId79"/>
        </w:object>
      </w:r>
      <w:r w:rsidR="00C91D16">
        <w:t>.</w:t>
      </w:r>
    </w:p>
    <w:p w14:paraId="1FCF50C6" w14:textId="77777777" w:rsidR="003E541D" w:rsidRPr="006F3DCB" w:rsidRDefault="003E541D" w:rsidP="003E541D">
      <w:pPr>
        <w:pStyle w:val="Definition"/>
      </w:pPr>
      <w:r>
        <w:t xml:space="preserve">The cosine is an even function, symmetric about the </w:t>
      </w:r>
      <w:r w:rsidRPr="0010077C">
        <w:rPr>
          <w:i/>
        </w:rPr>
        <w:t>y</w:t>
      </w:r>
      <w:r>
        <w:t xml:space="preserve">-axis, so </w:t>
      </w:r>
      <w:r w:rsidRPr="006F3DCB">
        <w:rPr>
          <w:position w:val="-10"/>
        </w:rPr>
        <w:object w:dxaOrig="1700" w:dyaOrig="320" w14:anchorId="4C015345">
          <v:shape id="_x0000_i1059" type="#_x0000_t75" style="width:82.5pt;height:17.25pt" o:ole="">
            <v:imagedata r:id="rId80" o:title=""/>
          </v:shape>
          <o:OLEObject Type="Embed" ProgID="Equation.3" ShapeID="_x0000_i1059" DrawAspect="Content" ObjectID="_1719171497" r:id="rId81"/>
        </w:object>
      </w:r>
      <w:r w:rsidR="00C91D16">
        <w:t>.</w:t>
      </w:r>
    </w:p>
    <w:p w14:paraId="6F5A746C" w14:textId="77777777" w:rsidR="003E541D" w:rsidRDefault="003E541D" w:rsidP="003E541D"/>
    <w:p w14:paraId="7C3151C9" w14:textId="77777777" w:rsidR="00A51707" w:rsidRPr="006F3DCB" w:rsidRDefault="00A51707" w:rsidP="003E541D"/>
    <w:p w14:paraId="0B1B8448" w14:textId="77777777" w:rsidR="003E541D" w:rsidRDefault="003E541D" w:rsidP="003E541D">
      <w:r>
        <w:t>These identities can be used, among other purposes, for helping with simplification and proving identities.</w:t>
      </w:r>
    </w:p>
    <w:p w14:paraId="39AE862A" w14:textId="77777777" w:rsidR="00CB7262" w:rsidRDefault="003E541D" w:rsidP="003E541D">
      <w:r>
        <w:t>You may recall the cofunction identity from last chapter</w:t>
      </w:r>
      <w:r w:rsidR="00CE04B6">
        <w:t xml:space="preserve">, </w:t>
      </w:r>
      <w:r w:rsidRPr="009F7D00">
        <w:rPr>
          <w:position w:val="-28"/>
        </w:rPr>
        <w:object w:dxaOrig="2000" w:dyaOrig="680" w14:anchorId="69E45C19">
          <v:shape id="_x0000_i1060" type="#_x0000_t75" style="width:99pt;height:33.75pt" o:ole="">
            <v:imagedata r:id="rId82" o:title=""/>
          </v:shape>
          <o:OLEObject Type="Embed" ProgID="Equation.3" ShapeID="_x0000_i1060" DrawAspect="Content" ObjectID="_1719171498" r:id="rId83"/>
        </w:object>
      </w:r>
      <w:r>
        <w:t xml:space="preserve">.  </w:t>
      </w:r>
    </w:p>
    <w:p w14:paraId="775DC216" w14:textId="77777777" w:rsidR="00CB7262" w:rsidRDefault="00CB7262" w:rsidP="003E541D"/>
    <w:p w14:paraId="62EBB51C" w14:textId="77777777" w:rsidR="003E541D" w:rsidRDefault="003E541D" w:rsidP="003E541D">
      <w:r>
        <w:t>Graphically, this tells us that the sine and cosine graphs are horizontal transformations of each other.  We can prove this by using the cofunction identity and the negative angle identity for cosine.</w:t>
      </w:r>
    </w:p>
    <w:p w14:paraId="078FDB67" w14:textId="77777777" w:rsidR="00A51707" w:rsidRDefault="00A51707" w:rsidP="003E541D"/>
    <w:p w14:paraId="34E0A4EF" w14:textId="77777777" w:rsidR="003E541D" w:rsidRDefault="003E541D" w:rsidP="003E541D">
      <w:r w:rsidRPr="0083767E">
        <w:rPr>
          <w:position w:val="-30"/>
        </w:rPr>
        <w:object w:dxaOrig="6660" w:dyaOrig="720" w14:anchorId="78AE29B5">
          <v:shape id="_x0000_i1061" type="#_x0000_t75" style="width:333.75pt;height:36pt" o:ole="">
            <v:imagedata r:id="rId84" o:title=""/>
          </v:shape>
          <o:OLEObject Type="Embed" ProgID="Equation.3" ShapeID="_x0000_i1061" DrawAspect="Content" ObjectID="_1719171499" r:id="rId85"/>
        </w:object>
      </w:r>
      <w:r>
        <w:t xml:space="preserve">  </w:t>
      </w:r>
    </w:p>
    <w:p w14:paraId="2924263D" w14:textId="77777777" w:rsidR="00A51707" w:rsidRDefault="00A51707" w:rsidP="003E541D"/>
    <w:p w14:paraId="6ADBBB96" w14:textId="77777777" w:rsidR="003E541D" w:rsidRDefault="003E541D" w:rsidP="003E541D">
      <w:r>
        <w:t>Now we can clearly see that if we horizontally shift the cosine function to the right by π/2 we get the sine function.</w:t>
      </w:r>
    </w:p>
    <w:p w14:paraId="0AB869FF" w14:textId="77777777" w:rsidR="003E541D" w:rsidRDefault="003E541D" w:rsidP="003E541D"/>
    <w:p w14:paraId="5FC722E4" w14:textId="77777777" w:rsidR="003E541D" w:rsidRDefault="003E541D" w:rsidP="003E541D">
      <w:r>
        <w:t>Remember this shift is not representing the period of the function.  It only shows that the cosine and sine function are transformations of each other.</w:t>
      </w:r>
    </w:p>
    <w:p w14:paraId="75927B10" w14:textId="77777777" w:rsidR="003E541D" w:rsidRDefault="003E541D" w:rsidP="003E541D"/>
    <w:p w14:paraId="0F8806C8" w14:textId="77777777" w:rsidR="00DA4C85" w:rsidRDefault="00DA4C85" w:rsidP="003E541D"/>
    <w:p w14:paraId="7078E4C5" w14:textId="77777777" w:rsidR="00DA4C85" w:rsidRDefault="00DA4C85" w:rsidP="003E541D"/>
    <w:p w14:paraId="68ED49A8" w14:textId="77777777" w:rsidR="00DA4C85" w:rsidRDefault="00DA4C85" w:rsidP="003E541D"/>
    <w:p w14:paraId="722FA80A" w14:textId="77777777" w:rsidR="003E541D" w:rsidRDefault="003E541D" w:rsidP="003E541D"/>
    <w:p w14:paraId="294E8B0F" w14:textId="77777777" w:rsidR="003E541D" w:rsidRDefault="003E541D" w:rsidP="003E541D">
      <w:pPr>
        <w:pStyle w:val="ExampleHeader"/>
      </w:pPr>
      <w:r>
        <w:lastRenderedPageBreak/>
        <w:t>Example 1</w:t>
      </w:r>
    </w:p>
    <w:p w14:paraId="45398901" w14:textId="77777777" w:rsidR="003E541D" w:rsidRDefault="003E541D" w:rsidP="003E541D">
      <w:pPr>
        <w:pStyle w:val="Example"/>
      </w:pPr>
      <w:r>
        <w:t xml:space="preserve">Simplify </w:t>
      </w:r>
      <w:r w:rsidRPr="002D1162">
        <w:rPr>
          <w:position w:val="-28"/>
        </w:rPr>
        <w:object w:dxaOrig="840" w:dyaOrig="660" w14:anchorId="4C8303E8">
          <v:shape id="_x0000_i1062" type="#_x0000_t75" style="width:41.25pt;height:33pt" o:ole="">
            <v:imagedata r:id="rId86" o:title=""/>
          </v:shape>
          <o:OLEObject Type="Embed" ProgID="Equation.3" ShapeID="_x0000_i1062" DrawAspect="Content" ObjectID="_1719171500" r:id="rId87"/>
        </w:object>
      </w:r>
      <w:r w:rsidR="00C91D16">
        <w:t>.</w:t>
      </w:r>
    </w:p>
    <w:p w14:paraId="4B49BAF0" w14:textId="77777777" w:rsidR="003E541D" w:rsidRDefault="003E541D" w:rsidP="003E541D">
      <w:pPr>
        <w:pStyle w:val="Example"/>
      </w:pPr>
    </w:p>
    <w:p w14:paraId="66955F47" w14:textId="77777777" w:rsidR="003E541D" w:rsidRDefault="00CB7262" w:rsidP="003E541D">
      <w:pPr>
        <w:pStyle w:val="Example"/>
      </w:pPr>
      <w:r>
        <w:t xml:space="preserve">We start by using </w:t>
      </w:r>
      <w:r w:rsidR="003E541D">
        <w:t xml:space="preserve">the </w:t>
      </w:r>
      <w:r>
        <w:t>negative angle</w:t>
      </w:r>
      <w:r w:rsidR="003E541D">
        <w:t xml:space="preserve"> identity</w:t>
      </w:r>
      <w:r>
        <w:t xml:space="preserve"> for sine.</w:t>
      </w:r>
    </w:p>
    <w:p w14:paraId="0B751BAF" w14:textId="77777777" w:rsidR="003E541D" w:rsidRDefault="00802C8E" w:rsidP="003E541D">
      <w:pPr>
        <w:pStyle w:val="Example"/>
      </w:pPr>
      <w:r w:rsidRPr="002D1162">
        <w:rPr>
          <w:position w:val="-28"/>
        </w:rPr>
        <w:object w:dxaOrig="880" w:dyaOrig="660" w14:anchorId="5939BE8F">
          <v:shape id="_x0000_i1063" type="#_x0000_t75" style="width:45pt;height:33pt" o:ole="">
            <v:imagedata r:id="rId88" o:title=""/>
          </v:shape>
          <o:OLEObject Type="Embed" ProgID="Equation.3" ShapeID="_x0000_i1063" DrawAspect="Content" ObjectID="_1719171501" r:id="rId89"/>
        </w:object>
      </w:r>
      <w:r w:rsidR="003E541D">
        <w:tab/>
      </w:r>
      <w:r w:rsidR="003E541D">
        <w:tab/>
        <w:t>Rewriting the tangent</w:t>
      </w:r>
    </w:p>
    <w:p w14:paraId="26B3C9D7" w14:textId="77777777" w:rsidR="003E541D" w:rsidRDefault="00802C8E" w:rsidP="003E541D">
      <w:pPr>
        <w:pStyle w:val="Example"/>
      </w:pPr>
      <w:r w:rsidRPr="002D1162">
        <w:rPr>
          <w:position w:val="-50"/>
        </w:rPr>
        <w:object w:dxaOrig="1340" w:dyaOrig="880" w14:anchorId="175067A4">
          <v:shape id="_x0000_i1064" type="#_x0000_t75" style="width:67.5pt;height:45pt" o:ole="">
            <v:imagedata r:id="rId90" o:title=""/>
          </v:shape>
          <o:OLEObject Type="Embed" ProgID="Equation.3" ShapeID="_x0000_i1064" DrawAspect="Content" ObjectID="_1719171502" r:id="rId91"/>
        </w:object>
      </w:r>
      <w:r w:rsidR="003E541D">
        <w:tab/>
        <w:t>Inverting and multiplying</w:t>
      </w:r>
    </w:p>
    <w:p w14:paraId="5A52F899" w14:textId="77777777" w:rsidR="003E541D" w:rsidRDefault="00802C8E" w:rsidP="003E541D">
      <w:pPr>
        <w:pStyle w:val="Example"/>
      </w:pPr>
      <w:r w:rsidRPr="002D1162">
        <w:rPr>
          <w:position w:val="-28"/>
        </w:rPr>
        <w:object w:dxaOrig="1620" w:dyaOrig="660" w14:anchorId="02A4C371">
          <v:shape id="_x0000_i1065" type="#_x0000_t75" style="width:81pt;height:33pt" o:ole="">
            <v:imagedata r:id="rId92" o:title=""/>
          </v:shape>
          <o:OLEObject Type="Embed" ProgID="Equation.3" ShapeID="_x0000_i1065" DrawAspect="Content" ObjectID="_1719171503" r:id="rId93"/>
        </w:object>
      </w:r>
      <w:r w:rsidR="003E541D">
        <w:tab/>
        <w:t>Simplifying we get</w:t>
      </w:r>
    </w:p>
    <w:p w14:paraId="3C17E7F7" w14:textId="77777777" w:rsidR="003E541D" w:rsidRDefault="00802C8E" w:rsidP="003E541D">
      <w:pPr>
        <w:pStyle w:val="Example"/>
      </w:pPr>
      <w:r w:rsidRPr="005E7815">
        <w:rPr>
          <w:position w:val="-10"/>
        </w:rPr>
        <w:object w:dxaOrig="880" w:dyaOrig="320" w14:anchorId="05EA76C2">
          <v:shape id="_x0000_i1066" type="#_x0000_t75" style="width:45pt;height:17.25pt" o:ole="">
            <v:imagedata r:id="rId94" o:title=""/>
          </v:shape>
          <o:OLEObject Type="Embed" ProgID="Equation.3" ShapeID="_x0000_i1066" DrawAspect="Content" ObjectID="_1719171504" r:id="rId95"/>
        </w:object>
      </w:r>
    </w:p>
    <w:p w14:paraId="7C2AB529" w14:textId="77777777" w:rsidR="003E541D" w:rsidRDefault="003E541D" w:rsidP="003E541D"/>
    <w:p w14:paraId="0D74DC36" w14:textId="77777777" w:rsidR="003E541D" w:rsidRDefault="003E541D" w:rsidP="003E541D"/>
    <w:p w14:paraId="5730AFE6" w14:textId="77777777" w:rsidR="003E541D" w:rsidRDefault="003E541D" w:rsidP="003E541D">
      <w:r>
        <w:rPr>
          <w:b/>
        </w:rPr>
        <w:t>Transforming Sine and Cosine</w:t>
      </w:r>
    </w:p>
    <w:p w14:paraId="01D8F1CF" w14:textId="77777777" w:rsidR="003E541D" w:rsidRDefault="003E541D" w:rsidP="003E541D"/>
    <w:p w14:paraId="7AC15136" w14:textId="77777777" w:rsidR="00DA4C85" w:rsidRDefault="00DA4C85" w:rsidP="003E541D"/>
    <w:p w14:paraId="65557B9B" w14:textId="77777777" w:rsidR="003E541D" w:rsidRDefault="003E541D" w:rsidP="003E541D">
      <w:pPr>
        <w:pStyle w:val="ExampleHeader"/>
      </w:pPr>
      <w:r>
        <w:t>Example 2</w:t>
      </w:r>
    </w:p>
    <w:p w14:paraId="1B73C4F3" w14:textId="77777777" w:rsidR="003E541D" w:rsidRDefault="00656C40" w:rsidP="003E541D">
      <w:pPr>
        <w:pStyle w:val="Example"/>
      </w:pPr>
      <w:r>
        <w:rPr>
          <w:noProof/>
        </w:rPr>
        <w:drawing>
          <wp:anchor distT="0" distB="0" distL="114300" distR="114300" simplePos="0" relativeHeight="251641856" behindDoc="0" locked="0" layoutInCell="1" allowOverlap="1" wp14:anchorId="0EDAA681" wp14:editId="16138B92">
            <wp:simplePos x="0" y="0"/>
            <wp:positionH relativeFrom="column">
              <wp:posOffset>2918298</wp:posOffset>
            </wp:positionH>
            <wp:positionV relativeFrom="paragraph">
              <wp:posOffset>74295</wp:posOffset>
            </wp:positionV>
            <wp:extent cx="2587625" cy="2004695"/>
            <wp:effectExtent l="0" t="0" r="0" b="0"/>
            <wp:wrapSquare wrapText="bothSides"/>
            <wp:docPr id="326" name="Picture 326" descr="A sinusoidal graph. From the origin it increases to the point pi over 2 comma 3, then decreases, passing through pi comma 0 and continuing to decrease to 3 pi over 2 comma negative 3 before increasing again, passing through 2 pi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A sinusoidal graph. From the origin it increases to the point pi over 2 comma 3, then decreases, passing through pi comma 0 and continuing to decrease to 3 pi over 2 comma negative 3 before increasing again, passing through 2 pi comma 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7625" cy="2004695"/>
                    </a:xfrm>
                    <a:prstGeom prst="rect">
                      <a:avLst/>
                    </a:prstGeom>
                    <a:noFill/>
                    <a:ln>
                      <a:noFill/>
                    </a:ln>
                  </pic:spPr>
                </pic:pic>
              </a:graphicData>
            </a:graphic>
          </wp:anchor>
        </w:drawing>
      </w:r>
      <w:r w:rsidR="003E541D">
        <w:t xml:space="preserve">A point rotates around a circle of radius 3.  Sketch a graph of the </w:t>
      </w:r>
      <w:r w:rsidR="003E541D">
        <w:rPr>
          <w:i/>
        </w:rPr>
        <w:t>y</w:t>
      </w:r>
      <w:r w:rsidR="003E541D">
        <w:t xml:space="preserve"> coordinate of the point.</w:t>
      </w:r>
    </w:p>
    <w:p w14:paraId="4357575F" w14:textId="77777777" w:rsidR="003E541D" w:rsidRDefault="003E541D" w:rsidP="003E541D">
      <w:pPr>
        <w:pStyle w:val="Example"/>
      </w:pPr>
    </w:p>
    <w:p w14:paraId="08BFC117" w14:textId="77777777" w:rsidR="003E541D" w:rsidRDefault="003E541D" w:rsidP="003E541D">
      <w:pPr>
        <w:pStyle w:val="Example"/>
      </w:pPr>
      <w:r>
        <w:t xml:space="preserve">Recall that for a point on a circle of radius </w:t>
      </w:r>
      <w:r>
        <w:rPr>
          <w:i/>
        </w:rPr>
        <w:t>r</w:t>
      </w:r>
      <w:r>
        <w:t xml:space="preserve">, the </w:t>
      </w:r>
      <w:r>
        <w:rPr>
          <w:i/>
        </w:rPr>
        <w:t>y</w:t>
      </w:r>
      <w:r>
        <w:t xml:space="preserve"> coordinate of the point is </w:t>
      </w:r>
      <w:r w:rsidRPr="005E7815">
        <w:rPr>
          <w:position w:val="-10"/>
        </w:rPr>
        <w:object w:dxaOrig="1180" w:dyaOrig="320" w14:anchorId="2A62980F">
          <v:shape id="_x0000_i1067" type="#_x0000_t75" style="width:60.75pt;height:17.25pt" o:ole="">
            <v:imagedata r:id="rId97" o:title=""/>
          </v:shape>
          <o:OLEObject Type="Embed" ProgID="Equation.3" ShapeID="_x0000_i1067" DrawAspect="Content" ObjectID="_1719171505" r:id="rId98"/>
        </w:object>
      </w:r>
      <w:r>
        <w:t xml:space="preserve">, so in this case, </w:t>
      </w:r>
      <w:r w:rsidR="004F7346">
        <w:t>we get</w:t>
      </w:r>
      <w:r>
        <w:t xml:space="preserve"> the equation</w:t>
      </w:r>
      <w:r w:rsidRPr="005E7815">
        <w:rPr>
          <w:position w:val="-10"/>
        </w:rPr>
        <w:object w:dxaOrig="1480" w:dyaOrig="320" w14:anchorId="2370418E">
          <v:shape id="_x0000_i1068" type="#_x0000_t75" style="width:72.75pt;height:17.25pt" o:ole="">
            <v:imagedata r:id="rId99" o:title=""/>
          </v:shape>
          <o:OLEObject Type="Embed" ProgID="Equation.3" ShapeID="_x0000_i1068" DrawAspect="Content" ObjectID="_1719171506" r:id="rId100"/>
        </w:object>
      </w:r>
      <w:r>
        <w:t xml:space="preserve">.  </w:t>
      </w:r>
    </w:p>
    <w:p w14:paraId="3F5F4036" w14:textId="77777777" w:rsidR="003E541D" w:rsidRDefault="003E541D" w:rsidP="003E541D">
      <w:pPr>
        <w:pStyle w:val="Example"/>
      </w:pPr>
    </w:p>
    <w:p w14:paraId="442F1B94" w14:textId="77777777" w:rsidR="003E541D" w:rsidRDefault="00C91D16" w:rsidP="003E541D">
      <w:pPr>
        <w:pStyle w:val="Example"/>
      </w:pPr>
      <w:r>
        <w:t>The constant 3</w:t>
      </w:r>
      <w:r w:rsidR="003E541D">
        <w:t xml:space="preserve"> causes a vertical stretch of the </w:t>
      </w:r>
      <w:r w:rsidR="003E541D" w:rsidRPr="001D087F">
        <w:rPr>
          <w:i/>
        </w:rPr>
        <w:t>y</w:t>
      </w:r>
      <w:r w:rsidR="003E541D">
        <w:t xml:space="preserve"> values of the function by </w:t>
      </w:r>
      <w:r>
        <w:t xml:space="preserve">a factor of </w:t>
      </w:r>
      <w:r w:rsidR="003E541D">
        <w:t xml:space="preserve">3.  </w:t>
      </w:r>
    </w:p>
    <w:p w14:paraId="5E41CCF0" w14:textId="77777777" w:rsidR="003E541D" w:rsidRDefault="003E541D" w:rsidP="003E541D">
      <w:pPr>
        <w:pStyle w:val="Example"/>
      </w:pPr>
    </w:p>
    <w:p w14:paraId="1D5FFAAA" w14:textId="77777777" w:rsidR="003E541D" w:rsidRDefault="003E541D" w:rsidP="003E541D">
      <w:pPr>
        <w:pStyle w:val="Example"/>
      </w:pPr>
      <w:r>
        <w:t>Notice that the period of the function does not change.</w:t>
      </w:r>
    </w:p>
    <w:p w14:paraId="06201FAE" w14:textId="77777777" w:rsidR="003E541D" w:rsidRDefault="003E541D" w:rsidP="003E541D"/>
    <w:p w14:paraId="196C1A79" w14:textId="77777777" w:rsidR="003E541D" w:rsidRDefault="003E541D" w:rsidP="003E541D"/>
    <w:p w14:paraId="634059A3" w14:textId="77777777" w:rsidR="003E541D" w:rsidRDefault="003E541D" w:rsidP="003E541D">
      <w:r>
        <w:t xml:space="preserve">Since the outputs of the graph will now oscillate between -3 and 3, we say that the </w:t>
      </w:r>
      <w:r>
        <w:rPr>
          <w:b/>
        </w:rPr>
        <w:t>amplitude</w:t>
      </w:r>
      <w:r w:rsidR="00B45FBA">
        <w:rPr>
          <w:b/>
        </w:rPr>
        <w:fldChar w:fldCharType="begin"/>
      </w:r>
      <w:r w:rsidR="00F474B7">
        <w:instrText xml:space="preserve"> XE "</w:instrText>
      </w:r>
      <w:r w:rsidR="00F474B7" w:rsidRPr="009D765F">
        <w:rPr>
          <w:b/>
        </w:rPr>
        <w:instrText>Amplitude</w:instrText>
      </w:r>
      <w:r w:rsidR="00F474B7">
        <w:instrText xml:space="preserve">" </w:instrText>
      </w:r>
      <w:r w:rsidR="00B45FBA">
        <w:rPr>
          <w:b/>
        </w:rPr>
        <w:fldChar w:fldCharType="end"/>
      </w:r>
      <w:r w:rsidR="00B45FBA">
        <w:rPr>
          <w:b/>
        </w:rPr>
        <w:fldChar w:fldCharType="begin"/>
      </w:r>
      <w:r w:rsidR="00F474B7">
        <w:instrText xml:space="preserve"> XE "Sinusoidal Function</w:instrText>
      </w:r>
      <w:r w:rsidR="003344A2">
        <w:instrText>s</w:instrText>
      </w:r>
      <w:r w:rsidR="00F474B7" w:rsidRPr="0003340F">
        <w:instrText>:Amplitude</w:instrText>
      </w:r>
      <w:r w:rsidR="00F474B7">
        <w:instrText xml:space="preserve">" </w:instrText>
      </w:r>
      <w:r w:rsidR="00B45FBA">
        <w:rPr>
          <w:b/>
        </w:rPr>
        <w:fldChar w:fldCharType="end"/>
      </w:r>
      <w:r>
        <w:t xml:space="preserve"> of the sine wave is 3.</w:t>
      </w:r>
    </w:p>
    <w:p w14:paraId="36BBBF92" w14:textId="77777777" w:rsidR="003E541D" w:rsidRDefault="003E541D" w:rsidP="003E541D"/>
    <w:p w14:paraId="5BB11975" w14:textId="77777777" w:rsidR="003E541D" w:rsidRDefault="003E541D" w:rsidP="003E541D"/>
    <w:p w14:paraId="342A7A0B" w14:textId="77777777" w:rsidR="003E541D" w:rsidRDefault="003E541D" w:rsidP="003E541D">
      <w:pPr>
        <w:pStyle w:val="TryitNow"/>
      </w:pPr>
      <w:r>
        <w:t>Try it Now</w:t>
      </w:r>
    </w:p>
    <w:p w14:paraId="5C98B7FC" w14:textId="77777777" w:rsidR="003E541D" w:rsidRPr="0042770E" w:rsidRDefault="003E541D" w:rsidP="00CE04B6">
      <w:pPr>
        <w:pStyle w:val="TryitNowbody"/>
        <w:numPr>
          <w:ilvl w:val="0"/>
          <w:numId w:val="1"/>
        </w:numPr>
        <w:ind w:left="360"/>
      </w:pPr>
      <w:r>
        <w:t xml:space="preserve">What is the amplitude of the </w:t>
      </w:r>
      <w:r w:rsidR="00C91D16">
        <w:t>function</w:t>
      </w:r>
      <w:r w:rsidRPr="005E7815">
        <w:rPr>
          <w:position w:val="-10"/>
        </w:rPr>
        <w:object w:dxaOrig="1579" w:dyaOrig="320" w14:anchorId="248FB0B7">
          <v:shape id="_x0000_i1069" type="#_x0000_t75" style="width:77.25pt;height:17.25pt" o:ole="">
            <v:imagedata r:id="rId101" o:title=""/>
          </v:shape>
          <o:OLEObject Type="Embed" ProgID="Equation.3" ShapeID="_x0000_i1069" DrawAspect="Content" ObjectID="_1719171507" r:id="rId102"/>
        </w:object>
      </w:r>
      <w:r>
        <w:t>?  Sketch a graph of th</w:t>
      </w:r>
      <w:r w:rsidR="00C91D16">
        <w:t>is</w:t>
      </w:r>
      <w:r>
        <w:t xml:space="preserve"> function.</w:t>
      </w:r>
    </w:p>
    <w:p w14:paraId="69D71D07" w14:textId="77777777" w:rsidR="003E541D" w:rsidRDefault="003E541D" w:rsidP="003E541D"/>
    <w:p w14:paraId="7C81979D" w14:textId="77777777" w:rsidR="003E541D" w:rsidRDefault="003E541D" w:rsidP="003E541D"/>
    <w:p w14:paraId="12A26ED4" w14:textId="77777777" w:rsidR="003E541D" w:rsidRDefault="003E541D" w:rsidP="003E541D">
      <w:pPr>
        <w:pStyle w:val="ExampleHeader"/>
      </w:pPr>
      <w:r>
        <w:lastRenderedPageBreak/>
        <w:t>Example 3</w:t>
      </w:r>
    </w:p>
    <w:p w14:paraId="7C827A2D" w14:textId="77777777" w:rsidR="003E541D" w:rsidRDefault="00243B69" w:rsidP="003E541D">
      <w:pPr>
        <w:pStyle w:val="Example"/>
      </w:pPr>
      <w:r>
        <w:rPr>
          <w:noProof/>
        </w:rPr>
        <mc:AlternateContent>
          <mc:Choice Requires="wpc">
            <w:drawing>
              <wp:anchor distT="0" distB="0" distL="114300" distR="114300" simplePos="0" relativeHeight="251674624" behindDoc="0" locked="0" layoutInCell="1" allowOverlap="1" wp14:anchorId="377B24F0" wp14:editId="3145A443">
                <wp:simplePos x="0" y="0"/>
                <wp:positionH relativeFrom="column">
                  <wp:posOffset>3704590</wp:posOffset>
                </wp:positionH>
                <wp:positionV relativeFrom="paragraph">
                  <wp:posOffset>48260</wp:posOffset>
                </wp:positionV>
                <wp:extent cx="1809750" cy="1229360"/>
                <wp:effectExtent l="8890" t="8890" r="635" b="0"/>
                <wp:wrapSquare wrapText="bothSides"/>
                <wp:docPr id="1620" name="Canvas 1620" descr="A picture of a circle with center 4 feet off the ground. The circle has radius 3.  The lowest point on the circle is labeled P."/>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0" name="Oval 1622"/>
                        <wps:cNvSpPr>
                          <a:spLocks noChangeArrowheads="1"/>
                        </wps:cNvSpPr>
                        <wps:spPr bwMode="auto">
                          <a:xfrm>
                            <a:off x="267335" y="0"/>
                            <a:ext cx="971550" cy="971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1623"/>
                        <wps:cNvCnPr>
                          <a:cxnSpLocks noChangeShapeType="1"/>
                        </wps:cNvCnPr>
                        <wps:spPr bwMode="auto">
                          <a:xfrm>
                            <a:off x="0" y="1123950"/>
                            <a:ext cx="1657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1624"/>
                        <wps:cNvCnPr>
                          <a:cxnSpLocks noChangeShapeType="1"/>
                        </wps:cNvCnPr>
                        <wps:spPr bwMode="auto">
                          <a:xfrm flipV="1">
                            <a:off x="752475" y="142875"/>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1625"/>
                        <wps:cNvCnPr>
                          <a:cxnSpLocks noChangeShapeType="1"/>
                        </wps:cNvCnPr>
                        <wps:spPr bwMode="auto">
                          <a:xfrm flipH="1">
                            <a:off x="600075" y="485775"/>
                            <a:ext cx="152400"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626"/>
                        <wps:cNvCnPr>
                          <a:cxnSpLocks noChangeShapeType="1"/>
                        </wps:cNvCnPr>
                        <wps:spPr bwMode="auto">
                          <a:xfrm>
                            <a:off x="752475" y="485775"/>
                            <a:ext cx="190500"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627"/>
                        <wps:cNvCnPr>
                          <a:cxnSpLocks noChangeShapeType="1"/>
                        </wps:cNvCnPr>
                        <wps:spPr bwMode="auto">
                          <a:xfrm>
                            <a:off x="1390650" y="485775"/>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628"/>
                        <wps:cNvCnPr>
                          <a:cxnSpLocks noChangeShapeType="1"/>
                        </wps:cNvCnPr>
                        <wps:spPr bwMode="auto">
                          <a:xfrm>
                            <a:off x="1457325" y="485775"/>
                            <a:ext cx="0" cy="6381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7" name="Text Box 1629"/>
                        <wps:cNvSpPr txBox="1">
                          <a:spLocks noChangeArrowheads="1"/>
                        </wps:cNvSpPr>
                        <wps:spPr bwMode="auto">
                          <a:xfrm>
                            <a:off x="762000" y="171450"/>
                            <a:ext cx="304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B113" w14:textId="77777777" w:rsidR="008D47EB" w:rsidRPr="00E50C99" w:rsidRDefault="008D47EB" w:rsidP="00151F44">
                              <w:pPr>
                                <w:rPr>
                                  <w:sz w:val="22"/>
                                </w:rPr>
                              </w:pPr>
                              <w:r w:rsidRPr="00E50C99">
                                <w:rPr>
                                  <w:sz w:val="22"/>
                                </w:rPr>
                                <w:t>3 ft</w:t>
                              </w:r>
                            </w:p>
                          </w:txbxContent>
                        </wps:txbx>
                        <wps:bodyPr rot="0" vert="horz" wrap="square" lIns="0" tIns="0" rIns="0" bIns="0" anchor="t" anchorCtr="0" upright="1">
                          <a:noAutofit/>
                        </wps:bodyPr>
                      </wps:wsp>
                      <wps:wsp>
                        <wps:cNvPr id="308" name="Text Box 1630"/>
                        <wps:cNvSpPr txBox="1">
                          <a:spLocks noChangeArrowheads="1"/>
                        </wps:cNvSpPr>
                        <wps:spPr bwMode="auto">
                          <a:xfrm>
                            <a:off x="1504950" y="695325"/>
                            <a:ext cx="304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0C54B" w14:textId="77777777" w:rsidR="008D47EB" w:rsidRPr="00E50C99" w:rsidRDefault="008D47EB" w:rsidP="00151F44">
                              <w:pPr>
                                <w:rPr>
                                  <w:sz w:val="22"/>
                                </w:rPr>
                              </w:pPr>
                              <w:r>
                                <w:rPr>
                                  <w:sz w:val="22"/>
                                </w:rPr>
                                <w:t>4</w:t>
                              </w:r>
                              <w:r w:rsidRPr="00E50C99">
                                <w:rPr>
                                  <w:sz w:val="22"/>
                                </w:rPr>
                                <w:t xml:space="preserve"> ft</w:t>
                              </w:r>
                            </w:p>
                          </w:txbxContent>
                        </wps:txbx>
                        <wps:bodyPr rot="0" vert="horz" wrap="square" lIns="0" tIns="0" rIns="0" bIns="0" anchor="t" anchorCtr="0" upright="1">
                          <a:noAutofit/>
                        </wps:bodyPr>
                      </wps:wsp>
                      <wps:wsp>
                        <wps:cNvPr id="309" name="Oval 1631"/>
                        <wps:cNvSpPr>
                          <a:spLocks noChangeArrowheads="1"/>
                        </wps:cNvSpPr>
                        <wps:spPr bwMode="auto">
                          <a:xfrm>
                            <a:off x="734060" y="945515"/>
                            <a:ext cx="55880" cy="558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1" name="Text Box 1632"/>
                        <wps:cNvSpPr txBox="1">
                          <a:spLocks noChangeArrowheads="1"/>
                        </wps:cNvSpPr>
                        <wps:spPr bwMode="auto">
                          <a:xfrm>
                            <a:off x="789940" y="967105"/>
                            <a:ext cx="304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077F" w14:textId="77777777" w:rsidR="008D47EB" w:rsidRPr="00C91D16" w:rsidRDefault="008D47EB" w:rsidP="00151F44">
                              <w:pPr>
                                <w:rPr>
                                  <w:i/>
                                  <w:sz w:val="20"/>
                                  <w:szCs w:val="20"/>
                                </w:rPr>
                              </w:pPr>
                              <w:r w:rsidRPr="00C91D16">
                                <w:rPr>
                                  <w:i/>
                                  <w:sz w:val="20"/>
                                  <w:szCs w:val="20"/>
                                </w:rPr>
                                <w:t>P</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77B24F0" id="Canvas 1620" o:spid="_x0000_s1053" editas="canvas" alt="A picture of a circle with center 4 feet off the ground. The circle has radius 3.  The lowest point on the circle is labeled P." style="position:absolute;left:0;text-align:left;margin-left:291.7pt;margin-top:3.8pt;width:142.5pt;height:96.8pt;z-index:251674624;mso-position-horizontal-relative:text;mso-position-vertical-relative:text" coordsize="18097,1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">
                <v:shape id="_x0000_s1054" type="#_x0000_t75" alt="A picture of a circle with center 4 feet off the ground. The circle has radius 3.  The lowest point on the circle is labeled P." style="position:absolute;width:18097;height:12293;visibility:visible;mso-wrap-style:square">
                  <v:fill o:detectmouseclick="t"/>
                  <v:path o:connecttype="none"/>
                </v:shape>
                <v:oval id="Oval 1622" o:spid="_x0000_s1055" style="position:absolute;left:2673;width:9715;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" filled="f"/>
                <v:line id="Line 1623" o:spid="_x0000_s1056" style="position:absolute;visibility:visible;mso-wrap-style:square" from="0,11239" to="16573,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1624" o:spid="_x0000_s1057" style="position:absolute;flip:y;visibility:visible;mso-wrap-style:square" from="7524,1428" to="1095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Ss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Uv2QT+zqQjIOc3AAAA//8DAFBLAQItABQABgAIAAAAIQDb4fbL7gAAAIUBAAATAAAAAAAA&#10;AAAAAAAAAAAAAABbQ29udGVudF9UeXBlc10ueG1sUEsBAi0AFAAGAAgAAAAhAFr0LFu/AAAAFQEA&#10;AAsAAAAAAAAAAAAAAAAAHwEAAF9yZWxzLy5yZWxzUEsBAi0AFAAGAAgAAAAhAH2H1KzHAAAA3AAA&#10;AA8AAAAAAAAAAAAAAAAABwIAAGRycy9kb3ducmV2LnhtbFBLBQYAAAAAAwADALcAAAD7AgAAAAA=&#10;"/>
                <v:line id="Line 1625" o:spid="_x0000_s1058" style="position:absolute;flip:x;visibility:visible;mso-wrap-style:square" from="6000,4857" to="7524,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"/>
                <v:line id="Line 1626" o:spid="_x0000_s1059" style="position:absolute;visibility:visible;mso-wrap-style:square" from="7524,4857" to="9429,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1627" o:spid="_x0000_s1060" style="position:absolute;visibility:visible;mso-wrap-style:square" from="13906,4857" to="15240,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1628" o:spid="_x0000_s1061" style="position:absolute;visibility:visible;mso-wrap-style:square" from="14573,4857" to="14573,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">
                  <v:stroke startarrow="block" endarrow="block"/>
                </v:line>
                <v:shape id="Text Box 1629" o:spid="_x0000_s1062" type="#_x0000_t202" style="position:absolute;left:7620;top:1714;width:304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11DB113" w14:textId="77777777" w:rsidR="008D47EB" w:rsidRPr="00E50C99" w:rsidRDefault="008D47EB" w:rsidP="00151F44">
                        <w:pPr>
                          <w:rPr>
                            <w:sz w:val="22"/>
                          </w:rPr>
                        </w:pPr>
                        <w:r w:rsidRPr="00E50C99">
                          <w:rPr>
                            <w:sz w:val="22"/>
                          </w:rPr>
                          <w:t>3 ft</w:t>
                        </w:r>
                      </w:p>
                    </w:txbxContent>
                  </v:textbox>
                </v:shape>
                <v:shape id="Text Box 1630" o:spid="_x0000_s1063" type="#_x0000_t202" style="position:absolute;left:15049;top:6953;width:304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0000C54B" w14:textId="77777777" w:rsidR="008D47EB" w:rsidRPr="00E50C99" w:rsidRDefault="008D47EB" w:rsidP="00151F44">
                        <w:pPr>
                          <w:rPr>
                            <w:sz w:val="22"/>
                          </w:rPr>
                        </w:pPr>
                        <w:r>
                          <w:rPr>
                            <w:sz w:val="22"/>
                          </w:rPr>
                          <w:t>4</w:t>
                        </w:r>
                        <w:r w:rsidRPr="00E50C99">
                          <w:rPr>
                            <w:sz w:val="22"/>
                          </w:rPr>
                          <w:t xml:space="preserve"> ft</w:t>
                        </w:r>
                      </w:p>
                    </w:txbxContent>
                  </v:textbox>
                </v:shape>
                <v:oval id="Oval 1631" o:spid="_x0000_s1064" style="position:absolute;left:7340;top:9455;width:55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" fillcolor="black"/>
                <v:shape id="Text Box 1632" o:spid="_x0000_s1065" type="#_x0000_t202" style="position:absolute;left:7899;top:9671;width:304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0D8F077F" w14:textId="77777777" w:rsidR="008D47EB" w:rsidRPr="00C91D16" w:rsidRDefault="008D47EB" w:rsidP="00151F44">
                        <w:pPr>
                          <w:rPr>
                            <w:i/>
                            <w:sz w:val="20"/>
                            <w:szCs w:val="20"/>
                          </w:rPr>
                        </w:pPr>
                        <w:r w:rsidRPr="00C91D16">
                          <w:rPr>
                            <w:i/>
                            <w:sz w:val="20"/>
                            <w:szCs w:val="20"/>
                          </w:rPr>
                          <w:t>P</w:t>
                        </w:r>
                      </w:p>
                    </w:txbxContent>
                  </v:textbox>
                </v:shape>
                <w10:wrap type="square"/>
              </v:group>
            </w:pict>
          </mc:Fallback>
        </mc:AlternateContent>
      </w:r>
      <w:r w:rsidR="003E541D">
        <w:t xml:space="preserve">A circle with radius 3 feet is mounted with its center 4 feet off the ground.  The point closest to the ground is labeled </w:t>
      </w:r>
      <w:r w:rsidR="003E541D">
        <w:rPr>
          <w:i/>
        </w:rPr>
        <w:t>P</w:t>
      </w:r>
      <w:r w:rsidR="003E541D">
        <w:t xml:space="preserve">.  Sketch a graph of the height above ground of the point </w:t>
      </w:r>
      <w:r w:rsidR="003E541D">
        <w:rPr>
          <w:i/>
        </w:rPr>
        <w:t>P</w:t>
      </w:r>
      <w:r w:rsidR="003E541D">
        <w:t xml:space="preserve"> as the circle is rotated, then find </w:t>
      </w:r>
      <w:r w:rsidR="00C91D16">
        <w:t>a function</w:t>
      </w:r>
      <w:r w:rsidR="003E541D">
        <w:t xml:space="preserve"> </w:t>
      </w:r>
      <w:r w:rsidR="00C91D16">
        <w:t>that gives the height in terms of the angle of rotation.</w:t>
      </w:r>
    </w:p>
    <w:p w14:paraId="34961545" w14:textId="77777777" w:rsidR="003E541D" w:rsidRDefault="003E541D" w:rsidP="003E541D">
      <w:pPr>
        <w:pStyle w:val="Example"/>
      </w:pPr>
    </w:p>
    <w:p w14:paraId="7CBADAE5" w14:textId="77777777" w:rsidR="003E541D" w:rsidRDefault="00CE04B6" w:rsidP="00656C40">
      <w:pPr>
        <w:pStyle w:val="Example"/>
      </w:pPr>
      <w:r>
        <w:rPr>
          <w:noProof/>
        </w:rPr>
        <w:drawing>
          <wp:anchor distT="0" distB="0" distL="114300" distR="114300" simplePos="0" relativeHeight="251650048" behindDoc="0" locked="0" layoutInCell="1" allowOverlap="1" wp14:anchorId="0E0AC6A0" wp14:editId="7356D6C6">
            <wp:simplePos x="0" y="0"/>
            <wp:positionH relativeFrom="column">
              <wp:posOffset>3591560</wp:posOffset>
            </wp:positionH>
            <wp:positionV relativeFrom="paragraph">
              <wp:posOffset>447692</wp:posOffset>
            </wp:positionV>
            <wp:extent cx="2008505" cy="2014220"/>
            <wp:effectExtent l="0" t="0" r="0" b="0"/>
            <wp:wrapSquare wrapText="bothSides"/>
            <wp:docPr id="327" name="Picture 327" descr="A sinusoidal graph. At theta equals 0 the graph is at the lowest value 1. As theta increases the graph increases up to the point pi comma 7, then decreases down to 2 pi comma 1 before rep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 sinusoidal graph. At theta equals 0 the graph is at the lowest value 1. As theta increases the graph increases up to the point pi comma 7, then decreases down to 2 pi comma 1 before repeati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08505"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41D">
        <w:t>Sketching the height, we note that it will start 1 foot above the ground, then increase up to 7 feet above the ground, and continue to oscillate 3 feet above and below the center value of 4 feet.</w:t>
      </w:r>
    </w:p>
    <w:p w14:paraId="276C7370" w14:textId="77777777" w:rsidR="003E541D" w:rsidRDefault="003E541D" w:rsidP="003E541D">
      <w:pPr>
        <w:pStyle w:val="Example"/>
      </w:pPr>
    </w:p>
    <w:p w14:paraId="06954710" w14:textId="77777777" w:rsidR="003E541D" w:rsidRDefault="003E541D" w:rsidP="003E541D">
      <w:pPr>
        <w:pStyle w:val="Example"/>
      </w:pPr>
      <w:r>
        <w:t xml:space="preserve">Although we could use a transformation of either the sine or cosine function, we start by looking for characteristics that would make one function easier </w:t>
      </w:r>
      <w:r w:rsidR="00C91D16">
        <w:t xml:space="preserve">to use </w:t>
      </w:r>
      <w:r>
        <w:t xml:space="preserve">than the other. </w:t>
      </w:r>
    </w:p>
    <w:p w14:paraId="27D3ED35" w14:textId="77777777" w:rsidR="003E541D" w:rsidRDefault="003E541D" w:rsidP="003E541D">
      <w:pPr>
        <w:pStyle w:val="Example"/>
      </w:pPr>
    </w:p>
    <w:p w14:paraId="083FCD2B" w14:textId="77777777" w:rsidR="003E541D" w:rsidRDefault="003E541D" w:rsidP="003E541D">
      <w:pPr>
        <w:pStyle w:val="Example"/>
      </w:pPr>
      <w:r>
        <w:t xml:space="preserve">We decide to use a cosine function because it starts at the highest or lowest value, while a sine function starts at the middle value.  </w:t>
      </w:r>
      <w:r w:rsidR="00C91D16">
        <w:t>A</w:t>
      </w:r>
      <w:r>
        <w:t xml:space="preserve"> standard cosine starts at the highest value, and this graph starts at the lowest value</w:t>
      </w:r>
      <w:r w:rsidR="00C91D16">
        <w:t>, so we need to incorporate a vertical reflection</w:t>
      </w:r>
      <w:r>
        <w:t xml:space="preserve">.  </w:t>
      </w:r>
    </w:p>
    <w:p w14:paraId="12AEA5F8" w14:textId="77777777" w:rsidR="003E541D" w:rsidRDefault="003E541D" w:rsidP="003E541D">
      <w:pPr>
        <w:pStyle w:val="Example"/>
      </w:pPr>
    </w:p>
    <w:p w14:paraId="5121C92D" w14:textId="77777777" w:rsidR="003E541D" w:rsidRDefault="003E541D" w:rsidP="003E541D">
      <w:pPr>
        <w:pStyle w:val="Example"/>
      </w:pPr>
      <w:r>
        <w:t>Second, we see that the graph oscillates 3 above and below the center, while a basic cosine has an amplitude of one, so this graph has been vertically stretched by 3, as in the last example.</w:t>
      </w:r>
    </w:p>
    <w:p w14:paraId="182F9206" w14:textId="77777777" w:rsidR="003E541D" w:rsidRDefault="003E541D" w:rsidP="003E541D">
      <w:pPr>
        <w:pStyle w:val="Example"/>
      </w:pPr>
    </w:p>
    <w:p w14:paraId="7401BF60" w14:textId="77777777" w:rsidR="003E541D" w:rsidRDefault="003E541D" w:rsidP="003E541D">
      <w:pPr>
        <w:pStyle w:val="Example"/>
      </w:pPr>
      <w:r>
        <w:t xml:space="preserve">Finally, to move the center of the circle up to a height of 4, the graph has been vertically shifted up </w:t>
      </w:r>
      <w:r w:rsidR="007F6CCB">
        <w:t xml:space="preserve">by </w:t>
      </w:r>
      <w:r>
        <w:t>4.  Putting these transformations together,</w:t>
      </w:r>
    </w:p>
    <w:p w14:paraId="0217C5DB" w14:textId="77777777" w:rsidR="00A51707" w:rsidRDefault="00A51707" w:rsidP="003E541D">
      <w:pPr>
        <w:pStyle w:val="Example"/>
      </w:pPr>
    </w:p>
    <w:p w14:paraId="650E1F53" w14:textId="77777777" w:rsidR="003E541D" w:rsidRDefault="003E541D" w:rsidP="003E541D">
      <w:pPr>
        <w:pStyle w:val="Example"/>
      </w:pPr>
      <w:r w:rsidRPr="005E7815">
        <w:rPr>
          <w:position w:val="-10"/>
        </w:rPr>
        <w:object w:dxaOrig="2000" w:dyaOrig="320" w14:anchorId="2043780A">
          <v:shape id="_x0000_i1070" type="#_x0000_t75" style="width:99pt;height:17.25pt" o:ole="">
            <v:imagedata r:id="rId104" o:title=""/>
          </v:shape>
          <o:OLEObject Type="Embed" ProgID="Equation.3" ShapeID="_x0000_i1070" DrawAspect="Content" ObjectID="_1719171508" r:id="rId105"/>
        </w:object>
      </w:r>
    </w:p>
    <w:p w14:paraId="69D498E8" w14:textId="77777777" w:rsidR="003E541D" w:rsidRDefault="003E541D" w:rsidP="003E541D"/>
    <w:p w14:paraId="1BFAE063" w14:textId="77777777" w:rsidR="00A51707" w:rsidRDefault="00A51707" w:rsidP="003E541D"/>
    <w:p w14:paraId="027F0338" w14:textId="77777777" w:rsidR="003E541D" w:rsidRDefault="008916E6" w:rsidP="003E541D">
      <w:pPr>
        <w:pStyle w:val="DefinitionHeader"/>
      </w:pPr>
      <w:r>
        <w:t>Midline</w:t>
      </w:r>
    </w:p>
    <w:p w14:paraId="5DAB393C" w14:textId="77777777" w:rsidR="003E541D" w:rsidRDefault="003E541D" w:rsidP="003E541D">
      <w:pPr>
        <w:pStyle w:val="Definition"/>
      </w:pPr>
      <w:r>
        <w:t xml:space="preserve">The center value of a sinusoidal function, the value that the function oscillates above and below, is called the </w:t>
      </w:r>
      <w:r w:rsidRPr="00AA6BE2">
        <w:rPr>
          <w:b/>
        </w:rPr>
        <w:t>midline</w:t>
      </w:r>
      <w:r w:rsidR="00B45FBA">
        <w:rPr>
          <w:b/>
        </w:rPr>
        <w:fldChar w:fldCharType="begin"/>
      </w:r>
      <w:r w:rsidR="006F4C6D">
        <w:instrText xml:space="preserve"> XE "</w:instrText>
      </w:r>
      <w:r w:rsidR="006F4C6D" w:rsidRPr="00C707EA">
        <w:rPr>
          <w:b/>
        </w:rPr>
        <w:instrText>Midline</w:instrText>
      </w:r>
      <w:r w:rsidR="006F4C6D">
        <w:instrText xml:space="preserve">" </w:instrText>
      </w:r>
      <w:r w:rsidR="00B45FBA">
        <w:rPr>
          <w:b/>
        </w:rPr>
        <w:fldChar w:fldCharType="end"/>
      </w:r>
      <w:r w:rsidR="00B45FBA">
        <w:rPr>
          <w:b/>
        </w:rPr>
        <w:fldChar w:fldCharType="begin"/>
      </w:r>
      <w:r w:rsidR="006F4C6D">
        <w:instrText xml:space="preserve"> XE "</w:instrText>
      </w:r>
      <w:r w:rsidR="006F4C6D" w:rsidRPr="007E5B54">
        <w:instrText>Sinusoidal Function</w:instrText>
      </w:r>
      <w:r w:rsidR="003344A2">
        <w:instrText>s</w:instrText>
      </w:r>
      <w:r w:rsidR="006F4C6D" w:rsidRPr="007E5B54">
        <w:instrText>:Midline</w:instrText>
      </w:r>
      <w:r w:rsidR="006F4C6D">
        <w:instrText xml:space="preserve">" </w:instrText>
      </w:r>
      <w:r w:rsidR="00B45FBA">
        <w:rPr>
          <w:b/>
        </w:rPr>
        <w:fldChar w:fldCharType="end"/>
      </w:r>
      <w:r>
        <w:t xml:space="preserve"> of the function, </w:t>
      </w:r>
      <w:r w:rsidR="00C91D16">
        <w:t>corresponding to a</w:t>
      </w:r>
      <w:r>
        <w:t xml:space="preserve"> vertical shift</w:t>
      </w:r>
      <w:r w:rsidR="00C91D16">
        <w:t>.</w:t>
      </w:r>
    </w:p>
    <w:p w14:paraId="0CBF8DFE" w14:textId="77777777" w:rsidR="003E541D" w:rsidRDefault="003E541D" w:rsidP="003E541D">
      <w:pPr>
        <w:pStyle w:val="Definition"/>
      </w:pPr>
    </w:p>
    <w:p w14:paraId="2BB6EF90" w14:textId="77777777" w:rsidR="003E541D" w:rsidRPr="001D087F" w:rsidRDefault="003E541D" w:rsidP="003E541D">
      <w:pPr>
        <w:pStyle w:val="Definition"/>
      </w:pPr>
      <w:r>
        <w:t xml:space="preserve">The </w:t>
      </w:r>
      <w:r w:rsidR="00C91D16">
        <w:t>function</w:t>
      </w:r>
      <w:r>
        <w:t xml:space="preserve"> </w:t>
      </w:r>
      <w:r w:rsidRPr="005E7815">
        <w:rPr>
          <w:position w:val="-10"/>
        </w:rPr>
        <w:object w:dxaOrig="1780" w:dyaOrig="320" w14:anchorId="5760D4A0">
          <v:shape id="_x0000_i1071" type="#_x0000_t75" style="width:89.25pt;height:17.25pt" o:ole="">
            <v:imagedata r:id="rId106" o:title=""/>
          </v:shape>
          <o:OLEObject Type="Embed" ProgID="Equation.3" ShapeID="_x0000_i1071" DrawAspect="Content" ObjectID="_1719171509" r:id="rId107"/>
        </w:object>
      </w:r>
      <w:r>
        <w:t xml:space="preserve"> has midline at </w:t>
      </w:r>
      <w:r>
        <w:rPr>
          <w:i/>
        </w:rPr>
        <w:t>y</w:t>
      </w:r>
      <w:r>
        <w:t xml:space="preserve"> = </w:t>
      </w:r>
      <w:r>
        <w:rPr>
          <w:i/>
        </w:rPr>
        <w:t>k</w:t>
      </w:r>
      <w:r>
        <w:t>.</w:t>
      </w:r>
    </w:p>
    <w:p w14:paraId="24113A2F" w14:textId="77777777" w:rsidR="003E541D" w:rsidRDefault="003E541D" w:rsidP="003E541D"/>
    <w:p w14:paraId="43F1F2DE" w14:textId="77777777" w:rsidR="003E541D" w:rsidRDefault="003E541D" w:rsidP="003E541D"/>
    <w:p w14:paraId="33FF07AA" w14:textId="77777777" w:rsidR="003E541D" w:rsidRDefault="003E541D" w:rsidP="003E541D">
      <w:pPr>
        <w:pStyle w:val="TryitNow"/>
      </w:pPr>
      <w:r>
        <w:t>Try it Now</w:t>
      </w:r>
    </w:p>
    <w:p w14:paraId="59D5D681" w14:textId="77777777" w:rsidR="003E541D" w:rsidRPr="0042770E" w:rsidRDefault="003E541D" w:rsidP="00CE04B6">
      <w:pPr>
        <w:pStyle w:val="TryitNowbody"/>
        <w:numPr>
          <w:ilvl w:val="0"/>
          <w:numId w:val="1"/>
        </w:numPr>
        <w:ind w:left="360"/>
      </w:pPr>
      <w:r>
        <w:t xml:space="preserve">What is the midline of the </w:t>
      </w:r>
      <w:r w:rsidR="00C91D16">
        <w:t>function</w:t>
      </w:r>
      <w:r w:rsidRPr="005E7815">
        <w:rPr>
          <w:position w:val="-10"/>
        </w:rPr>
        <w:object w:dxaOrig="1900" w:dyaOrig="320" w14:anchorId="38C9D26C">
          <v:shape id="_x0000_i1072" type="#_x0000_t75" style="width:96pt;height:17.25pt" o:ole="">
            <v:imagedata r:id="rId108" o:title=""/>
          </v:shape>
          <o:OLEObject Type="Embed" ProgID="Equation.3" ShapeID="_x0000_i1072" DrawAspect="Content" ObjectID="_1719171510" r:id="rId109"/>
        </w:object>
      </w:r>
      <w:r>
        <w:t>?  Sketch a graph of the function.</w:t>
      </w:r>
    </w:p>
    <w:p w14:paraId="7B92F338" w14:textId="77777777" w:rsidR="003E541D" w:rsidRPr="0071287A" w:rsidRDefault="003E541D" w:rsidP="003E541D"/>
    <w:p w14:paraId="4F899BCF" w14:textId="77777777" w:rsidR="003E541D" w:rsidRDefault="003E541D" w:rsidP="003E541D">
      <w:r>
        <w:lastRenderedPageBreak/>
        <w:t>To answer the Ferris wheel problem at the beginning of the section, we need to be able to express our sine and cosine functions at inputs</w:t>
      </w:r>
      <w:r w:rsidR="00FD2357">
        <w:t xml:space="preserve"> of time</w:t>
      </w:r>
      <w:r>
        <w:t xml:space="preserve">.  To do so, we will utilize composition.  Since the sine function takes an input of an angle, we will look for a function that takes time as an input and outputs an angle.  If we can find a suitable </w:t>
      </w:r>
      <w:r w:rsidRPr="005E7815">
        <w:rPr>
          <w:position w:val="-10"/>
        </w:rPr>
        <w:object w:dxaOrig="460" w:dyaOrig="320" w14:anchorId="319A39F9">
          <v:shape id="_x0000_i1073" type="#_x0000_t75" style="width:24pt;height:17.25pt" o:ole="">
            <v:imagedata r:id="rId110" o:title=""/>
          </v:shape>
          <o:OLEObject Type="Embed" ProgID="Equation.3" ShapeID="_x0000_i1073" DrawAspect="Content" ObjectID="_1719171511" r:id="rId111"/>
        </w:object>
      </w:r>
      <w:r>
        <w:t>function, then we can compose this with our</w:t>
      </w:r>
      <w:r w:rsidRPr="005E7815">
        <w:rPr>
          <w:position w:val="-10"/>
        </w:rPr>
        <w:object w:dxaOrig="1420" w:dyaOrig="320" w14:anchorId="04AEDCE7">
          <v:shape id="_x0000_i1074" type="#_x0000_t75" style="width:69.75pt;height:17.25pt" o:ole="">
            <v:imagedata r:id="rId112" o:title=""/>
          </v:shape>
          <o:OLEObject Type="Embed" ProgID="Equation.3" ShapeID="_x0000_i1074" DrawAspect="Content" ObjectID="_1719171512" r:id="rId113"/>
        </w:object>
      </w:r>
      <w:r>
        <w:t xml:space="preserve"> </w:t>
      </w:r>
      <w:r w:rsidR="00A51707">
        <w:t xml:space="preserve">function </w:t>
      </w:r>
      <w:r>
        <w:t xml:space="preserve">to obtain a sinusoidal function of time: </w:t>
      </w:r>
      <w:r w:rsidRPr="005E7815">
        <w:rPr>
          <w:position w:val="-10"/>
        </w:rPr>
        <w:object w:dxaOrig="1600" w:dyaOrig="320" w14:anchorId="435D3C6B">
          <v:shape id="_x0000_i1075" type="#_x0000_t75" style="width:81pt;height:17.25pt" o:ole="">
            <v:imagedata r:id="rId114" o:title=""/>
          </v:shape>
          <o:OLEObject Type="Embed" ProgID="Equation.3" ShapeID="_x0000_i1075" DrawAspect="Content" ObjectID="_1719171513" r:id="rId115"/>
        </w:object>
      </w:r>
      <w:r w:rsidR="00C91D16">
        <w:t>.</w:t>
      </w:r>
    </w:p>
    <w:p w14:paraId="6D2B46C3" w14:textId="77777777" w:rsidR="003E541D" w:rsidRDefault="003E541D" w:rsidP="003E541D"/>
    <w:p w14:paraId="30469CA1" w14:textId="77777777" w:rsidR="00C91D16" w:rsidRDefault="00C91D16" w:rsidP="003E541D"/>
    <w:p w14:paraId="1FF394A6" w14:textId="77777777" w:rsidR="003E541D" w:rsidRDefault="003E541D" w:rsidP="003E541D">
      <w:pPr>
        <w:pStyle w:val="ExampleHeader"/>
      </w:pPr>
      <w:r>
        <w:t>Example 4</w:t>
      </w:r>
    </w:p>
    <w:p w14:paraId="5E9A54B5" w14:textId="77777777" w:rsidR="003E541D" w:rsidRDefault="003E541D" w:rsidP="003E541D">
      <w:pPr>
        <w:pStyle w:val="Example"/>
      </w:pPr>
      <w:r>
        <w:t xml:space="preserve">A point completes 1 revolution every 2 minutes around </w:t>
      </w:r>
      <w:r w:rsidR="00C91D16">
        <w:t xml:space="preserve">a </w:t>
      </w:r>
      <w:r>
        <w:t xml:space="preserve">circle of radius 5.  Find the </w:t>
      </w:r>
      <w:r>
        <w:rPr>
          <w:i/>
        </w:rPr>
        <w:t>x</w:t>
      </w:r>
      <w:r>
        <w:t xml:space="preserve"> coordinate of </w:t>
      </w:r>
      <w:r w:rsidR="00C91D16">
        <w:t>the point as a function of time, if it starts at (5, 0).</w:t>
      </w:r>
    </w:p>
    <w:p w14:paraId="61B08AA1" w14:textId="77777777" w:rsidR="003E541D" w:rsidRDefault="003E541D" w:rsidP="003E541D">
      <w:pPr>
        <w:pStyle w:val="Example"/>
      </w:pPr>
    </w:p>
    <w:p w14:paraId="4CC32B63" w14:textId="77777777" w:rsidR="003E541D" w:rsidRDefault="003E541D" w:rsidP="003E541D">
      <w:pPr>
        <w:pStyle w:val="Example"/>
      </w:pPr>
      <w:r>
        <w:t xml:space="preserve">Normally, we would express the </w:t>
      </w:r>
      <w:r>
        <w:rPr>
          <w:i/>
        </w:rPr>
        <w:t>x</w:t>
      </w:r>
      <w:r>
        <w:t xml:space="preserve"> coordinate of a point on a circle</w:t>
      </w:r>
      <w:r w:rsidR="00243B69">
        <w:t xml:space="preserve"> centered at the origin</w:t>
      </w:r>
      <w:r>
        <w:t xml:space="preserve"> using</w:t>
      </w:r>
      <w:r w:rsidRPr="005E7815">
        <w:rPr>
          <w:position w:val="-10"/>
        </w:rPr>
        <w:object w:dxaOrig="1219" w:dyaOrig="320" w14:anchorId="6AE3BF0B">
          <v:shape id="_x0000_i1076" type="#_x0000_t75" style="width:62.25pt;height:17.25pt" o:ole="">
            <v:imagedata r:id="rId116" o:title=""/>
          </v:shape>
          <o:OLEObject Type="Embed" ProgID="Equation.3" ShapeID="_x0000_i1076" DrawAspect="Content" ObjectID="_1719171514" r:id="rId117"/>
        </w:object>
      </w:r>
      <w:r w:rsidR="00243B69">
        <w:t>.</w:t>
      </w:r>
      <w:r>
        <w:t xml:space="preserve"> </w:t>
      </w:r>
      <w:r w:rsidR="00243B69">
        <w:t xml:space="preserve"> H</w:t>
      </w:r>
      <w:r>
        <w:t xml:space="preserve">ere we write the function </w:t>
      </w:r>
      <w:r w:rsidRPr="005E7815">
        <w:rPr>
          <w:position w:val="-10"/>
        </w:rPr>
        <w:object w:dxaOrig="1520" w:dyaOrig="320" w14:anchorId="3E24F199">
          <v:shape id="_x0000_i1077" type="#_x0000_t75" style="width:76.5pt;height:17.25pt" o:ole="">
            <v:imagedata r:id="rId118" o:title=""/>
          </v:shape>
          <o:OLEObject Type="Embed" ProgID="Equation.3" ShapeID="_x0000_i1077" DrawAspect="Content" ObjectID="_1719171515" r:id="rId119"/>
        </w:object>
      </w:r>
      <w:r>
        <w:t>.</w:t>
      </w:r>
    </w:p>
    <w:p w14:paraId="76645A31" w14:textId="77777777" w:rsidR="003E541D" w:rsidRDefault="00CE04B6" w:rsidP="003E541D">
      <w:pPr>
        <w:pStyle w:val="Example"/>
      </w:pPr>
      <w:r>
        <w:rPr>
          <w:noProof/>
        </w:rPr>
        <w:drawing>
          <wp:anchor distT="0" distB="0" distL="114300" distR="114300" simplePos="0" relativeHeight="251651072" behindDoc="0" locked="0" layoutInCell="1" allowOverlap="1" wp14:anchorId="2A5543F0" wp14:editId="52912108">
            <wp:simplePos x="0" y="0"/>
            <wp:positionH relativeFrom="column">
              <wp:posOffset>3817620</wp:posOffset>
            </wp:positionH>
            <wp:positionV relativeFrom="paragraph">
              <wp:posOffset>43180</wp:posOffset>
            </wp:positionV>
            <wp:extent cx="1811020" cy="2179955"/>
            <wp:effectExtent l="0" t="0" r="0" b="0"/>
            <wp:wrapSquare wrapText="bothSides"/>
            <wp:docPr id="2" name="Picture 2" descr="A sinusoidal graph labeled x of t. At t equals 0 the graph is at the highest value 5. It decreases to 1 comma negative 5, then increases to 2 comma 5, then decreases to 3 comma negative 5, then increases again, repeating the osc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nusoidal graph labeled x of t. At t equals 0 the graph is at the highest value 5. It decreases to 1 comma negative 5, then increases to 2 comma 5, then decreases to 3 comma negative 5, then increases again, repeating the oscillation."/>
                    <pic:cNvPicPr/>
                  </pic:nvPicPr>
                  <pic:blipFill>
                    <a:blip r:embed="rId120"/>
                    <a:stretch>
                      <a:fillRect/>
                    </a:stretch>
                  </pic:blipFill>
                  <pic:spPr>
                    <a:xfrm>
                      <a:off x="0" y="0"/>
                      <a:ext cx="1811020" cy="2179955"/>
                    </a:xfrm>
                    <a:prstGeom prst="rect">
                      <a:avLst/>
                    </a:prstGeom>
                  </pic:spPr>
                </pic:pic>
              </a:graphicData>
            </a:graphic>
            <wp14:sizeRelH relativeFrom="page">
              <wp14:pctWidth>0</wp14:pctWidth>
            </wp14:sizeRelH>
            <wp14:sizeRelV relativeFrom="page">
              <wp14:pctHeight>0</wp14:pctHeight>
            </wp14:sizeRelV>
          </wp:anchor>
        </w:drawing>
      </w:r>
    </w:p>
    <w:p w14:paraId="02E4F2DB" w14:textId="77777777" w:rsidR="003E541D" w:rsidRDefault="003E541D" w:rsidP="003E541D">
      <w:pPr>
        <w:pStyle w:val="Example"/>
      </w:pPr>
      <w:r>
        <w:t xml:space="preserve">The rotation rate of 1 revolution every 2 minutes is an angular velocity.  We can use this rate to find a formula for the angle as a function of time.  </w:t>
      </w:r>
      <w:r w:rsidR="007E30B1">
        <w:t xml:space="preserve">The point begins at an angle of 0.  </w:t>
      </w:r>
      <w:r>
        <w:t xml:space="preserve">Since the point rotates 1 revolution = 2π radians every 2 minutes, it rotates π radians every minute.  After </w:t>
      </w:r>
      <w:r>
        <w:rPr>
          <w:i/>
        </w:rPr>
        <w:t>t</w:t>
      </w:r>
      <w:r>
        <w:t xml:space="preserve"> minutes, it will have rotated:</w:t>
      </w:r>
    </w:p>
    <w:p w14:paraId="24456226" w14:textId="77777777" w:rsidR="003E541D" w:rsidRDefault="003E541D" w:rsidP="003E541D">
      <w:pPr>
        <w:pStyle w:val="Example"/>
      </w:pPr>
      <w:r w:rsidRPr="00A85D32">
        <w:rPr>
          <w:position w:val="-10"/>
        </w:rPr>
        <w:object w:dxaOrig="940" w:dyaOrig="320" w14:anchorId="663891B9">
          <v:shape id="_x0000_i1078" type="#_x0000_t75" style="width:47.25pt;height:17.25pt" o:ole="">
            <v:imagedata r:id="rId121" o:title=""/>
          </v:shape>
          <o:OLEObject Type="Embed" ProgID="Equation.3" ShapeID="_x0000_i1078" DrawAspect="Content" ObjectID="_1719171516" r:id="rId122"/>
        </w:object>
      </w:r>
      <w:r>
        <w:t xml:space="preserve"> radians</w:t>
      </w:r>
    </w:p>
    <w:p w14:paraId="14D31431" w14:textId="77777777" w:rsidR="003E541D" w:rsidRDefault="003E541D" w:rsidP="003E541D">
      <w:pPr>
        <w:pStyle w:val="Example"/>
      </w:pPr>
    </w:p>
    <w:p w14:paraId="00BA51C1" w14:textId="77777777" w:rsidR="003E541D" w:rsidRDefault="003E541D" w:rsidP="003E541D">
      <w:pPr>
        <w:pStyle w:val="Example"/>
      </w:pPr>
      <w:r>
        <w:t>Composing this with the cosine function, we obtain a function of time.</w:t>
      </w:r>
    </w:p>
    <w:p w14:paraId="06DF0433" w14:textId="77777777" w:rsidR="003E541D" w:rsidRDefault="003E541D" w:rsidP="003E541D">
      <w:pPr>
        <w:pStyle w:val="Example"/>
      </w:pPr>
      <w:r w:rsidRPr="005E7815">
        <w:rPr>
          <w:position w:val="-10"/>
        </w:rPr>
        <w:object w:dxaOrig="2799" w:dyaOrig="320" w14:anchorId="233B551A">
          <v:shape id="_x0000_i1079" type="#_x0000_t75" style="width:139.5pt;height:17.25pt" o:ole="">
            <v:imagedata r:id="rId123" o:title=""/>
          </v:shape>
          <o:OLEObject Type="Embed" ProgID="Equation.3" ShapeID="_x0000_i1079" DrawAspect="Content" ObjectID="_1719171517" r:id="rId124"/>
        </w:object>
      </w:r>
    </w:p>
    <w:p w14:paraId="34B0DD04" w14:textId="77777777" w:rsidR="003E541D" w:rsidRDefault="003E541D" w:rsidP="003E541D"/>
    <w:p w14:paraId="001BA22F" w14:textId="77777777" w:rsidR="003E541D" w:rsidRPr="009F7D00" w:rsidRDefault="003E541D" w:rsidP="003E541D"/>
    <w:p w14:paraId="3F2997FD" w14:textId="77777777" w:rsidR="003E541D" w:rsidRDefault="003E541D" w:rsidP="003E541D">
      <w:r>
        <w:t>Notice that this composition has the effect of a horizontal compression, changing the period of the function.</w:t>
      </w:r>
    </w:p>
    <w:p w14:paraId="39B89BDE" w14:textId="77777777" w:rsidR="003E541D" w:rsidRDefault="003E541D" w:rsidP="003E541D"/>
    <w:p w14:paraId="7A4060BF" w14:textId="77777777" w:rsidR="003E541D" w:rsidRDefault="003E541D" w:rsidP="003E541D">
      <w:r>
        <w:t xml:space="preserve">To see how the period </w:t>
      </w:r>
      <w:r w:rsidR="007E30B1">
        <w:t>relates</w:t>
      </w:r>
      <w:r>
        <w:t xml:space="preserve"> to the stretch or compression coefficient </w:t>
      </w:r>
      <w:r w:rsidRPr="0042770E">
        <w:rPr>
          <w:i/>
        </w:rPr>
        <w:t>B</w:t>
      </w:r>
      <w:r>
        <w:t xml:space="preserve"> in </w:t>
      </w:r>
      <w:r w:rsidRPr="0042770E">
        <w:t>the</w:t>
      </w:r>
      <w:r>
        <w:t xml:space="preserve"> equation </w:t>
      </w:r>
      <w:r w:rsidRPr="0042770E">
        <w:rPr>
          <w:position w:val="-10"/>
        </w:rPr>
        <w:object w:dxaOrig="1400" w:dyaOrig="340" w14:anchorId="363C99B1">
          <v:shape id="_x0000_i1080" type="#_x0000_t75" style="width:69.75pt;height:18.75pt" o:ole="">
            <v:imagedata r:id="rId125" o:title=""/>
          </v:shape>
          <o:OLEObject Type="Embed" ProgID="Equation.3" ShapeID="_x0000_i1080" DrawAspect="Content" ObjectID="_1719171518" r:id="rId126"/>
        </w:object>
      </w:r>
      <w:r>
        <w:t xml:space="preserve">, note that the period will be the time it takes to complete one full revolution of a circle.  If a point takes </w:t>
      </w:r>
      <w:r>
        <w:rPr>
          <w:i/>
        </w:rPr>
        <w:t>P</w:t>
      </w:r>
      <w:r>
        <w:t xml:space="preserve"> minutes to complete 1 revolution, then the angular velocity is </w:t>
      </w:r>
      <w:r w:rsidRPr="0042770E">
        <w:rPr>
          <w:position w:val="-30"/>
        </w:rPr>
        <w:object w:dxaOrig="1140" w:dyaOrig="680" w14:anchorId="4DE0ED92">
          <v:shape id="_x0000_i1081" type="#_x0000_t75" style="width:57.75pt;height:33.75pt" o:ole="">
            <v:imagedata r:id="rId127" o:title=""/>
          </v:shape>
          <o:OLEObject Type="Embed" ProgID="Equation.3" ShapeID="_x0000_i1081" DrawAspect="Content" ObjectID="_1719171519" r:id="rId128"/>
        </w:object>
      </w:r>
      <w:r>
        <w:t xml:space="preserve">.  Then </w:t>
      </w:r>
      <w:r w:rsidRPr="0042770E">
        <w:rPr>
          <w:position w:val="-24"/>
        </w:rPr>
        <w:object w:dxaOrig="1140" w:dyaOrig="620" w14:anchorId="4906E4D0">
          <v:shape id="_x0000_i1082" type="#_x0000_t75" style="width:57.75pt;height:31.5pt" o:ole="">
            <v:imagedata r:id="rId129" o:title=""/>
          </v:shape>
          <o:OLEObject Type="Embed" ProgID="Equation.3" ShapeID="_x0000_i1082" DrawAspect="Content" ObjectID="_1719171520" r:id="rId130"/>
        </w:object>
      </w:r>
      <w:r>
        <w:t>.  Composing with a sine function,</w:t>
      </w:r>
    </w:p>
    <w:p w14:paraId="12CC7C12" w14:textId="77777777" w:rsidR="003E541D" w:rsidRDefault="003E541D" w:rsidP="003E541D">
      <w:r w:rsidRPr="0042770E">
        <w:rPr>
          <w:position w:val="-28"/>
        </w:rPr>
        <w:object w:dxaOrig="2760" w:dyaOrig="680" w14:anchorId="2884D32F">
          <v:shape id="_x0000_i1083" type="#_x0000_t75" style="width:138.75pt;height:33.75pt" o:ole="">
            <v:imagedata r:id="rId131" o:title=""/>
          </v:shape>
          <o:OLEObject Type="Embed" ProgID="Equation.3" ShapeID="_x0000_i1083" DrawAspect="Content" ObjectID="_1719171521" r:id="rId132"/>
        </w:object>
      </w:r>
    </w:p>
    <w:p w14:paraId="49C07B9B" w14:textId="77777777" w:rsidR="003E541D" w:rsidRDefault="003E541D" w:rsidP="003E541D"/>
    <w:p w14:paraId="7852C491" w14:textId="77777777" w:rsidR="00D67F39" w:rsidRDefault="003E541D" w:rsidP="003E541D">
      <w:r>
        <w:t xml:space="preserve">From this, we can determine the relationship between the </w:t>
      </w:r>
      <w:r w:rsidR="007E30B1">
        <w:t xml:space="preserve">coefficient </w:t>
      </w:r>
      <w:r w:rsidR="007E30B1">
        <w:rPr>
          <w:i/>
        </w:rPr>
        <w:t>B</w:t>
      </w:r>
      <w:r>
        <w:t xml:space="preserve"> and the period:  </w:t>
      </w:r>
      <w:r w:rsidRPr="0042770E">
        <w:rPr>
          <w:position w:val="-24"/>
        </w:rPr>
        <w:object w:dxaOrig="800" w:dyaOrig="620" w14:anchorId="0AA680D4">
          <v:shape id="_x0000_i1084" type="#_x0000_t75" style="width:39pt;height:31.5pt" o:ole="">
            <v:imagedata r:id="rId133" o:title=""/>
          </v:shape>
          <o:OLEObject Type="Embed" ProgID="Equation.3" ShapeID="_x0000_i1084" DrawAspect="Content" ObjectID="_1719171522" r:id="rId134"/>
        </w:object>
      </w:r>
      <w:r>
        <w:t xml:space="preserve">.  </w:t>
      </w:r>
    </w:p>
    <w:p w14:paraId="1A4BF806" w14:textId="77777777" w:rsidR="003E541D" w:rsidRDefault="003E541D" w:rsidP="003E541D">
      <w:r>
        <w:lastRenderedPageBreak/>
        <w:t xml:space="preserve">Notice that the stretch or compression coefficient </w:t>
      </w:r>
      <w:r w:rsidRPr="001D087F">
        <w:rPr>
          <w:i/>
        </w:rPr>
        <w:t>B</w:t>
      </w:r>
      <w:r>
        <w:t xml:space="preserve"> is a ratio of the “normal p</w:t>
      </w:r>
      <w:r w:rsidR="00802C8E">
        <w:t>eriod of a sinusoidal function”</w:t>
      </w:r>
      <w:r>
        <w:t xml:space="preserve"> to the “</w:t>
      </w:r>
      <w:r w:rsidR="00802C8E">
        <w:t>n</w:t>
      </w:r>
      <w:r>
        <w:t xml:space="preserve">ew </w:t>
      </w:r>
      <w:r w:rsidR="00802C8E">
        <w:t>p</w:t>
      </w:r>
      <w:r>
        <w:t xml:space="preserve">eriod.”   If we know the stretch or compression coefficient </w:t>
      </w:r>
      <w:r w:rsidRPr="001D087F">
        <w:rPr>
          <w:i/>
        </w:rPr>
        <w:t>B</w:t>
      </w:r>
      <w:r>
        <w:t>, we can solve for the “</w:t>
      </w:r>
      <w:r w:rsidR="00802C8E">
        <w:t>n</w:t>
      </w:r>
      <w:r>
        <w:t xml:space="preserve">ew period”: </w:t>
      </w:r>
      <w:r w:rsidRPr="0042770E">
        <w:rPr>
          <w:position w:val="-24"/>
        </w:rPr>
        <w:object w:dxaOrig="800" w:dyaOrig="620" w14:anchorId="30A8F4D2">
          <v:shape id="_x0000_i1085" type="#_x0000_t75" style="width:39pt;height:31.5pt" o:ole="">
            <v:imagedata r:id="rId135" o:title=""/>
          </v:shape>
          <o:OLEObject Type="Embed" ProgID="Equation.3" ShapeID="_x0000_i1085" DrawAspect="Content" ObjectID="_1719171523" r:id="rId136"/>
        </w:object>
      </w:r>
      <w:r>
        <w:t xml:space="preserve">.  </w:t>
      </w:r>
    </w:p>
    <w:p w14:paraId="6F76AFB4" w14:textId="77777777" w:rsidR="003E541D" w:rsidRDefault="003E541D" w:rsidP="003E541D"/>
    <w:p w14:paraId="373F8F11" w14:textId="77777777" w:rsidR="00D67F39" w:rsidRDefault="00D67F39" w:rsidP="00D67F39">
      <w:r>
        <w:t>Summarizing our transformations so far:</w:t>
      </w:r>
    </w:p>
    <w:p w14:paraId="1C6050A0" w14:textId="77777777" w:rsidR="00D67F39" w:rsidRDefault="00D67F39" w:rsidP="00D67F39"/>
    <w:p w14:paraId="3601CE9C" w14:textId="77777777" w:rsidR="00D67F39" w:rsidRDefault="00D67F39" w:rsidP="00D67F39"/>
    <w:p w14:paraId="7E601142" w14:textId="77777777" w:rsidR="00D67F39" w:rsidRDefault="00D67F39" w:rsidP="00D67F39">
      <w:pPr>
        <w:pStyle w:val="DefinitionHeader"/>
      </w:pPr>
      <w:r>
        <w:t>Transformations of Sine and Cosine</w:t>
      </w:r>
    </w:p>
    <w:p w14:paraId="468301F8" w14:textId="77777777" w:rsidR="00D67F39" w:rsidRDefault="00D67F39" w:rsidP="00D67F39">
      <w:pPr>
        <w:pStyle w:val="Definition"/>
      </w:pPr>
      <w:r>
        <w:t xml:space="preserve">Given an equation in the form </w:t>
      </w:r>
      <w:r w:rsidRPr="00AA6BE2">
        <w:rPr>
          <w:position w:val="-10"/>
        </w:rPr>
        <w:object w:dxaOrig="1960" w:dyaOrig="340" w14:anchorId="5CC4F1C8">
          <v:shape id="_x0000_i1086" type="#_x0000_t75" style="width:96pt;height:18.75pt" o:ole="">
            <v:imagedata r:id="rId137" o:title=""/>
          </v:shape>
          <o:OLEObject Type="Embed" ProgID="Equation.3" ShapeID="_x0000_i1086" DrawAspect="Content" ObjectID="_1719171524" r:id="rId138"/>
        </w:object>
      </w:r>
      <w:r>
        <w:t xml:space="preserve"> or </w:t>
      </w:r>
      <w:r w:rsidRPr="00AA6BE2">
        <w:rPr>
          <w:position w:val="-10"/>
        </w:rPr>
        <w:object w:dxaOrig="1980" w:dyaOrig="340" w14:anchorId="0A7C692A">
          <v:shape id="_x0000_i1087" type="#_x0000_t75" style="width:99pt;height:18.75pt" o:ole="">
            <v:imagedata r:id="rId139" o:title=""/>
          </v:shape>
          <o:OLEObject Type="Embed" ProgID="Equation.3" ShapeID="_x0000_i1087" DrawAspect="Content" ObjectID="_1719171525" r:id="rId140"/>
        </w:object>
      </w:r>
    </w:p>
    <w:p w14:paraId="2AEF5DA3" w14:textId="77777777" w:rsidR="00D67F39" w:rsidRPr="00AA6BE2" w:rsidRDefault="00D67F39" w:rsidP="00D67F39">
      <w:pPr>
        <w:pStyle w:val="Definition"/>
      </w:pPr>
      <w:r>
        <w:rPr>
          <w:i/>
        </w:rPr>
        <w:t>A</w:t>
      </w:r>
      <w:r>
        <w:t xml:space="preserve"> is the vertical stretch, and is the </w:t>
      </w:r>
      <w:r>
        <w:rPr>
          <w:b/>
        </w:rPr>
        <w:t>amplitude</w:t>
      </w:r>
      <w:r>
        <w:rPr>
          <w:b/>
        </w:rPr>
        <w:fldChar w:fldCharType="begin"/>
      </w:r>
      <w:r>
        <w:instrText xml:space="preserve"> XE "</w:instrText>
      </w:r>
      <w:r w:rsidRPr="00937B58">
        <w:rPr>
          <w:b/>
        </w:rPr>
        <w:instrText>Amplitude</w:instrText>
      </w:r>
      <w:r>
        <w:instrText xml:space="preserve">" </w:instrText>
      </w:r>
      <w:r>
        <w:rPr>
          <w:b/>
        </w:rPr>
        <w:fldChar w:fldCharType="end"/>
      </w:r>
      <w:r>
        <w:rPr>
          <w:b/>
        </w:rPr>
        <w:fldChar w:fldCharType="begin"/>
      </w:r>
      <w:r>
        <w:instrText xml:space="preserve"> XE "Sinus</w:instrText>
      </w:r>
      <w:r w:rsidRPr="00F23D94">
        <w:instrText>o</w:instrText>
      </w:r>
      <w:r>
        <w:instrText>i</w:instrText>
      </w:r>
      <w:r w:rsidRPr="00F23D94">
        <w:instrText>dal Function</w:instrText>
      </w:r>
      <w:r>
        <w:instrText>s</w:instrText>
      </w:r>
      <w:r w:rsidRPr="00F23D94">
        <w:instrText>:Amplitude</w:instrText>
      </w:r>
      <w:r>
        <w:instrText xml:space="preserve">" </w:instrText>
      </w:r>
      <w:r>
        <w:rPr>
          <w:b/>
        </w:rPr>
        <w:fldChar w:fldCharType="end"/>
      </w:r>
      <w:r>
        <w:t xml:space="preserve"> of the function. </w:t>
      </w:r>
    </w:p>
    <w:p w14:paraId="3BE80830" w14:textId="77777777" w:rsidR="00D67F39" w:rsidRPr="00AA6BE2" w:rsidRDefault="00D67F39" w:rsidP="00D67F39">
      <w:pPr>
        <w:pStyle w:val="Definition"/>
      </w:pPr>
      <w:r>
        <w:rPr>
          <w:i/>
        </w:rPr>
        <w:t>B</w:t>
      </w:r>
      <w:r>
        <w:t xml:space="preserve"> is the horizontal stretch/compression, and is related to the </w:t>
      </w:r>
      <w:r>
        <w:rPr>
          <w:b/>
        </w:rPr>
        <w:t>period</w:t>
      </w:r>
      <w:r>
        <w:rPr>
          <w:b/>
        </w:rPr>
        <w:fldChar w:fldCharType="begin"/>
      </w:r>
      <w:r>
        <w:instrText xml:space="preserve"> XE "</w:instrText>
      </w:r>
      <w:r w:rsidRPr="004620DD">
        <w:rPr>
          <w:b/>
        </w:rPr>
        <w:instrText>Period</w:instrText>
      </w:r>
      <w:r>
        <w:instrText xml:space="preserve">" </w:instrText>
      </w:r>
      <w:r>
        <w:rPr>
          <w:b/>
        </w:rPr>
        <w:fldChar w:fldCharType="end"/>
      </w:r>
      <w:r>
        <w:rPr>
          <w:b/>
        </w:rPr>
        <w:fldChar w:fldCharType="begin"/>
      </w:r>
      <w:r>
        <w:instrText xml:space="preserve"> XE "Sinus</w:instrText>
      </w:r>
      <w:r w:rsidRPr="00042111">
        <w:instrText>oidal Function</w:instrText>
      </w:r>
      <w:r>
        <w:instrText>s</w:instrText>
      </w:r>
      <w:r w:rsidRPr="00042111">
        <w:instrText>:Period</w:instrText>
      </w:r>
      <w:r>
        <w:instrText xml:space="preserve">" </w:instrText>
      </w:r>
      <w:r>
        <w:rPr>
          <w:b/>
        </w:rPr>
        <w:fldChar w:fldCharType="end"/>
      </w:r>
      <w:r>
        <w:rPr>
          <w:b/>
        </w:rPr>
        <w:t xml:space="preserve">, </w:t>
      </w:r>
      <w:r w:rsidRPr="00AA6BE2">
        <w:rPr>
          <w:b/>
          <w:i/>
        </w:rPr>
        <w:t>P</w:t>
      </w:r>
      <w:r>
        <w:t xml:space="preserve">, by </w:t>
      </w:r>
      <w:r w:rsidRPr="0042770E">
        <w:rPr>
          <w:position w:val="-24"/>
        </w:rPr>
        <w:object w:dxaOrig="800" w:dyaOrig="620" w14:anchorId="61DB2C20">
          <v:shape id="_x0000_i1088" type="#_x0000_t75" style="width:39pt;height:31.5pt" o:ole="">
            <v:imagedata r:id="rId135" o:title=""/>
          </v:shape>
          <o:OLEObject Type="Embed" ProgID="Equation.3" ShapeID="_x0000_i1088" DrawAspect="Content" ObjectID="_1719171526" r:id="rId141"/>
        </w:object>
      </w:r>
      <w:r>
        <w:t>.</w:t>
      </w:r>
    </w:p>
    <w:p w14:paraId="4F8EE856" w14:textId="77777777" w:rsidR="00D67F39" w:rsidRPr="00AA6BE2" w:rsidRDefault="00D67F39" w:rsidP="00D67F39">
      <w:pPr>
        <w:pStyle w:val="Definition"/>
      </w:pPr>
      <w:r>
        <w:rPr>
          <w:i/>
        </w:rPr>
        <w:t xml:space="preserve">k </w:t>
      </w:r>
      <w:r>
        <w:t xml:space="preserve">is the vertical shift and determines the </w:t>
      </w:r>
      <w:r>
        <w:rPr>
          <w:b/>
        </w:rPr>
        <w:t>midline</w:t>
      </w:r>
      <w:r>
        <w:rPr>
          <w:b/>
        </w:rPr>
        <w:fldChar w:fldCharType="begin"/>
      </w:r>
      <w:r>
        <w:instrText xml:space="preserve"> XE "</w:instrText>
      </w:r>
      <w:r w:rsidRPr="00693538">
        <w:rPr>
          <w:b/>
        </w:rPr>
        <w:instrText>Midline</w:instrText>
      </w:r>
      <w:r>
        <w:instrText xml:space="preserve">" </w:instrText>
      </w:r>
      <w:r>
        <w:rPr>
          <w:b/>
        </w:rPr>
        <w:fldChar w:fldCharType="end"/>
      </w:r>
      <w:r>
        <w:rPr>
          <w:b/>
        </w:rPr>
        <w:fldChar w:fldCharType="begin"/>
      </w:r>
      <w:r>
        <w:instrText xml:space="preserve"> XE "</w:instrText>
      </w:r>
      <w:r w:rsidRPr="002A353C">
        <w:instrText>Sinusoidal Function</w:instrText>
      </w:r>
      <w:r>
        <w:instrText>s</w:instrText>
      </w:r>
      <w:r w:rsidRPr="002A353C">
        <w:instrText>:Midline</w:instrText>
      </w:r>
      <w:r>
        <w:instrText xml:space="preserve">" </w:instrText>
      </w:r>
      <w:r>
        <w:rPr>
          <w:b/>
        </w:rPr>
        <w:fldChar w:fldCharType="end"/>
      </w:r>
      <w:r>
        <w:t xml:space="preserve"> of the function.</w:t>
      </w:r>
    </w:p>
    <w:p w14:paraId="38740F59" w14:textId="77777777" w:rsidR="00D67F39" w:rsidRDefault="00D67F39" w:rsidP="00D67F39"/>
    <w:p w14:paraId="577D9695" w14:textId="77777777" w:rsidR="00D67F39" w:rsidRDefault="00243B69" w:rsidP="00D67F39">
      <w:pPr>
        <w:jc w:val="center"/>
      </w:pPr>
      <w:r>
        <w:rPr>
          <w:noProof/>
        </w:rPr>
        <mc:AlternateContent>
          <mc:Choice Requires="wpc">
            <w:drawing>
              <wp:inline distT="0" distB="0" distL="0" distR="0" wp14:anchorId="3038A67C" wp14:editId="28D19F9B">
                <wp:extent cx="3265170" cy="1998345"/>
                <wp:effectExtent l="0" t="0" r="0" b="1905"/>
                <wp:docPr id="299" name="Canvas 2068" descr="A graph of a transformed sine function. A horizontal dashed line is shown passing through the middle of the curve labeled y equals k.  The distance from the midline to the highest point on the graph is labeled A. The horizontal distance between peaks is labeled P. The distance from midline where the graph is increasing to the next place the graph crosses the midline and the graph is increasing is also labeled P."/>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74" name="Picture 207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2075" y="81915"/>
                            <a:ext cx="3173095" cy="1916430"/>
                          </a:xfrm>
                          <a:prstGeom prst="rect">
                            <a:avLst/>
                          </a:prstGeom>
                          <a:noFill/>
                          <a:extLst>
                            <a:ext uri="{909E8E84-426E-40DD-AFC4-6F175D3DCCD1}">
                              <a14:hiddenFill xmlns:a14="http://schemas.microsoft.com/office/drawing/2010/main">
                                <a:solidFill>
                                  <a:srgbClr val="FFFFFF"/>
                                </a:solidFill>
                              </a14:hiddenFill>
                            </a:ext>
                          </a:extLst>
                        </pic:spPr>
                      </pic:pic>
                      <wps:wsp>
                        <wps:cNvPr id="2075" name="Line 67" descr="An illustration showing a sine wave with parts labeled.  A horizontal line passing through the middle of the graph is labeled y equals k.  A measurement from this midline to the highest point of the graph is labeled A.  Another measurement from the midline to the lowest point of the graph is also labeled A.  A measurement from the first peak of the graph to the next peak is labeled P.  Another measurement from the first place the graph crosses the midline while increasing to the next place the graph crosses the midline while increasing is also labeled P."/>
                        <wps:cNvCnPr>
                          <a:cxnSpLocks noChangeShapeType="1"/>
                        </wps:cNvCnPr>
                        <wps:spPr bwMode="auto">
                          <a:xfrm>
                            <a:off x="167005" y="957580"/>
                            <a:ext cx="2857500" cy="635"/>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076" name="Text Box 68"/>
                        <wps:cNvSpPr txBox="1">
                          <a:spLocks noChangeArrowheads="1"/>
                        </wps:cNvSpPr>
                        <wps:spPr bwMode="auto">
                          <a:xfrm>
                            <a:off x="0" y="719455"/>
                            <a:ext cx="504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A2507" w14:textId="77777777" w:rsidR="008D47EB" w:rsidRPr="002A7BE6" w:rsidRDefault="008D47EB" w:rsidP="00D67F39">
                              <w:pPr>
                                <w:rPr>
                                  <w:color w:val="FF0000"/>
                                </w:rPr>
                              </w:pPr>
                              <w:r w:rsidRPr="002A7BE6">
                                <w:rPr>
                                  <w:i/>
                                  <w:color w:val="FF0000"/>
                                </w:rPr>
                                <w:t>y</w:t>
                              </w:r>
                              <w:r w:rsidRPr="002A7BE6">
                                <w:rPr>
                                  <w:color w:val="FF0000"/>
                                </w:rPr>
                                <w:t xml:space="preserve"> = </w:t>
                              </w:r>
                              <w:r w:rsidRPr="002A7BE6">
                                <w:rPr>
                                  <w:i/>
                                  <w:color w:val="FF0000"/>
                                </w:rPr>
                                <w:t>k</w:t>
                              </w:r>
                            </w:p>
                          </w:txbxContent>
                        </wps:txbx>
                        <wps:bodyPr rot="0" vert="horz" wrap="square" lIns="91440" tIns="45720" rIns="91440" bIns="45720" anchor="t" anchorCtr="0" upright="1">
                          <a:noAutofit/>
                        </wps:bodyPr>
                      </wps:wsp>
                      <wps:wsp>
                        <wps:cNvPr id="2077" name="Line 69"/>
                        <wps:cNvCnPr>
                          <a:cxnSpLocks noChangeShapeType="1"/>
                        </wps:cNvCnPr>
                        <wps:spPr bwMode="auto">
                          <a:xfrm>
                            <a:off x="920115" y="443230"/>
                            <a:ext cx="635" cy="504825"/>
                          </a:xfrm>
                          <a:prstGeom prst="line">
                            <a:avLst/>
                          </a:prstGeom>
                          <a:noFill/>
                          <a:ln w="9525">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8" name="Text Box 70"/>
                        <wps:cNvSpPr txBox="1">
                          <a:spLocks noChangeArrowheads="1"/>
                        </wps:cNvSpPr>
                        <wps:spPr bwMode="auto">
                          <a:xfrm>
                            <a:off x="862330" y="55753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574D" w14:textId="77777777" w:rsidR="008D47EB" w:rsidRPr="002A7BE6" w:rsidRDefault="008D47EB" w:rsidP="00D67F39">
                              <w:pPr>
                                <w:rPr>
                                  <w:color w:val="0000FF"/>
                                </w:rPr>
                              </w:pPr>
                              <w:r w:rsidRPr="002A7BE6">
                                <w:rPr>
                                  <w:i/>
                                  <w:color w:val="0000FF"/>
                                </w:rPr>
                                <w:t>A</w:t>
                              </w:r>
                            </w:p>
                          </w:txbxContent>
                        </wps:txbx>
                        <wps:bodyPr rot="0" vert="horz" wrap="square" lIns="91440" tIns="45720" rIns="91440" bIns="45720" anchor="t" anchorCtr="0" upright="1">
                          <a:noAutofit/>
                        </wps:bodyPr>
                      </wps:wsp>
                      <wps:wsp>
                        <wps:cNvPr id="2079" name="Line 71"/>
                        <wps:cNvCnPr>
                          <a:cxnSpLocks noChangeShapeType="1"/>
                        </wps:cNvCnPr>
                        <wps:spPr bwMode="auto">
                          <a:xfrm>
                            <a:off x="1791335" y="967105"/>
                            <a:ext cx="635" cy="504825"/>
                          </a:xfrm>
                          <a:prstGeom prst="line">
                            <a:avLst/>
                          </a:prstGeom>
                          <a:noFill/>
                          <a:ln w="9525">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8" name="Text Box 72"/>
                        <wps:cNvSpPr txBox="1">
                          <a:spLocks noChangeArrowheads="1"/>
                        </wps:cNvSpPr>
                        <wps:spPr bwMode="auto">
                          <a:xfrm>
                            <a:off x="1738630" y="1081405"/>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E603" w14:textId="77777777" w:rsidR="008D47EB" w:rsidRPr="002A7BE6" w:rsidRDefault="008D47EB" w:rsidP="00D67F39">
                              <w:pPr>
                                <w:rPr>
                                  <w:color w:val="0000FF"/>
                                </w:rPr>
                              </w:pPr>
                              <w:r w:rsidRPr="002A7BE6">
                                <w:rPr>
                                  <w:i/>
                                  <w:color w:val="0000FF"/>
                                </w:rPr>
                                <w:t>A</w:t>
                              </w:r>
                            </w:p>
                          </w:txbxContent>
                        </wps:txbx>
                        <wps:bodyPr rot="0" vert="horz" wrap="square" lIns="91440" tIns="45720" rIns="91440" bIns="45720" anchor="t" anchorCtr="0" upright="1">
                          <a:noAutofit/>
                        </wps:bodyPr>
                      </wps:wsp>
                      <wpg:wgp>
                        <wpg:cNvPr id="289" name="Group 73"/>
                        <wpg:cNvGrpSpPr>
                          <a:grpSpLocks/>
                        </wpg:cNvGrpSpPr>
                        <wpg:grpSpPr bwMode="auto">
                          <a:xfrm>
                            <a:off x="923290" y="205740"/>
                            <a:ext cx="1737360" cy="127635"/>
                            <a:chOff x="2982" y="8055"/>
                            <a:chExt cx="2751" cy="201"/>
                          </a:xfrm>
                        </wpg:grpSpPr>
                        <wps:wsp>
                          <wps:cNvPr id="290" name="Line 74"/>
                          <wps:cNvCnPr>
                            <a:cxnSpLocks noChangeShapeType="1"/>
                          </wps:cNvCnPr>
                          <wps:spPr bwMode="auto">
                            <a:xfrm>
                              <a:off x="2985" y="8055"/>
                              <a:ext cx="2745" cy="0"/>
                            </a:xfrm>
                            <a:prstGeom prst="line">
                              <a:avLst/>
                            </a:prstGeom>
                            <a:noFill/>
                            <a:ln w="9525">
                              <a:solidFill>
                                <a:srgbClr val="993366"/>
                              </a:solidFill>
                              <a:round/>
                              <a:headEnd/>
                              <a:tailEnd/>
                            </a:ln>
                            <a:extLst>
                              <a:ext uri="{909E8E84-426E-40DD-AFC4-6F175D3DCCD1}">
                                <a14:hiddenFill xmlns:a14="http://schemas.microsoft.com/office/drawing/2010/main">
                                  <a:noFill/>
                                </a14:hiddenFill>
                              </a:ext>
                            </a:extLst>
                          </wps:spPr>
                          <wps:bodyPr/>
                        </wps:wsp>
                        <wps:wsp>
                          <wps:cNvPr id="291" name="Line 75"/>
                          <wps:cNvCnPr>
                            <a:cxnSpLocks noChangeShapeType="1"/>
                          </wps:cNvCnPr>
                          <wps:spPr bwMode="auto">
                            <a:xfrm>
                              <a:off x="2982" y="8055"/>
                              <a:ext cx="0" cy="198"/>
                            </a:xfrm>
                            <a:prstGeom prst="line">
                              <a:avLst/>
                            </a:prstGeom>
                            <a:noFill/>
                            <a:ln w="9525">
                              <a:solidFill>
                                <a:srgbClr val="993366"/>
                              </a:solidFill>
                              <a:round/>
                              <a:headEnd/>
                              <a:tailEnd type="triangle" w="med" len="med"/>
                            </a:ln>
                            <a:extLst>
                              <a:ext uri="{909E8E84-426E-40DD-AFC4-6F175D3DCCD1}">
                                <a14:hiddenFill xmlns:a14="http://schemas.microsoft.com/office/drawing/2010/main">
                                  <a:noFill/>
                                </a14:hiddenFill>
                              </a:ext>
                            </a:extLst>
                          </wps:spPr>
                          <wps:bodyPr/>
                        </wps:wsp>
                        <wps:wsp>
                          <wps:cNvPr id="292" name="Line 76"/>
                          <wps:cNvCnPr>
                            <a:cxnSpLocks noChangeShapeType="1"/>
                          </wps:cNvCnPr>
                          <wps:spPr bwMode="auto">
                            <a:xfrm>
                              <a:off x="5733" y="8058"/>
                              <a:ext cx="0" cy="198"/>
                            </a:xfrm>
                            <a:prstGeom prst="line">
                              <a:avLst/>
                            </a:prstGeom>
                            <a:noFill/>
                            <a:ln w="9525">
                              <a:solidFill>
                                <a:srgbClr val="993366"/>
                              </a:solidFill>
                              <a:round/>
                              <a:headEnd/>
                              <a:tailEnd type="triangle" w="med" len="med"/>
                            </a:ln>
                            <a:extLst>
                              <a:ext uri="{909E8E84-426E-40DD-AFC4-6F175D3DCCD1}">
                                <a14:hiddenFill xmlns:a14="http://schemas.microsoft.com/office/drawing/2010/main">
                                  <a:noFill/>
                                </a14:hiddenFill>
                              </a:ext>
                            </a:extLst>
                          </wps:spPr>
                          <wps:bodyPr/>
                        </wps:wsp>
                      </wpg:wgp>
                      <wps:wsp>
                        <wps:cNvPr id="293" name="Text Box 77"/>
                        <wps:cNvSpPr txBox="1">
                          <a:spLocks noChangeArrowheads="1"/>
                        </wps:cNvSpPr>
                        <wps:spPr bwMode="auto">
                          <a:xfrm>
                            <a:off x="1637665" y="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837D" w14:textId="77777777" w:rsidR="008D47EB" w:rsidRPr="002A7BE6" w:rsidRDefault="008D47EB" w:rsidP="00D67F39">
                              <w:pPr>
                                <w:rPr>
                                  <w:color w:val="993366"/>
                                </w:rPr>
                              </w:pPr>
                              <w:r w:rsidRPr="002A7BE6">
                                <w:rPr>
                                  <w:i/>
                                  <w:color w:val="993366"/>
                                </w:rPr>
                                <w:t>P</w:t>
                              </w:r>
                            </w:p>
                          </w:txbxContent>
                        </wps:txbx>
                        <wps:bodyPr rot="0" vert="horz" wrap="square" lIns="91440" tIns="45720" rIns="91440" bIns="45720" anchor="t" anchorCtr="0" upright="1">
                          <a:noAutofit/>
                        </wps:bodyPr>
                      </wps:wsp>
                      <wpg:wgp>
                        <wpg:cNvPr id="294" name="Group 78"/>
                        <wpg:cNvGrpSpPr>
                          <a:grpSpLocks/>
                        </wpg:cNvGrpSpPr>
                        <wpg:grpSpPr bwMode="auto">
                          <a:xfrm flipV="1">
                            <a:off x="483235" y="1397635"/>
                            <a:ext cx="1737360" cy="129540"/>
                            <a:chOff x="2982" y="8055"/>
                            <a:chExt cx="2751" cy="201"/>
                          </a:xfrm>
                        </wpg:grpSpPr>
                        <wps:wsp>
                          <wps:cNvPr id="295" name="Line 79"/>
                          <wps:cNvCnPr>
                            <a:cxnSpLocks noChangeShapeType="1"/>
                          </wps:cNvCnPr>
                          <wps:spPr bwMode="auto">
                            <a:xfrm>
                              <a:off x="2985" y="8055"/>
                              <a:ext cx="2745" cy="0"/>
                            </a:xfrm>
                            <a:prstGeom prst="line">
                              <a:avLst/>
                            </a:prstGeom>
                            <a:noFill/>
                            <a:ln w="9525">
                              <a:solidFill>
                                <a:srgbClr val="993366"/>
                              </a:solidFill>
                              <a:round/>
                              <a:headEnd/>
                              <a:tailEnd/>
                            </a:ln>
                            <a:extLst>
                              <a:ext uri="{909E8E84-426E-40DD-AFC4-6F175D3DCCD1}">
                                <a14:hiddenFill xmlns:a14="http://schemas.microsoft.com/office/drawing/2010/main">
                                  <a:noFill/>
                                </a14:hiddenFill>
                              </a:ext>
                            </a:extLst>
                          </wps:spPr>
                          <wps:bodyPr/>
                        </wps:wsp>
                        <wps:wsp>
                          <wps:cNvPr id="296" name="Line 80"/>
                          <wps:cNvCnPr>
                            <a:cxnSpLocks noChangeShapeType="1"/>
                          </wps:cNvCnPr>
                          <wps:spPr bwMode="auto">
                            <a:xfrm>
                              <a:off x="2982" y="8055"/>
                              <a:ext cx="0" cy="198"/>
                            </a:xfrm>
                            <a:prstGeom prst="line">
                              <a:avLst/>
                            </a:prstGeom>
                            <a:noFill/>
                            <a:ln w="9525">
                              <a:solidFill>
                                <a:srgbClr val="993366"/>
                              </a:solidFill>
                              <a:round/>
                              <a:headEnd/>
                              <a:tailEnd type="triangle" w="med" len="med"/>
                            </a:ln>
                            <a:extLst>
                              <a:ext uri="{909E8E84-426E-40DD-AFC4-6F175D3DCCD1}">
                                <a14:hiddenFill xmlns:a14="http://schemas.microsoft.com/office/drawing/2010/main">
                                  <a:noFill/>
                                </a14:hiddenFill>
                              </a:ext>
                            </a:extLst>
                          </wps:spPr>
                          <wps:bodyPr/>
                        </wps:wsp>
                        <wps:wsp>
                          <wps:cNvPr id="297" name="Line 81"/>
                          <wps:cNvCnPr>
                            <a:cxnSpLocks noChangeShapeType="1"/>
                          </wps:cNvCnPr>
                          <wps:spPr bwMode="auto">
                            <a:xfrm>
                              <a:off x="5733" y="8058"/>
                              <a:ext cx="0" cy="198"/>
                            </a:xfrm>
                            <a:prstGeom prst="line">
                              <a:avLst/>
                            </a:prstGeom>
                            <a:noFill/>
                            <a:ln w="9525">
                              <a:solidFill>
                                <a:srgbClr val="993366"/>
                              </a:solidFill>
                              <a:round/>
                              <a:headEnd/>
                              <a:tailEnd type="triangle" w="med" len="med"/>
                            </a:ln>
                            <a:extLst>
                              <a:ext uri="{909E8E84-426E-40DD-AFC4-6F175D3DCCD1}">
                                <a14:hiddenFill xmlns:a14="http://schemas.microsoft.com/office/drawing/2010/main">
                                  <a:noFill/>
                                </a14:hiddenFill>
                              </a:ext>
                            </a:extLst>
                          </wps:spPr>
                          <wps:bodyPr/>
                        </wps:wsp>
                      </wpg:wgp>
                      <wps:wsp>
                        <wps:cNvPr id="298" name="Text Box 82"/>
                        <wps:cNvSpPr txBox="1">
                          <a:spLocks noChangeArrowheads="1"/>
                        </wps:cNvSpPr>
                        <wps:spPr bwMode="auto">
                          <a:xfrm>
                            <a:off x="1051560" y="1306195"/>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24B9" w14:textId="77777777" w:rsidR="008D47EB" w:rsidRPr="002A7BE6" w:rsidRDefault="008D47EB" w:rsidP="00D67F39">
                              <w:pPr>
                                <w:rPr>
                                  <w:color w:val="993366"/>
                                </w:rPr>
                              </w:pPr>
                              <w:r w:rsidRPr="002A7BE6">
                                <w:rPr>
                                  <w:i/>
                                  <w:color w:val="993366"/>
                                </w:rPr>
                                <w:t>P</w:t>
                              </w:r>
                            </w:p>
                          </w:txbxContent>
                        </wps:txbx>
                        <wps:bodyPr rot="0" vert="horz" wrap="square" lIns="91440" tIns="45720" rIns="91440" bIns="45720" anchor="t" anchorCtr="0" upright="1">
                          <a:noAutofit/>
                        </wps:bodyPr>
                      </wps:wsp>
                    </wpc:wpc>
                  </a:graphicData>
                </a:graphic>
              </wp:inline>
            </w:drawing>
          </mc:Choice>
          <mc:Fallback>
            <w:pict>
              <v:group w14:anchorId="3038A67C" id="Canvas 2068" o:spid="_x0000_s1066" editas="canvas" alt="A graph of a transformed sine function. A horizontal dashed line is shown passing through the middle of the curve labeled y equals k.  The distance from the midline to the highest point on the graph is labeled A. The horizontal distance between peaks is labeled P. The distance from midline where the graph is increasing to the next place the graph crosses the midline and the graph is increasing is also labeled P." style="width:257.1pt;height:157.35pt;mso-position-horizontal-relative:char;mso-position-vertical-relative:line" coordsize="32651,19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">
                <v:shape id="_x0000_s1067" type="#_x0000_t75" alt="A graph of a transformed sine function. A horizontal dashed line is shown passing through the middle of the curve labeled y equals k.  The distance from the midline to the highest point on the graph is labeled A. The horizontal distance between peaks is labeled P. The distance from midline where the graph is increasing to the next place the graph crosses the midline and the graph is increasing is also labeled P." style="position:absolute;width:32651;height:19983;visibility:visible;mso-wrap-style:square">
                  <v:fill o:detectmouseclick="t"/>
                  <v:path o:connecttype="none"/>
                </v:shape>
                <v:shape id="Picture 2071" o:spid="_x0000_s1068" type="#_x0000_t75" style="position:absolute;left:920;top:819;width:31731;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">
                  <v:imagedata r:id="rId143" o:title=""/>
                </v:shape>
                <v:line id="Line 67" o:spid="_x0000_s1069" alt="An illustration showing a sine wave with parts labeled.  A horizontal line passing through the middle of the graph is labeled y equals k.  A measurement from this midline to the highest point of the graph is labeled A.  Another measurement from the midline to the lowest point of the graph is also labeled A.  A measurement from the first peak of the graph to the next peak is labeled P.  Another measurement from the first place the graph crosses the midline while increasing to the next place the graph crosses the midline while increasing is also labeled P." style="position:absolute;visibility:visible;mso-wrap-style:square" from="1670,9575" to="30245,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" strokecolor="red">
                  <v:stroke dashstyle="dash"/>
                </v:line>
                <v:shape id="Text Box 68" o:spid="_x0000_s1070" type="#_x0000_t202" style="position:absolute;top:7194;width:50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" filled="f" stroked="f">
                  <v:textbox>
                    <w:txbxContent>
                      <w:p w14:paraId="220A2507" w14:textId="77777777" w:rsidR="008D47EB" w:rsidRPr="002A7BE6" w:rsidRDefault="008D47EB" w:rsidP="00D67F39">
                        <w:pPr>
                          <w:rPr>
                            <w:color w:val="FF0000"/>
                          </w:rPr>
                        </w:pPr>
                        <w:r w:rsidRPr="002A7BE6">
                          <w:rPr>
                            <w:i/>
                            <w:color w:val="FF0000"/>
                          </w:rPr>
                          <w:t>y</w:t>
                        </w:r>
                        <w:r w:rsidRPr="002A7BE6">
                          <w:rPr>
                            <w:color w:val="FF0000"/>
                          </w:rPr>
                          <w:t xml:space="preserve"> = </w:t>
                        </w:r>
                        <w:r w:rsidRPr="002A7BE6">
                          <w:rPr>
                            <w:i/>
                            <w:color w:val="FF0000"/>
                          </w:rPr>
                          <w:t>k</w:t>
                        </w:r>
                      </w:p>
                    </w:txbxContent>
                  </v:textbox>
                </v:shape>
                <v:line id="Line 69" o:spid="_x0000_s1071" style="position:absolute;visibility:visible;mso-wrap-style:square" from="9201,4432" to="9207,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" strokecolor="blue">
                  <v:stroke startarrow="block" endarrow="block"/>
                </v:line>
                <v:shape id="Text Box 70" o:spid="_x0000_s1072" type="#_x0000_t202" style="position:absolute;left:8623;top:5575;width:285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" filled="f" stroked="f">
                  <v:textbox>
                    <w:txbxContent>
                      <w:p w14:paraId="4F3B574D" w14:textId="77777777" w:rsidR="008D47EB" w:rsidRPr="002A7BE6" w:rsidRDefault="008D47EB" w:rsidP="00D67F39">
                        <w:pPr>
                          <w:rPr>
                            <w:color w:val="0000FF"/>
                          </w:rPr>
                        </w:pPr>
                        <w:r w:rsidRPr="002A7BE6">
                          <w:rPr>
                            <w:i/>
                            <w:color w:val="0000FF"/>
                          </w:rPr>
                          <w:t>A</w:t>
                        </w:r>
                      </w:p>
                    </w:txbxContent>
                  </v:textbox>
                </v:shape>
                <v:line id="Line 71" o:spid="_x0000_s1073" style="position:absolute;visibility:visible;mso-wrap-style:square" from="17913,9671" to="17919,1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" strokecolor="blue">
                  <v:stroke startarrow="block" endarrow="block"/>
                </v:line>
                <v:shape id="Text Box 72" o:spid="_x0000_s1074" type="#_x0000_t202" style="position:absolute;left:17386;top:10814;width:285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0215E603" w14:textId="77777777" w:rsidR="008D47EB" w:rsidRPr="002A7BE6" w:rsidRDefault="008D47EB" w:rsidP="00D67F39">
                        <w:pPr>
                          <w:rPr>
                            <w:color w:val="0000FF"/>
                          </w:rPr>
                        </w:pPr>
                        <w:r w:rsidRPr="002A7BE6">
                          <w:rPr>
                            <w:i/>
                            <w:color w:val="0000FF"/>
                          </w:rPr>
                          <w:t>A</w:t>
                        </w:r>
                      </w:p>
                    </w:txbxContent>
                  </v:textbox>
                </v:shape>
                <v:group id="Group 73" o:spid="_x0000_s1075" style="position:absolute;left:9232;top:2057;width:17374;height:1276" coordorigin="2982,8055" coordsize="27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Line 74" o:spid="_x0000_s1076" style="position:absolute;visibility:visible;mso-wrap-style:square" from="2985,8055" to="5730,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" strokecolor="#936"/>
                  <v:line id="Line 75" o:spid="_x0000_s1077" style="position:absolute;visibility:visible;mso-wrap-style:square" from="2982,8055" to="2982,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" strokecolor="#936">
                    <v:stroke endarrow="block"/>
                  </v:line>
                  <v:line id="Line 76" o:spid="_x0000_s1078" style="position:absolute;visibility:visible;mso-wrap-style:square" from="5733,8058" to="573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" strokecolor="#936">
                    <v:stroke endarrow="block"/>
                  </v:line>
                </v:group>
                <v:shape id="Text Box 77" o:spid="_x0000_s1079" type="#_x0000_t202" style="position:absolute;left:16376;width:285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48E3837D" w14:textId="77777777" w:rsidR="008D47EB" w:rsidRPr="002A7BE6" w:rsidRDefault="008D47EB" w:rsidP="00D67F39">
                        <w:pPr>
                          <w:rPr>
                            <w:color w:val="993366"/>
                          </w:rPr>
                        </w:pPr>
                        <w:r w:rsidRPr="002A7BE6">
                          <w:rPr>
                            <w:i/>
                            <w:color w:val="993366"/>
                          </w:rPr>
                          <w:t>P</w:t>
                        </w:r>
                      </w:p>
                    </w:txbxContent>
                  </v:textbox>
                </v:shape>
                <v:group id="Group 78" o:spid="_x0000_s1080" style="position:absolute;left:4832;top:13976;width:17373;height:1295;flip:y" coordorigin="2982,8055" coordsize="27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">
                  <v:line id="Line 79" o:spid="_x0000_s1081" style="position:absolute;visibility:visible;mso-wrap-style:square" from="2985,8055" to="5730,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" strokecolor="#936"/>
                  <v:line id="Line 80" o:spid="_x0000_s1082" style="position:absolute;visibility:visible;mso-wrap-style:square" from="2982,8055" to="2982,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" strokecolor="#936">
                    <v:stroke endarrow="block"/>
                  </v:line>
                  <v:line id="Line 81" o:spid="_x0000_s1083" style="position:absolute;visibility:visible;mso-wrap-style:square" from="5733,8058" to="573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" strokecolor="#936">
                    <v:stroke endarrow="block"/>
                  </v:line>
                </v:group>
                <v:shape id="Text Box 82" o:spid="_x0000_s1084" type="#_x0000_t202" style="position:absolute;left:10515;top:13061;width:285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17D224B9" w14:textId="77777777" w:rsidR="008D47EB" w:rsidRPr="002A7BE6" w:rsidRDefault="008D47EB" w:rsidP="00D67F39">
                        <w:pPr>
                          <w:rPr>
                            <w:color w:val="993366"/>
                          </w:rPr>
                        </w:pPr>
                        <w:r w:rsidRPr="002A7BE6">
                          <w:rPr>
                            <w:i/>
                            <w:color w:val="993366"/>
                          </w:rPr>
                          <w:t>P</w:t>
                        </w:r>
                      </w:p>
                    </w:txbxContent>
                  </v:textbox>
                </v:shape>
                <w10:anchorlock/>
              </v:group>
            </w:pict>
          </mc:Fallback>
        </mc:AlternateContent>
      </w:r>
    </w:p>
    <w:p w14:paraId="0806B663" w14:textId="77777777" w:rsidR="00D67F39" w:rsidRDefault="00D67F39" w:rsidP="00D67F39"/>
    <w:p w14:paraId="048FA8CB" w14:textId="77777777" w:rsidR="00A51707" w:rsidRDefault="00A51707" w:rsidP="003E541D"/>
    <w:p w14:paraId="164B2966" w14:textId="77777777" w:rsidR="003E541D" w:rsidRDefault="003E541D" w:rsidP="003E541D">
      <w:pPr>
        <w:pStyle w:val="ExampleHeader"/>
      </w:pPr>
      <w:r>
        <w:t>Example 5</w:t>
      </w:r>
    </w:p>
    <w:p w14:paraId="5C7FE3A1" w14:textId="77777777" w:rsidR="003E541D" w:rsidRDefault="003E541D" w:rsidP="003E541D">
      <w:pPr>
        <w:pStyle w:val="Example"/>
      </w:pPr>
      <w:r>
        <w:t xml:space="preserve">What is the period of the function </w:t>
      </w:r>
      <w:r w:rsidRPr="0042770E">
        <w:rPr>
          <w:position w:val="-28"/>
        </w:rPr>
        <w:object w:dxaOrig="1560" w:dyaOrig="680" w14:anchorId="28B6E4FC">
          <v:shape id="_x0000_i1089" type="#_x0000_t75" style="width:77.25pt;height:33.75pt" o:ole="">
            <v:imagedata r:id="rId144" o:title=""/>
          </v:shape>
          <o:OLEObject Type="Embed" ProgID="Equation.3" ShapeID="_x0000_i1089" DrawAspect="Content" ObjectID="_1719171527" r:id="rId145"/>
        </w:object>
      </w:r>
      <w:r>
        <w:t>?</w:t>
      </w:r>
    </w:p>
    <w:p w14:paraId="314C6C75" w14:textId="77777777" w:rsidR="003E541D" w:rsidRDefault="003E541D" w:rsidP="003E541D">
      <w:pPr>
        <w:pStyle w:val="Example"/>
      </w:pPr>
    </w:p>
    <w:p w14:paraId="5BE99D98" w14:textId="77777777" w:rsidR="003E541D" w:rsidRDefault="003E541D" w:rsidP="003E541D">
      <w:pPr>
        <w:pStyle w:val="Example"/>
      </w:pPr>
      <w:r>
        <w:t xml:space="preserve">Using the relationship above, the stretch/compression factor is </w:t>
      </w:r>
      <w:r w:rsidRPr="0042770E">
        <w:rPr>
          <w:position w:val="-24"/>
        </w:rPr>
        <w:object w:dxaOrig="680" w:dyaOrig="620" w14:anchorId="0B7B5883">
          <v:shape id="_x0000_i1090" type="#_x0000_t75" style="width:33.75pt;height:31.5pt" o:ole="">
            <v:imagedata r:id="rId146" o:title=""/>
          </v:shape>
          <o:OLEObject Type="Embed" ProgID="Equation.3" ShapeID="_x0000_i1090" DrawAspect="Content" ObjectID="_1719171528" r:id="rId147"/>
        </w:object>
      </w:r>
      <w:r>
        <w:t xml:space="preserve">, so the period will be </w:t>
      </w:r>
      <w:r w:rsidRPr="0042770E">
        <w:rPr>
          <w:position w:val="-56"/>
        </w:rPr>
        <w:object w:dxaOrig="2700" w:dyaOrig="940" w14:anchorId="15FF5F93">
          <v:shape id="_x0000_i1091" type="#_x0000_t75" style="width:135pt;height:47.25pt" o:ole="">
            <v:imagedata r:id="rId148" o:title=""/>
          </v:shape>
          <o:OLEObject Type="Embed" ProgID="Equation.3" ShapeID="_x0000_i1091" DrawAspect="Content" ObjectID="_1719171529" r:id="rId149"/>
        </w:object>
      </w:r>
      <w:r>
        <w:t>.</w:t>
      </w:r>
    </w:p>
    <w:p w14:paraId="2C4FA8EF" w14:textId="77777777" w:rsidR="003E541D" w:rsidRPr="0042770E" w:rsidRDefault="003E541D" w:rsidP="003E541D"/>
    <w:p w14:paraId="0710B511" w14:textId="77777777" w:rsidR="003E541D" w:rsidRDefault="003E541D" w:rsidP="003E541D"/>
    <w:p w14:paraId="26FEF14B" w14:textId="77777777" w:rsidR="003E541D" w:rsidRDefault="003E541D" w:rsidP="003E541D">
      <w:r>
        <w:t>While it is common to compose sine or cosine with functions involving time, the composition can be done so that the input represents any reasonable quantity.</w:t>
      </w:r>
    </w:p>
    <w:p w14:paraId="1D7B92DB" w14:textId="77777777" w:rsidR="003E541D" w:rsidRDefault="003E541D" w:rsidP="003E541D"/>
    <w:p w14:paraId="28BD8F69" w14:textId="77777777" w:rsidR="00363D94" w:rsidRDefault="00363D94" w:rsidP="003E541D"/>
    <w:p w14:paraId="0B337D4C" w14:textId="77777777" w:rsidR="003E541D" w:rsidRDefault="003E541D" w:rsidP="003E541D">
      <w:pPr>
        <w:pStyle w:val="ExampleHeader"/>
      </w:pPr>
      <w:r>
        <w:lastRenderedPageBreak/>
        <w:t>Example 6</w:t>
      </w:r>
    </w:p>
    <w:p w14:paraId="515A9165" w14:textId="77777777" w:rsidR="003E541D" w:rsidRDefault="003E541D" w:rsidP="003E541D">
      <w:pPr>
        <w:pStyle w:val="Example"/>
      </w:pPr>
      <w:r>
        <w:t xml:space="preserve">A bicycle wheel with radius 14 inches has the </w:t>
      </w:r>
      <w:r w:rsidR="00363D94">
        <w:t>bottom</w:t>
      </w:r>
      <w:r>
        <w:t xml:space="preserve">-most point on the wheel marked in red.  The wheel then begins rolling down the street.  Write a formula for the height above ground of the red point after the bicycle has travelled </w:t>
      </w:r>
      <w:r>
        <w:rPr>
          <w:i/>
        </w:rPr>
        <w:t>x</w:t>
      </w:r>
      <w:r>
        <w:t xml:space="preserve"> inches.</w:t>
      </w:r>
    </w:p>
    <w:p w14:paraId="1A889FCB" w14:textId="77777777" w:rsidR="003E541D" w:rsidRDefault="00243B69" w:rsidP="003E541D">
      <w:pPr>
        <w:pStyle w:val="Example"/>
      </w:pPr>
      <w:r>
        <w:rPr>
          <w:noProof/>
        </w:rPr>
        <mc:AlternateContent>
          <mc:Choice Requires="wpc">
            <w:drawing>
              <wp:anchor distT="0" distB="0" distL="114300" distR="114300" simplePos="0" relativeHeight="251664384" behindDoc="0" locked="0" layoutInCell="1" allowOverlap="1" wp14:anchorId="010256E9" wp14:editId="13A84AAF">
                <wp:simplePos x="0" y="0"/>
                <wp:positionH relativeFrom="column">
                  <wp:posOffset>3589020</wp:posOffset>
                </wp:positionH>
                <wp:positionV relativeFrom="paragraph">
                  <wp:posOffset>146685</wp:posOffset>
                </wp:positionV>
                <wp:extent cx="1935480" cy="2270760"/>
                <wp:effectExtent l="0" t="4445" r="9525" b="1270"/>
                <wp:wrapSquare wrapText="bothSides"/>
                <wp:docPr id="1385" name="Canvas 1385" descr="Two pictures. The first labeled Starting shows a circle on the left with radius 14 inches, with a red point at the bottom.  The second labeled rotated by theta shows the circle moved to the right, with an arclength highlighted with an angle of theta.  A corresponding horizontal length labeled x is highligh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55" name="AutoShape 1387"/>
                        <wps:cNvSpPr>
                          <a:spLocks noChangeAspect="1" noChangeArrowheads="1"/>
                        </wps:cNvSpPr>
                        <wps:spPr bwMode="auto">
                          <a:xfrm>
                            <a:off x="0" y="0"/>
                            <a:ext cx="1935480" cy="22707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AutoShape 313"/>
                        <wps:cNvCnPr>
                          <a:cxnSpLocks noChangeShapeType="1"/>
                        </wps:cNvCnPr>
                        <wps:spPr bwMode="auto">
                          <a:xfrm>
                            <a:off x="461010" y="1978914"/>
                            <a:ext cx="1474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Oval 314"/>
                        <wps:cNvSpPr>
                          <a:spLocks noChangeArrowheads="1"/>
                        </wps:cNvSpPr>
                        <wps:spPr bwMode="auto">
                          <a:xfrm>
                            <a:off x="918210" y="1290066"/>
                            <a:ext cx="685038" cy="68503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Arc 315"/>
                        <wps:cNvSpPr>
                          <a:spLocks/>
                        </wps:cNvSpPr>
                        <wps:spPr bwMode="auto">
                          <a:xfrm>
                            <a:off x="918210" y="1392174"/>
                            <a:ext cx="342900" cy="332994"/>
                          </a:xfrm>
                          <a:custGeom>
                            <a:avLst/>
                            <a:gdLst>
                              <a:gd name="T0" fmla="*/ 332079 w 21600"/>
                              <a:gd name="T1" fmla="*/ 589280 h 21600"/>
                              <a:gd name="T2" fmla="*/ 100367 w 21600"/>
                              <a:gd name="T3" fmla="*/ 0 h 21600"/>
                              <a:gd name="T4" fmla="*/ 333375 w 21600"/>
                              <a:gd name="T5" fmla="*/ 2457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516" y="37047"/>
                                </a:moveTo>
                                <a:cubicBezTo>
                                  <a:pt x="9619" y="37001"/>
                                  <a:pt x="0" y="27344"/>
                                  <a:pt x="0" y="15448"/>
                                </a:cubicBezTo>
                                <a:cubicBezTo>
                                  <a:pt x="0" y="9633"/>
                                  <a:pt x="2344" y="4064"/>
                                  <a:pt x="6503" y="0"/>
                                </a:cubicBezTo>
                              </a:path>
                              <a:path w="21600" h="21600" stroke="0" extrusionOk="0">
                                <a:moveTo>
                                  <a:pt x="21516" y="37047"/>
                                </a:moveTo>
                                <a:cubicBezTo>
                                  <a:pt x="9619" y="37001"/>
                                  <a:pt x="0" y="27344"/>
                                  <a:pt x="0" y="15448"/>
                                </a:cubicBezTo>
                                <a:cubicBezTo>
                                  <a:pt x="0" y="9633"/>
                                  <a:pt x="2344" y="4064"/>
                                  <a:pt x="6503" y="0"/>
                                </a:cubicBezTo>
                                <a:lnTo>
                                  <a:pt x="21600" y="15448"/>
                                </a:lnTo>
                                <a:lnTo>
                                  <a:pt x="21516" y="37047"/>
                                </a:lnTo>
                                <a:close/>
                              </a:path>
                            </a:pathLst>
                          </a:cu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AutoShape 316"/>
                        <wps:cNvCnPr>
                          <a:cxnSpLocks noChangeShapeType="1"/>
                        </wps:cNvCnPr>
                        <wps:spPr bwMode="auto">
                          <a:xfrm>
                            <a:off x="461010" y="1978914"/>
                            <a:ext cx="799338" cy="0"/>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wps:wsp>
                        <wps:cNvPr id="2060" name="AutoShape 317"/>
                        <wps:cNvCnPr>
                          <a:cxnSpLocks noChangeShapeType="1"/>
                        </wps:cNvCnPr>
                        <wps:spPr bwMode="auto">
                          <a:xfrm>
                            <a:off x="470916" y="739902"/>
                            <a:ext cx="1464564" cy="7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Oval 318"/>
                        <wps:cNvSpPr>
                          <a:spLocks noChangeArrowheads="1"/>
                        </wps:cNvSpPr>
                        <wps:spPr bwMode="auto">
                          <a:xfrm>
                            <a:off x="91440" y="54102"/>
                            <a:ext cx="685800" cy="685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AutoShape 319"/>
                        <wps:cNvCnPr>
                          <a:cxnSpLocks noChangeShapeType="1"/>
                        </wps:cNvCnPr>
                        <wps:spPr bwMode="auto">
                          <a:xfrm>
                            <a:off x="434340" y="400050"/>
                            <a:ext cx="762"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Oval 320"/>
                        <wps:cNvSpPr>
                          <a:spLocks noChangeArrowheads="1"/>
                        </wps:cNvSpPr>
                        <wps:spPr bwMode="auto">
                          <a:xfrm>
                            <a:off x="403860" y="704850"/>
                            <a:ext cx="57150" cy="5715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064" name="AutoShape 321"/>
                        <wps:cNvCnPr>
                          <a:cxnSpLocks noChangeShapeType="1"/>
                        </wps:cNvCnPr>
                        <wps:spPr bwMode="auto">
                          <a:xfrm>
                            <a:off x="1260348" y="1636014"/>
                            <a:ext cx="762"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322"/>
                        <wps:cNvCnPr>
                          <a:cxnSpLocks noChangeShapeType="1"/>
                        </wps:cNvCnPr>
                        <wps:spPr bwMode="auto">
                          <a:xfrm>
                            <a:off x="1031748" y="1407414"/>
                            <a:ext cx="2286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Text Box 323"/>
                        <wps:cNvSpPr txBox="1">
                          <a:spLocks noChangeArrowheads="1"/>
                        </wps:cNvSpPr>
                        <wps:spPr bwMode="auto">
                          <a:xfrm>
                            <a:off x="1069848" y="1630680"/>
                            <a:ext cx="108966" cy="180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21B57" w14:textId="77777777" w:rsidR="008D47EB" w:rsidRPr="00246352" w:rsidRDefault="008D47EB" w:rsidP="00CB7262">
                              <w:pPr>
                                <w:rPr>
                                  <w:i/>
                                </w:rPr>
                              </w:pPr>
                              <w:r w:rsidRPr="00246352">
                                <w:rPr>
                                  <w:i/>
                                </w:rPr>
                                <w:t>θ</w:t>
                              </w:r>
                            </w:p>
                          </w:txbxContent>
                        </wps:txbx>
                        <wps:bodyPr rot="0" vert="horz" wrap="square" lIns="0" tIns="0" rIns="0" bIns="0" anchor="t" anchorCtr="0" upright="1">
                          <a:noAutofit/>
                        </wps:bodyPr>
                      </wps:wsp>
                      <wps:wsp>
                        <wps:cNvPr id="2067" name="Arc 324"/>
                        <wps:cNvSpPr>
                          <a:spLocks/>
                        </wps:cNvSpPr>
                        <wps:spPr bwMode="auto">
                          <a:xfrm>
                            <a:off x="1165098" y="1559814"/>
                            <a:ext cx="90678" cy="101346"/>
                          </a:xfrm>
                          <a:custGeom>
                            <a:avLst/>
                            <a:gdLst>
                              <a:gd name="T0" fmla="*/ 90452 w 21600"/>
                              <a:gd name="T1" fmla="*/ 165735 h 21600"/>
                              <a:gd name="T2" fmla="*/ 27338 w 21600"/>
                              <a:gd name="T3" fmla="*/ 0 h 21600"/>
                              <a:gd name="T4" fmla="*/ 90805 w 21600"/>
                              <a:gd name="T5" fmla="*/ 6910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516" y="37047"/>
                                </a:moveTo>
                                <a:cubicBezTo>
                                  <a:pt x="9619" y="37001"/>
                                  <a:pt x="0" y="27344"/>
                                  <a:pt x="0" y="15448"/>
                                </a:cubicBezTo>
                                <a:cubicBezTo>
                                  <a:pt x="0" y="9633"/>
                                  <a:pt x="2344" y="4064"/>
                                  <a:pt x="6503" y="0"/>
                                </a:cubicBezTo>
                              </a:path>
                              <a:path w="21600" h="21600" stroke="0" extrusionOk="0">
                                <a:moveTo>
                                  <a:pt x="21516" y="37047"/>
                                </a:moveTo>
                                <a:cubicBezTo>
                                  <a:pt x="9619" y="37001"/>
                                  <a:pt x="0" y="27344"/>
                                  <a:pt x="0" y="15448"/>
                                </a:cubicBezTo>
                                <a:cubicBezTo>
                                  <a:pt x="0" y="9633"/>
                                  <a:pt x="2344" y="4064"/>
                                  <a:pt x="6503" y="0"/>
                                </a:cubicBezTo>
                                <a:lnTo>
                                  <a:pt x="21600" y="15448"/>
                                </a:lnTo>
                                <a:lnTo>
                                  <a:pt x="21516" y="3704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Oval 325"/>
                        <wps:cNvSpPr>
                          <a:spLocks noChangeArrowheads="1"/>
                        </wps:cNvSpPr>
                        <wps:spPr bwMode="auto">
                          <a:xfrm>
                            <a:off x="979932" y="1368552"/>
                            <a:ext cx="57150" cy="5715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069" name="Text Box 326"/>
                        <wps:cNvSpPr txBox="1">
                          <a:spLocks noChangeArrowheads="1"/>
                        </wps:cNvSpPr>
                        <wps:spPr bwMode="auto">
                          <a:xfrm>
                            <a:off x="806196" y="108966"/>
                            <a:ext cx="611886" cy="180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5DFD4" w14:textId="77777777" w:rsidR="008D47EB" w:rsidRPr="00246352" w:rsidRDefault="008D47EB" w:rsidP="00CB7262">
                              <w:r>
                                <w:t>Starting</w:t>
                              </w:r>
                            </w:p>
                          </w:txbxContent>
                        </wps:txbx>
                        <wps:bodyPr rot="0" vert="horz" wrap="square" lIns="0" tIns="0" rIns="0" bIns="0" anchor="t" anchorCtr="0" upright="1">
                          <a:noAutofit/>
                        </wps:bodyPr>
                      </wps:wsp>
                      <wps:wsp>
                        <wps:cNvPr id="2070" name="Text Box 327"/>
                        <wps:cNvSpPr txBox="1">
                          <a:spLocks noChangeArrowheads="1"/>
                        </wps:cNvSpPr>
                        <wps:spPr bwMode="auto">
                          <a:xfrm>
                            <a:off x="324612" y="1118616"/>
                            <a:ext cx="1069086" cy="180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F10B7" w14:textId="77777777" w:rsidR="008D47EB" w:rsidRPr="00246352" w:rsidRDefault="008D47EB" w:rsidP="00CB7262">
                              <w:r>
                                <w:t xml:space="preserve">Rotated by </w:t>
                              </w:r>
                              <w:r w:rsidRPr="00246352">
                                <w:rPr>
                                  <w:i/>
                                </w:rPr>
                                <w:t>θ</w:t>
                              </w:r>
                            </w:p>
                          </w:txbxContent>
                        </wps:txbx>
                        <wps:bodyPr rot="0" vert="horz" wrap="square" lIns="0" tIns="0" rIns="0" bIns="0" anchor="t" anchorCtr="0" upright="1">
                          <a:noAutofit/>
                        </wps:bodyPr>
                      </wps:wsp>
                      <wps:wsp>
                        <wps:cNvPr id="2071" name="Text Box 328"/>
                        <wps:cNvSpPr txBox="1">
                          <a:spLocks noChangeArrowheads="1"/>
                        </wps:cNvSpPr>
                        <wps:spPr bwMode="auto">
                          <a:xfrm>
                            <a:off x="444246" y="474726"/>
                            <a:ext cx="313944" cy="180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21536" w14:textId="77777777" w:rsidR="008D47EB" w:rsidRPr="00105FB5" w:rsidRDefault="008D47EB" w:rsidP="00CB7262">
                              <w:pPr>
                                <w:rPr>
                                  <w:sz w:val="20"/>
                                  <w:szCs w:val="20"/>
                                </w:rPr>
                              </w:pPr>
                              <w:r w:rsidRPr="00105FB5">
                                <w:rPr>
                                  <w:sz w:val="20"/>
                                  <w:szCs w:val="20"/>
                                </w:rPr>
                                <w:t>14</w:t>
                              </w:r>
                              <w:r>
                                <w:rPr>
                                  <w:sz w:val="20"/>
                                  <w:szCs w:val="20"/>
                                </w:rPr>
                                <w:t>in</w:t>
                              </w:r>
                            </w:p>
                          </w:txbxContent>
                        </wps:txbx>
                        <wps:bodyPr rot="0" vert="horz" wrap="square" lIns="0" tIns="0" rIns="0" bIns="0" anchor="t" anchorCtr="0" upright="1">
                          <a:noAutofit/>
                        </wps:bodyPr>
                      </wps:wsp>
                      <wps:wsp>
                        <wps:cNvPr id="2072" name="Text Box 329"/>
                        <wps:cNvSpPr txBox="1">
                          <a:spLocks noChangeArrowheads="1"/>
                        </wps:cNvSpPr>
                        <wps:spPr bwMode="auto">
                          <a:xfrm>
                            <a:off x="777240" y="1983486"/>
                            <a:ext cx="108966" cy="180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FFD86" w14:textId="77777777" w:rsidR="008D47EB" w:rsidRPr="00246352" w:rsidRDefault="008D47EB" w:rsidP="00CB7262">
                              <w:pPr>
                                <w:rPr>
                                  <w:i/>
                                </w:rPr>
                              </w:pPr>
                              <w:r>
                                <w:rPr>
                                  <w:i/>
                                </w:rPr>
                                <w:t>x</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10256E9" id="Canvas 1385" o:spid="_x0000_s1085" editas="canvas" alt="Two pictures. The first labeled Starting shows a circle on the left with radius 14 inches, with a red point at the bottom.  The second labeled rotated by theta shows the circle moved to the right, with an arclength highlighted with an angle of theta.  A corresponding horizontal length labeled x is highlighted." style="position:absolute;left:0;text-align:left;margin-left:282.6pt;margin-top:11.55pt;width:152.4pt;height:178.8pt;z-index:251664384;mso-position-horizontal-relative:text;mso-position-vertical-relative:text" coordsize="19354,2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">
                <v:shape id="_x0000_s1086" type="#_x0000_t75" alt="Two pictures. The first labeled Starting shows a circle on the left with radius 14 inches, with a red point at the bottom.  The second labeled rotated by theta shows the circle moved to the right, with an arclength highlighted with an angle of theta.  A corresponding horizontal length labeled x is highlighted." style="position:absolute;width:19354;height:22707;visibility:visible;mso-wrap-style:square">
                  <v:fill o:detectmouseclick="t"/>
                  <v:path o:connecttype="none"/>
                </v:shape>
                <v:rect id="AutoShape 1387" o:spid="_x0000_s1087" style="position:absolute;width:19354;height:2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" filled="f" stroked="f">
                  <o:lock v:ext="edit" aspectratio="t"/>
                </v:rect>
                <v:shape id="AutoShape 313" o:spid="_x0000_s1088" type="#_x0000_t32" style="position:absolute;left:4610;top:19789;width:1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"/>
                <v:oval id="Oval 314" o:spid="_x0000_s1089" style="position:absolute;left:9182;top:12900;width:6850;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" filled="f"/>
                <v:shape id="Arc 315" o:spid="_x0000_s1090" style="position:absolute;left:9182;top:13921;width:3429;height:333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" path="m21516,37047nfc9619,37001,,27344,,15448,,9633,2344,4064,6503,em21516,37047nsc9619,37001,,27344,,15448,,9633,2344,4064,6503,l21600,15448r-84,21599xe" filled="f" strokecolor="#0070c0" strokeweight="2.25pt">
                  <v:path arrowok="t" o:extrusionok="f" o:connecttype="custom" o:connectlocs="5271754,9084570;1593326,0;5292328,3788023" o:connectangles="0,0,0"/>
                </v:shape>
                <v:shape id="AutoShape 316" o:spid="_x0000_s1091" type="#_x0000_t32" style="position:absolute;left:4610;top:19789;width:7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" strokecolor="#0070c0" strokeweight="2.25pt"/>
                <v:shape id="AutoShape 317" o:spid="_x0000_s1092" type="#_x0000_t32" style="position:absolute;left:4709;top:7399;width:146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"/>
                <v:oval id="Oval 318" o:spid="_x0000_s1093" style="position:absolute;left:914;top:541;width:685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" filled="f"/>
                <v:shape id="AutoShape 319" o:spid="_x0000_s1094" type="#_x0000_t32" style="position:absolute;left:4343;top:4000;width:8;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"/>
                <v:oval id="Oval 320" o:spid="_x0000_s1095" style="position:absolute;left:4038;top:7048;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" fillcolor="red" strokecolor="red"/>
                <v:shape id="AutoShape 321" o:spid="_x0000_s1096" type="#_x0000_t32" style="position:absolute;left:12603;top:16360;width:8;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"/>
                <v:shape id="AutoShape 322" o:spid="_x0000_s1097" type="#_x0000_t32" style="position:absolute;left:10317;top:14074;width:228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"/>
                <v:shape id="Text Box 323" o:spid="_x0000_s1098" type="#_x0000_t202" style="position:absolute;left:10698;top:16306;width:1090;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Tm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" filled="f" stroked="f">
                  <v:textbox inset="0,0,0,0">
                    <w:txbxContent>
                      <w:p w14:paraId="2ED21B57" w14:textId="77777777" w:rsidR="008D47EB" w:rsidRPr="00246352" w:rsidRDefault="008D47EB" w:rsidP="00CB7262">
                        <w:pPr>
                          <w:rPr>
                            <w:i/>
                          </w:rPr>
                        </w:pPr>
                        <w:r w:rsidRPr="00246352">
                          <w:rPr>
                            <w:i/>
                          </w:rPr>
                          <w:t>θ</w:t>
                        </w:r>
                      </w:p>
                    </w:txbxContent>
                  </v:textbox>
                </v:shape>
                <v:shape id="Arc 324" o:spid="_x0000_s1099" style="position:absolute;left:11650;top:15598;width:907;height:10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" path="m21516,37047nfc9619,37001,,27344,,15448,,9633,2344,4064,6503,em21516,37047nsc9619,37001,,27344,,15448,,9633,2344,4064,6503,l21600,15448r-84,21599xe" filled="f" strokeweight="1pt">
                  <v:path arrowok="t" o:extrusionok="f" o:connecttype="custom" o:connectlocs="379723,777619;114766,0;381204,324246" o:connectangles="0,0,0"/>
                </v:shape>
                <v:oval id="Oval 325" o:spid="_x0000_s1100" style="position:absolute;left:9799;top:13685;width:57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" fillcolor="red" strokecolor="red"/>
                <v:shape id="Text Box 326" o:spid="_x0000_s1101" type="#_x0000_t202" style="position:absolute;left:8061;top:1089;width:6119;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" filled="f" stroked="f">
                  <v:textbox inset="0,0,0,0">
                    <w:txbxContent>
                      <w:p w14:paraId="4FD5DFD4" w14:textId="77777777" w:rsidR="008D47EB" w:rsidRPr="00246352" w:rsidRDefault="008D47EB" w:rsidP="00CB7262">
                        <w:r>
                          <w:t>Starting</w:t>
                        </w:r>
                      </w:p>
                    </w:txbxContent>
                  </v:textbox>
                </v:shape>
                <v:shape id="Text Box 327" o:spid="_x0000_s1102" type="#_x0000_t202" style="position:absolute;left:3246;top:11186;width:10690;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" filled="f" stroked="f">
                  <v:textbox inset="0,0,0,0">
                    <w:txbxContent>
                      <w:p w14:paraId="10BF10B7" w14:textId="77777777" w:rsidR="008D47EB" w:rsidRPr="00246352" w:rsidRDefault="008D47EB" w:rsidP="00CB7262">
                        <w:r>
                          <w:t xml:space="preserve">Rotated by </w:t>
                        </w:r>
                        <w:r w:rsidRPr="00246352">
                          <w:rPr>
                            <w:i/>
                          </w:rPr>
                          <w:t>θ</w:t>
                        </w:r>
                      </w:p>
                    </w:txbxContent>
                  </v:textbox>
                </v:shape>
                <v:shape id="Text Box 328" o:spid="_x0000_s1103" type="#_x0000_t202" style="position:absolute;left:4442;top:4747;width:3139;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pP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U2gt836QnI2Q8AAAD//wMAUEsBAi0AFAAGAAgAAAAhANvh9svuAAAAhQEAABMAAAAAAAAA&#10;AAAAAAAAAAAAAFtDb250ZW50X1R5cGVzXS54bWxQSwECLQAUAAYACAAAACEAWvQsW78AAAAVAQAA&#10;CwAAAAAAAAAAAAAAAAAfAQAAX3JlbHMvLnJlbHNQSwECLQAUAAYACAAAACEA7bjKT8YAAADdAAAA&#10;DwAAAAAAAAAAAAAAAAAHAgAAZHJzL2Rvd25yZXYueG1sUEsFBgAAAAADAAMAtwAAAPoCAAAAAA==&#10;" filled="f" stroked="f">
                  <v:textbox inset="0,0,0,0">
                    <w:txbxContent>
                      <w:p w14:paraId="12C21536" w14:textId="77777777" w:rsidR="008D47EB" w:rsidRPr="00105FB5" w:rsidRDefault="008D47EB" w:rsidP="00CB7262">
                        <w:pPr>
                          <w:rPr>
                            <w:sz w:val="20"/>
                            <w:szCs w:val="20"/>
                          </w:rPr>
                        </w:pPr>
                        <w:r w:rsidRPr="00105FB5">
                          <w:rPr>
                            <w:sz w:val="20"/>
                            <w:szCs w:val="20"/>
                          </w:rPr>
                          <w:t>14</w:t>
                        </w:r>
                        <w:r>
                          <w:rPr>
                            <w:sz w:val="20"/>
                            <w:szCs w:val="20"/>
                          </w:rPr>
                          <w:t>in</w:t>
                        </w:r>
                      </w:p>
                    </w:txbxContent>
                  </v:textbox>
                </v:shape>
                <v:shape id="Text Box 329" o:spid="_x0000_s1104" type="#_x0000_t202" style="position:absolute;left:7772;top:19834;width:1090;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Q4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ZmaZnB7k56AXFwBAAD//wMAUEsBAi0AFAAGAAgAAAAhANvh9svuAAAAhQEAABMAAAAAAAAA&#10;AAAAAAAAAAAAAFtDb250ZW50X1R5cGVzXS54bWxQSwECLQAUAAYACAAAACEAWvQsW78AAAAVAQAA&#10;CwAAAAAAAAAAAAAAAAAfAQAAX3JlbHMvLnJlbHNQSwECLQAUAAYACAAAACEAHWpUOMYAAADdAAAA&#10;DwAAAAAAAAAAAAAAAAAHAgAAZHJzL2Rvd25yZXYueG1sUEsFBgAAAAADAAMAtwAAAPoCAAAAAA==&#10;" filled="f" stroked="f">
                  <v:textbox inset="0,0,0,0">
                    <w:txbxContent>
                      <w:p w14:paraId="3A2FFD86" w14:textId="77777777" w:rsidR="008D47EB" w:rsidRPr="00246352" w:rsidRDefault="008D47EB" w:rsidP="00CB7262">
                        <w:pPr>
                          <w:rPr>
                            <w:i/>
                          </w:rPr>
                        </w:pPr>
                        <w:r>
                          <w:rPr>
                            <w:i/>
                          </w:rPr>
                          <w:t>x</w:t>
                        </w:r>
                      </w:p>
                    </w:txbxContent>
                  </v:textbox>
                </v:shape>
                <w10:wrap type="square"/>
              </v:group>
            </w:pict>
          </mc:Fallback>
        </mc:AlternateContent>
      </w:r>
    </w:p>
    <w:p w14:paraId="0666E8E5" w14:textId="77777777" w:rsidR="00363D94" w:rsidRDefault="00363D94" w:rsidP="003E541D">
      <w:pPr>
        <w:pStyle w:val="Example"/>
      </w:pPr>
      <w:r>
        <w:t xml:space="preserve">The height of the point begins at the lowest value, 0, increases to the highest value of 28 inches, and continues to oscillate above and below a center height of 14 inches.  In terms of the angle of rotation, </w:t>
      </w:r>
      <w:r w:rsidRPr="00363D94">
        <w:rPr>
          <w:i/>
        </w:rPr>
        <w:t>θ</w:t>
      </w:r>
      <w:r>
        <w:t>:</w:t>
      </w:r>
    </w:p>
    <w:p w14:paraId="35014ADF" w14:textId="77777777" w:rsidR="00363D94" w:rsidRDefault="00363D94" w:rsidP="003E541D">
      <w:pPr>
        <w:pStyle w:val="Example"/>
      </w:pPr>
      <w:r w:rsidRPr="00363D94">
        <w:rPr>
          <w:position w:val="-10"/>
        </w:rPr>
        <w:object w:dxaOrig="2220" w:dyaOrig="320" w14:anchorId="38036704">
          <v:shape id="_x0000_i1092" type="#_x0000_t75" style="width:111pt;height:17.25pt" o:ole="">
            <v:imagedata r:id="rId150" o:title=""/>
          </v:shape>
          <o:OLEObject Type="Embed" ProgID="Equation.3" ShapeID="_x0000_i1092" DrawAspect="Content" ObjectID="_1719171530" r:id="rId151"/>
        </w:object>
      </w:r>
    </w:p>
    <w:p w14:paraId="0DA210E6" w14:textId="77777777" w:rsidR="00363D94" w:rsidRDefault="00363D94" w:rsidP="003E541D">
      <w:pPr>
        <w:pStyle w:val="Example"/>
      </w:pPr>
    </w:p>
    <w:p w14:paraId="1D6F10C3" w14:textId="77777777" w:rsidR="003E541D" w:rsidRDefault="003E541D" w:rsidP="003E541D">
      <w:pPr>
        <w:pStyle w:val="Example"/>
      </w:pPr>
      <w:r>
        <w:t xml:space="preserve">In this case, </w:t>
      </w:r>
      <w:r>
        <w:rPr>
          <w:i/>
        </w:rPr>
        <w:t>x</w:t>
      </w:r>
      <w:r>
        <w:t xml:space="preserve"> is representing a linear distance the wheel has travelled, corresponding to an arclength along the circle.  Since arclength and angle can be related by </w:t>
      </w:r>
      <w:r w:rsidRPr="003A3B4B">
        <w:rPr>
          <w:position w:val="-6"/>
        </w:rPr>
        <w:object w:dxaOrig="680" w:dyaOrig="279" w14:anchorId="7593E82E">
          <v:shape id="_x0000_i1093" type="#_x0000_t75" style="width:33.75pt;height:14.25pt" o:ole="">
            <v:imagedata r:id="rId152" o:title=""/>
          </v:shape>
          <o:OLEObject Type="Embed" ProgID="Equation.3" ShapeID="_x0000_i1093" DrawAspect="Content" ObjectID="_1719171531" r:id="rId153"/>
        </w:object>
      </w:r>
      <w:r>
        <w:t xml:space="preserve">, in this case we can write </w:t>
      </w:r>
      <w:r w:rsidRPr="003A3B4B">
        <w:rPr>
          <w:position w:val="-6"/>
        </w:rPr>
        <w:object w:dxaOrig="800" w:dyaOrig="279" w14:anchorId="463F23D9">
          <v:shape id="_x0000_i1094" type="#_x0000_t75" style="width:39pt;height:14.25pt" o:ole="">
            <v:imagedata r:id="rId154" o:title=""/>
          </v:shape>
          <o:OLEObject Type="Embed" ProgID="Equation.3" ShapeID="_x0000_i1094" DrawAspect="Content" ObjectID="_1719171532" r:id="rId155"/>
        </w:object>
      </w:r>
      <w:r>
        <w:t xml:space="preserve">, which allows us to express the angle in terms of </w:t>
      </w:r>
      <w:r>
        <w:rPr>
          <w:i/>
        </w:rPr>
        <w:t>x</w:t>
      </w:r>
      <w:r>
        <w:t xml:space="preserve">:  </w:t>
      </w:r>
      <w:r w:rsidRPr="003A3B4B">
        <w:rPr>
          <w:position w:val="-24"/>
        </w:rPr>
        <w:object w:dxaOrig="1020" w:dyaOrig="620" w14:anchorId="7F4F0E79">
          <v:shape id="_x0000_i1095" type="#_x0000_t75" style="width:52.5pt;height:31.5pt" o:ole="">
            <v:imagedata r:id="rId156" o:title=""/>
          </v:shape>
          <o:OLEObject Type="Embed" ProgID="Equation.3" ShapeID="_x0000_i1095" DrawAspect="Content" ObjectID="_1719171533" r:id="rId157"/>
        </w:object>
      </w:r>
    </w:p>
    <w:p w14:paraId="48E2CE13" w14:textId="77777777" w:rsidR="003E541D" w:rsidRDefault="003E541D" w:rsidP="003E541D">
      <w:pPr>
        <w:pStyle w:val="Example"/>
      </w:pPr>
    </w:p>
    <w:p w14:paraId="40088273" w14:textId="77777777" w:rsidR="003E541D" w:rsidRDefault="003E541D" w:rsidP="003E541D">
      <w:pPr>
        <w:pStyle w:val="Example"/>
      </w:pPr>
      <w:r>
        <w:t xml:space="preserve">Composing this with </w:t>
      </w:r>
      <w:r w:rsidR="00363D94">
        <w:t>our</w:t>
      </w:r>
      <w:r>
        <w:t xml:space="preserve"> cosine</w:t>
      </w:r>
      <w:r w:rsidR="00363D94">
        <w:t>-based</w:t>
      </w:r>
      <w:r>
        <w:t xml:space="preserve"> function</w:t>
      </w:r>
      <w:r w:rsidR="00363D94">
        <w:t xml:space="preserve"> from above</w:t>
      </w:r>
      <w:r>
        <w:t>,</w:t>
      </w:r>
    </w:p>
    <w:p w14:paraId="21813D90" w14:textId="77777777" w:rsidR="003E541D" w:rsidRDefault="00105FB5" w:rsidP="003E541D">
      <w:pPr>
        <w:pStyle w:val="Example"/>
      </w:pPr>
      <w:r w:rsidRPr="003D684B">
        <w:rPr>
          <w:position w:val="-28"/>
        </w:rPr>
        <w:object w:dxaOrig="5420" w:dyaOrig="680" w14:anchorId="16EB4593">
          <v:shape id="_x0000_i1096" type="#_x0000_t75" style="width:270.75pt;height:33.75pt" o:ole="">
            <v:imagedata r:id="rId158" o:title=""/>
          </v:shape>
          <o:OLEObject Type="Embed" ProgID="Equation.3" ShapeID="_x0000_i1096" DrawAspect="Content" ObjectID="_1719171534" r:id="rId159"/>
        </w:object>
      </w:r>
    </w:p>
    <w:p w14:paraId="7623713C" w14:textId="77777777" w:rsidR="003E541D" w:rsidRDefault="003E541D" w:rsidP="003E541D">
      <w:pPr>
        <w:pStyle w:val="Example"/>
      </w:pPr>
    </w:p>
    <w:p w14:paraId="48BC0647" w14:textId="77777777" w:rsidR="003E541D" w:rsidRPr="003A3B4B" w:rsidRDefault="003E541D" w:rsidP="003E541D">
      <w:pPr>
        <w:pStyle w:val="Example"/>
      </w:pPr>
      <w:r>
        <w:t xml:space="preserve">The period of this function would be </w:t>
      </w:r>
      <w:r w:rsidRPr="003A3B4B">
        <w:rPr>
          <w:position w:val="-54"/>
        </w:rPr>
        <w:object w:dxaOrig="2900" w:dyaOrig="920" w14:anchorId="5AD8D791">
          <v:shape id="_x0000_i1097" type="#_x0000_t75" style="width:145.5pt;height:47.25pt" o:ole="">
            <v:imagedata r:id="rId160" o:title=""/>
          </v:shape>
          <o:OLEObject Type="Embed" ProgID="Equation.3" ShapeID="_x0000_i1097" DrawAspect="Content" ObjectID="_1719171535" r:id="rId161"/>
        </w:object>
      </w:r>
      <w:r>
        <w:t>, the circumference of the circle.  This makes sense – the wheel completes one full revolution after the bicycle has travelled a distance equivalent to the circumference of the wheel.</w:t>
      </w:r>
    </w:p>
    <w:p w14:paraId="7049B8D1" w14:textId="77777777" w:rsidR="003E541D" w:rsidRPr="003A3B4B" w:rsidRDefault="003E541D" w:rsidP="003E541D"/>
    <w:p w14:paraId="574420C3" w14:textId="77777777" w:rsidR="003E541D" w:rsidRDefault="003E541D" w:rsidP="003E541D"/>
    <w:p w14:paraId="6BA9B5F9" w14:textId="77777777" w:rsidR="003E541D" w:rsidRDefault="003E541D" w:rsidP="003E541D">
      <w:pPr>
        <w:pStyle w:val="ExampleHeader"/>
      </w:pPr>
      <w:r>
        <w:t>Example 7</w:t>
      </w:r>
    </w:p>
    <w:p w14:paraId="68B70931" w14:textId="77777777" w:rsidR="003E541D" w:rsidRDefault="003E541D" w:rsidP="003E541D">
      <w:pPr>
        <w:pStyle w:val="Example"/>
      </w:pPr>
      <w:r>
        <w:t xml:space="preserve">Determine the midline, amplitude, and period of the function </w:t>
      </w:r>
      <w:r w:rsidRPr="00AA6BE2">
        <w:rPr>
          <w:position w:val="-10"/>
        </w:rPr>
        <w:object w:dxaOrig="1800" w:dyaOrig="340" w14:anchorId="4BD2B43C">
          <v:shape id="_x0000_i1098" type="#_x0000_t75" style="width:90.75pt;height:17.25pt" o:ole="">
            <v:imagedata r:id="rId162" o:title=""/>
          </v:shape>
          <o:OLEObject Type="Embed" ProgID="Equation.3" ShapeID="_x0000_i1098" DrawAspect="Content" ObjectID="_1719171536" r:id="rId163"/>
        </w:object>
      </w:r>
      <w:r>
        <w:t>.</w:t>
      </w:r>
    </w:p>
    <w:p w14:paraId="50E880D4" w14:textId="77777777" w:rsidR="003E541D" w:rsidRDefault="003E541D" w:rsidP="003E541D">
      <w:pPr>
        <w:pStyle w:val="Example"/>
      </w:pPr>
    </w:p>
    <w:p w14:paraId="02A331AA" w14:textId="77777777" w:rsidR="003E541D" w:rsidRDefault="003E541D" w:rsidP="003E541D">
      <w:pPr>
        <w:pStyle w:val="Example"/>
      </w:pPr>
      <w:r>
        <w:t>The amplitude is 3</w:t>
      </w:r>
    </w:p>
    <w:p w14:paraId="49B508C5" w14:textId="77777777" w:rsidR="003E541D" w:rsidRDefault="003E541D" w:rsidP="003E541D">
      <w:pPr>
        <w:pStyle w:val="Example"/>
      </w:pPr>
      <w:r>
        <w:t xml:space="preserve">The period is </w:t>
      </w:r>
      <w:r w:rsidRPr="0042770E">
        <w:rPr>
          <w:position w:val="-24"/>
        </w:rPr>
        <w:object w:dxaOrig="1780" w:dyaOrig="620" w14:anchorId="6D59447A">
          <v:shape id="_x0000_i1099" type="#_x0000_t75" style="width:89.25pt;height:30.75pt" o:ole="">
            <v:imagedata r:id="rId164" o:title=""/>
          </v:shape>
          <o:OLEObject Type="Embed" ProgID="Equation.3" ShapeID="_x0000_i1099" DrawAspect="Content" ObjectID="_1719171537" r:id="rId165"/>
        </w:object>
      </w:r>
    </w:p>
    <w:p w14:paraId="411E4862" w14:textId="77777777" w:rsidR="003E541D" w:rsidRDefault="003E541D" w:rsidP="003E541D">
      <w:pPr>
        <w:pStyle w:val="Example"/>
      </w:pPr>
      <w:r>
        <w:t xml:space="preserve">The midline is at </w:t>
      </w:r>
      <w:r w:rsidR="007E30B1" w:rsidRPr="00AA6BE2">
        <w:rPr>
          <w:position w:val="-10"/>
        </w:rPr>
        <w:object w:dxaOrig="520" w:dyaOrig="320" w14:anchorId="14A4DEA1">
          <v:shape id="_x0000_i1100" type="#_x0000_t75" style="width:24.75pt;height:16.5pt" o:ole="">
            <v:imagedata r:id="rId166" o:title=""/>
          </v:shape>
          <o:OLEObject Type="Embed" ProgID="Equation.DSMT4" ShapeID="_x0000_i1100" DrawAspect="Content" ObjectID="_1719171538" r:id="rId167"/>
        </w:object>
      </w:r>
    </w:p>
    <w:p w14:paraId="41CBA7C6" w14:textId="77777777" w:rsidR="003E541D" w:rsidRDefault="003E541D" w:rsidP="003E541D"/>
    <w:p w14:paraId="3CF03E68" w14:textId="77777777" w:rsidR="003E541D" w:rsidRDefault="003E541D" w:rsidP="003E541D"/>
    <w:p w14:paraId="6796EFB3" w14:textId="77777777" w:rsidR="003E541D" w:rsidRDefault="003E541D" w:rsidP="003E541D">
      <w:r>
        <w:t xml:space="preserve">Amplitude, midline, and period, when combined with vertical flips, allow us to write equations for a </w:t>
      </w:r>
      <w:r w:rsidR="007E30B1">
        <w:t>variety</w:t>
      </w:r>
      <w:r>
        <w:t xml:space="preserve"> of sinusoidal situations.</w:t>
      </w:r>
    </w:p>
    <w:p w14:paraId="247690A7" w14:textId="77777777" w:rsidR="003E541D" w:rsidRDefault="003E541D" w:rsidP="003E541D"/>
    <w:p w14:paraId="73981C59" w14:textId="77777777" w:rsidR="009C6B26" w:rsidRDefault="009C6B26" w:rsidP="003E541D"/>
    <w:p w14:paraId="2D847FB0" w14:textId="77777777" w:rsidR="003E541D" w:rsidRDefault="003E541D" w:rsidP="003E541D"/>
    <w:p w14:paraId="4F23586E" w14:textId="77777777" w:rsidR="003E541D" w:rsidRDefault="0053006A" w:rsidP="003E541D">
      <w:pPr>
        <w:pStyle w:val="TryitNow"/>
      </w:pPr>
      <w:r>
        <w:lastRenderedPageBreak/>
        <w:t>Try it Now</w:t>
      </w:r>
    </w:p>
    <w:p w14:paraId="1A045778" w14:textId="77777777" w:rsidR="00BD2816" w:rsidRDefault="003E541D" w:rsidP="009C6B26">
      <w:pPr>
        <w:pStyle w:val="TryitNowbody"/>
        <w:numPr>
          <w:ilvl w:val="0"/>
          <w:numId w:val="1"/>
        </w:numPr>
        <w:ind w:left="360"/>
      </w:pPr>
      <w:r>
        <w:t xml:space="preserve">If a sinusoidal function starts on the midline at point (0,3), has an amplitude of 2, and a period of 4, </w:t>
      </w:r>
      <w:r w:rsidRPr="007E30B1">
        <w:t xml:space="preserve">write </w:t>
      </w:r>
      <w:r w:rsidR="007E30B1">
        <w:t>a formula for the function</w:t>
      </w:r>
    </w:p>
    <w:p w14:paraId="339C5276" w14:textId="77777777" w:rsidR="00CB7262" w:rsidRDefault="00CB7262" w:rsidP="003E541D"/>
    <w:p w14:paraId="0F1457BB" w14:textId="77777777" w:rsidR="008916E6" w:rsidRDefault="008916E6" w:rsidP="003E541D"/>
    <w:p w14:paraId="1A7652C3" w14:textId="77777777" w:rsidR="003E541D" w:rsidRDefault="003E541D" w:rsidP="003E541D">
      <w:pPr>
        <w:pStyle w:val="ExampleHeader"/>
      </w:pPr>
      <w:r>
        <w:t>Example 8</w:t>
      </w:r>
    </w:p>
    <w:p w14:paraId="4851D4A9" w14:textId="77777777" w:rsidR="003E541D" w:rsidRDefault="00CB7262" w:rsidP="003E541D">
      <w:pPr>
        <w:pStyle w:val="Example"/>
      </w:pPr>
      <w:r>
        <w:rPr>
          <w:noProof/>
        </w:rPr>
        <w:drawing>
          <wp:anchor distT="0" distB="0" distL="114300" distR="114300" simplePos="0" relativeHeight="251643904" behindDoc="0" locked="0" layoutInCell="1" allowOverlap="1" wp14:anchorId="13FD85F5" wp14:editId="071A1132">
            <wp:simplePos x="0" y="0"/>
            <wp:positionH relativeFrom="column">
              <wp:posOffset>2907665</wp:posOffset>
            </wp:positionH>
            <wp:positionV relativeFrom="paragraph">
              <wp:posOffset>68563</wp:posOffset>
            </wp:positionV>
            <wp:extent cx="2770505" cy="1762760"/>
            <wp:effectExtent l="0" t="0" r="0" b="0"/>
            <wp:wrapThrough wrapText="bothSides">
              <wp:wrapPolygon edited="0">
                <wp:start x="0" y="0"/>
                <wp:lineTo x="0" y="21476"/>
                <wp:lineTo x="21387" y="21476"/>
                <wp:lineTo x="21387" y="0"/>
                <wp:lineTo x="0" y="0"/>
              </wp:wrapPolygon>
            </wp:wrapThrough>
            <wp:docPr id="329" name="Picture 329" descr="A sinusoidal graph.  From the left, it enters at negative 4 comma 1, increases to negative 2 comma 3, decreases through 0 comma 1 down to 2 comma negative 1, then increases passing through 4 comma 1 on the way up to 6 comma 3, then decreases exiting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A sinusoidal graph.  From the left, it enters at negative 4 comma 1, increases to negative 2 comma 3, decreases through 0 comma 1 down to 2 comma negative 1, then increases passing through 4 comma 1 on the way up to 6 comma 3, then decreases exiting the window."/>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70505"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0B1">
        <w:rPr>
          <w:noProof/>
        </w:rPr>
        <w:t>Find a formula</w:t>
      </w:r>
      <w:r w:rsidR="003E541D">
        <w:t xml:space="preserve"> for the sinusoidal function graphed here.</w:t>
      </w:r>
    </w:p>
    <w:p w14:paraId="06583EB9" w14:textId="77777777" w:rsidR="003E541D" w:rsidRDefault="003E541D" w:rsidP="003E541D">
      <w:pPr>
        <w:pStyle w:val="Example"/>
      </w:pPr>
    </w:p>
    <w:p w14:paraId="026B0532" w14:textId="77777777" w:rsidR="003E541D" w:rsidRDefault="003E541D" w:rsidP="003E541D">
      <w:pPr>
        <w:pStyle w:val="Example"/>
      </w:pPr>
      <w:r>
        <w:t xml:space="preserve">The graph oscillates from a low of -1 to a high of 3, putting the midline at </w:t>
      </w:r>
      <w:r>
        <w:rPr>
          <w:i/>
        </w:rPr>
        <w:t>y</w:t>
      </w:r>
      <w:r>
        <w:t xml:space="preserve"> = 1, halfway between.</w:t>
      </w:r>
    </w:p>
    <w:p w14:paraId="5EB2F54D" w14:textId="77777777" w:rsidR="003E541D" w:rsidRDefault="003E541D" w:rsidP="003E541D">
      <w:pPr>
        <w:pStyle w:val="Example"/>
      </w:pPr>
    </w:p>
    <w:p w14:paraId="12797647" w14:textId="77777777" w:rsidR="003E541D" w:rsidRDefault="003E541D" w:rsidP="003E541D">
      <w:pPr>
        <w:pStyle w:val="Example"/>
      </w:pPr>
      <w:r>
        <w:t>The amplitude will be 2, the distance from the midline to the highest value (or lowest value) of the graph.</w:t>
      </w:r>
    </w:p>
    <w:p w14:paraId="58BB2A1A" w14:textId="77777777" w:rsidR="003E541D" w:rsidRDefault="003E541D" w:rsidP="003E541D">
      <w:pPr>
        <w:pStyle w:val="Example"/>
      </w:pPr>
    </w:p>
    <w:p w14:paraId="1F4B1D03" w14:textId="77777777" w:rsidR="003E541D" w:rsidRPr="00C56910" w:rsidRDefault="003E541D" w:rsidP="003E541D">
      <w:pPr>
        <w:pStyle w:val="Example"/>
      </w:pPr>
      <w:r>
        <w:t xml:space="preserve">The period of the graph is 8.  We can measure this from the first peak at </w:t>
      </w:r>
      <w:r>
        <w:rPr>
          <w:i/>
        </w:rPr>
        <w:t>x</w:t>
      </w:r>
      <w:r>
        <w:t xml:space="preserve"> = -2 to the second at </w:t>
      </w:r>
      <w:r>
        <w:rPr>
          <w:i/>
        </w:rPr>
        <w:t>x</w:t>
      </w:r>
      <w:r>
        <w:t xml:space="preserve"> = 6.  Since the period is 8, the stretch/compression factor we will use will be </w:t>
      </w:r>
      <w:r w:rsidRPr="0042770E">
        <w:rPr>
          <w:position w:val="-24"/>
        </w:rPr>
        <w:object w:dxaOrig="1820" w:dyaOrig="620" w14:anchorId="692FD950">
          <v:shape id="_x0000_i1101" type="#_x0000_t75" style="width:90.75pt;height:30.75pt" o:ole="">
            <v:imagedata r:id="rId169" o:title=""/>
          </v:shape>
          <o:OLEObject Type="Embed" ProgID="Equation.3" ShapeID="_x0000_i1101" DrawAspect="Content" ObjectID="_1719171539" r:id="rId170"/>
        </w:object>
      </w:r>
    </w:p>
    <w:p w14:paraId="1FA4AF58" w14:textId="77777777" w:rsidR="003E541D" w:rsidRDefault="003E541D" w:rsidP="003E541D">
      <w:pPr>
        <w:pStyle w:val="Example"/>
      </w:pPr>
    </w:p>
    <w:p w14:paraId="0BE77FBD" w14:textId="77777777" w:rsidR="003E541D" w:rsidRDefault="003E541D" w:rsidP="003E541D">
      <w:pPr>
        <w:pStyle w:val="Example"/>
      </w:pPr>
      <w:r>
        <w:t xml:space="preserve">At </w:t>
      </w:r>
      <w:r>
        <w:rPr>
          <w:i/>
        </w:rPr>
        <w:t xml:space="preserve">x </w:t>
      </w:r>
      <w:r>
        <w:t>= 0, the graph is at the midline value, which tells us the graph can most easily be represented as a sine function.  Since the graph then decreases, this must be a vertical reflection of the sine function.  Putting this all together,</w:t>
      </w:r>
    </w:p>
    <w:p w14:paraId="4B1C350D" w14:textId="77777777" w:rsidR="003E541D" w:rsidRPr="00C56910" w:rsidRDefault="003E541D" w:rsidP="003E541D">
      <w:pPr>
        <w:pStyle w:val="Example"/>
      </w:pPr>
      <w:r>
        <w:t xml:space="preserve"> </w:t>
      </w:r>
      <w:r w:rsidRPr="00C56910">
        <w:rPr>
          <w:position w:val="-28"/>
        </w:rPr>
        <w:object w:dxaOrig="2140" w:dyaOrig="680" w14:anchorId="6BB0B5DE">
          <v:shape id="_x0000_i1102" type="#_x0000_t75" style="width:107.25pt;height:33.75pt" o:ole="">
            <v:imagedata r:id="rId171" o:title=""/>
          </v:shape>
          <o:OLEObject Type="Embed" ProgID="Equation.3" ShapeID="_x0000_i1102" DrawAspect="Content" ObjectID="_1719171540" r:id="rId172"/>
        </w:object>
      </w:r>
    </w:p>
    <w:p w14:paraId="142C00D4" w14:textId="77777777" w:rsidR="003E541D" w:rsidRDefault="003E541D" w:rsidP="003E541D"/>
    <w:p w14:paraId="772874F7" w14:textId="77777777" w:rsidR="003E541D" w:rsidRDefault="003E541D" w:rsidP="003E541D"/>
    <w:p w14:paraId="661C3186" w14:textId="77777777" w:rsidR="003E541D" w:rsidRDefault="003E541D" w:rsidP="003E541D">
      <w:r>
        <w:t>With these transformations, we are ready to answer the Ferris wheel problem from the beginning of the section.</w:t>
      </w:r>
    </w:p>
    <w:p w14:paraId="62A4BD04" w14:textId="77777777" w:rsidR="003E541D" w:rsidRDefault="003E541D" w:rsidP="003E541D"/>
    <w:p w14:paraId="64F42C66" w14:textId="77777777" w:rsidR="003E541D" w:rsidRDefault="003E541D" w:rsidP="003E541D"/>
    <w:p w14:paraId="06583F1E" w14:textId="77777777" w:rsidR="003E541D" w:rsidRDefault="003E541D" w:rsidP="003E541D">
      <w:pPr>
        <w:pStyle w:val="ExampleHeader"/>
      </w:pPr>
      <w:r>
        <w:t>Example 9</w:t>
      </w:r>
    </w:p>
    <w:p w14:paraId="027A1142" w14:textId="77777777" w:rsidR="003E541D" w:rsidRDefault="003E541D" w:rsidP="003E541D">
      <w:pPr>
        <w:pStyle w:val="Example"/>
      </w:pPr>
      <w:r>
        <w:t xml:space="preserve">The London Eye is a huge Ferris wheel in London, England, which completes one rotation every 30 minutes.  </w:t>
      </w:r>
      <w:r w:rsidR="00751F49">
        <w:t>The diameter of the wheel is 120 meters, but the passenger capsules sit outside the wheel.  Suppose the diameter at the capsules is 130 meters, and r</w:t>
      </w:r>
      <w:r>
        <w:t xml:space="preserve">iders board from a platform </w:t>
      </w:r>
      <w:r w:rsidR="002C2571">
        <w:t>5</w:t>
      </w:r>
      <w:r>
        <w:t xml:space="preserve"> meters above the ground.  Express a rider</w:t>
      </w:r>
      <w:r w:rsidR="00055D58">
        <w:t xml:space="preserve">’s height </w:t>
      </w:r>
      <w:r w:rsidR="007E30B1">
        <w:t xml:space="preserve">above ground </w:t>
      </w:r>
      <w:r w:rsidR="00055D58">
        <w:t>as a function of time in minutes.</w:t>
      </w:r>
    </w:p>
    <w:p w14:paraId="1FF4BCA9" w14:textId="77777777" w:rsidR="009C6B26" w:rsidRDefault="009C6B26" w:rsidP="003E541D">
      <w:pPr>
        <w:pStyle w:val="Example"/>
      </w:pPr>
    </w:p>
    <w:p w14:paraId="0AF67545" w14:textId="77777777" w:rsidR="009C6B26" w:rsidRDefault="0054073B" w:rsidP="003E541D">
      <w:pPr>
        <w:pStyle w:val="Example"/>
      </w:pPr>
      <w:r>
        <w:t>It can often help to sketch a graph of the situation before trying to find the equation.</w:t>
      </w:r>
    </w:p>
    <w:p w14:paraId="2BFD8254" w14:textId="77777777" w:rsidR="009C6B26" w:rsidRDefault="009C6B26" w:rsidP="003E541D">
      <w:pPr>
        <w:pStyle w:val="Example"/>
      </w:pPr>
    </w:p>
    <w:p w14:paraId="377D9513" w14:textId="77777777" w:rsidR="0054073B" w:rsidRDefault="0054073B" w:rsidP="003E541D">
      <w:pPr>
        <w:pStyle w:val="Example"/>
      </w:pPr>
      <w:r>
        <w:t xml:space="preserve"> </w:t>
      </w:r>
    </w:p>
    <w:p w14:paraId="67CCDB75" w14:textId="77777777" w:rsidR="003E541D" w:rsidRDefault="009C6B26" w:rsidP="003E541D">
      <w:pPr>
        <w:pStyle w:val="Example"/>
      </w:pPr>
      <w:r>
        <w:rPr>
          <w:noProof/>
        </w:rPr>
        <w:lastRenderedPageBreak/>
        <w:drawing>
          <wp:anchor distT="0" distB="0" distL="114300" distR="114300" simplePos="0" relativeHeight="251649024" behindDoc="0" locked="0" layoutInCell="1" allowOverlap="1" wp14:anchorId="753DEB06" wp14:editId="5A5E57CF">
            <wp:simplePos x="0" y="0"/>
            <wp:positionH relativeFrom="column">
              <wp:posOffset>3323590</wp:posOffset>
            </wp:positionH>
            <wp:positionV relativeFrom="paragraph">
              <wp:posOffset>35023</wp:posOffset>
            </wp:positionV>
            <wp:extent cx="2035175" cy="2609850"/>
            <wp:effectExtent l="0" t="0" r="0" b="0"/>
            <wp:wrapSquare wrapText="bothSides"/>
            <wp:docPr id="543" name="Picture 543" descr="A sinusoidal graph, starting at the lowest point at 0 comma 5, increasing to 15 comma 135, decreasing to 30 comma 5, then increasing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A sinusoidal graph, starting at the lowest point at 0 comma 5, increasing to 15 comma 135, decreasing to 30 comma 5, then increasing again."/>
                    <pic:cNvPicPr>
                      <a:picLocks noChangeAspect="1" noChangeArrowheads="1"/>
                    </pic:cNvPicPr>
                  </pic:nvPicPr>
                  <pic:blipFill>
                    <a:blip r:embed="rId173"/>
                    <a:srcRect/>
                    <a:stretch>
                      <a:fillRect/>
                    </a:stretch>
                  </pic:blipFill>
                  <pic:spPr bwMode="auto">
                    <a:xfrm>
                      <a:off x="0" y="0"/>
                      <a:ext cx="2035175" cy="2609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541D">
        <w:t>With a diameter of 1</w:t>
      </w:r>
      <w:r w:rsidR="00751F49">
        <w:t>3</w:t>
      </w:r>
      <w:r w:rsidR="002C2571">
        <w:t>0</w:t>
      </w:r>
      <w:r w:rsidR="003E541D">
        <w:t xml:space="preserve"> meters, the wheel has a radius of 6</w:t>
      </w:r>
      <w:r w:rsidR="00751F49">
        <w:t>5</w:t>
      </w:r>
      <w:r w:rsidR="003E541D">
        <w:t xml:space="preserve"> meters.  The height will oscillate with amplitude of </w:t>
      </w:r>
      <w:r w:rsidR="002C2571">
        <w:t>6</w:t>
      </w:r>
      <w:r w:rsidR="00751F49">
        <w:t>5</w:t>
      </w:r>
      <w:r w:rsidR="003E541D">
        <w:t xml:space="preserve"> meters above and below the center.</w:t>
      </w:r>
    </w:p>
    <w:p w14:paraId="390C0460" w14:textId="77777777" w:rsidR="003E541D" w:rsidRDefault="003E541D" w:rsidP="003E541D">
      <w:pPr>
        <w:pStyle w:val="Example"/>
      </w:pPr>
    </w:p>
    <w:p w14:paraId="1D10ADCB" w14:textId="77777777" w:rsidR="003E541D" w:rsidRDefault="003E541D" w:rsidP="003E541D">
      <w:pPr>
        <w:pStyle w:val="Example"/>
      </w:pPr>
      <w:r>
        <w:t xml:space="preserve">Passengers board </w:t>
      </w:r>
      <w:r w:rsidR="002C2571">
        <w:t>5</w:t>
      </w:r>
      <w:r>
        <w:t xml:space="preserve"> meters above ground level, so the center of the wheel must be located </w:t>
      </w:r>
      <w:r w:rsidR="002C2571">
        <w:t>6</w:t>
      </w:r>
      <w:r w:rsidR="00751F49">
        <w:t>5</w:t>
      </w:r>
      <w:r>
        <w:t xml:space="preserve"> + </w:t>
      </w:r>
      <w:r w:rsidR="002C2571">
        <w:t>5</w:t>
      </w:r>
      <w:r>
        <w:t xml:space="preserve"> = </w:t>
      </w:r>
      <w:r w:rsidR="002C2571">
        <w:t>7</w:t>
      </w:r>
      <w:r w:rsidR="00751F49">
        <w:t>0</w:t>
      </w:r>
      <w:r>
        <w:t xml:space="preserve"> meters above ground level.  The midline of the oscillation will be at </w:t>
      </w:r>
      <w:r w:rsidR="002C2571">
        <w:t>7</w:t>
      </w:r>
      <w:r w:rsidR="00751F49">
        <w:t>0</w:t>
      </w:r>
      <w:r>
        <w:t xml:space="preserve"> meters.</w:t>
      </w:r>
    </w:p>
    <w:p w14:paraId="23E81333" w14:textId="77777777" w:rsidR="003E541D" w:rsidRDefault="003E541D" w:rsidP="003E541D">
      <w:pPr>
        <w:pStyle w:val="Example"/>
      </w:pPr>
    </w:p>
    <w:p w14:paraId="193545D3" w14:textId="77777777" w:rsidR="003E541D" w:rsidRDefault="003E541D" w:rsidP="003E541D">
      <w:pPr>
        <w:pStyle w:val="Example"/>
      </w:pPr>
      <w:r>
        <w:t>The wheel takes 30 minutes to complete 1 revolution, so the height will oscillate with period of 30 minutes.</w:t>
      </w:r>
    </w:p>
    <w:p w14:paraId="2BC46F45" w14:textId="77777777" w:rsidR="003E541D" w:rsidRDefault="003E541D" w:rsidP="003E541D">
      <w:pPr>
        <w:pStyle w:val="Example"/>
      </w:pPr>
    </w:p>
    <w:p w14:paraId="29ED65B6" w14:textId="77777777" w:rsidR="003E541D" w:rsidRDefault="003E541D" w:rsidP="003E541D">
      <w:pPr>
        <w:pStyle w:val="Example"/>
      </w:pPr>
      <w:r>
        <w:t>Lastly, since the rider boards at the lowest point, the height will start at the smallest value and increase, following the shape of a flipped cosine curve.</w:t>
      </w:r>
    </w:p>
    <w:p w14:paraId="1363C113" w14:textId="77777777" w:rsidR="003E541D" w:rsidRDefault="003E541D" w:rsidP="003E541D">
      <w:pPr>
        <w:pStyle w:val="Example"/>
      </w:pPr>
      <w:r>
        <w:t>Putting these together:</w:t>
      </w:r>
    </w:p>
    <w:p w14:paraId="74F2B417" w14:textId="77777777" w:rsidR="003E541D" w:rsidRDefault="003E541D" w:rsidP="003E541D">
      <w:pPr>
        <w:pStyle w:val="Example"/>
      </w:pPr>
      <w:r>
        <w:t xml:space="preserve">Amplitude: </w:t>
      </w:r>
      <w:r w:rsidR="002C2571">
        <w:t>6</w:t>
      </w:r>
      <w:r w:rsidR="00751F49">
        <w:t>5</w:t>
      </w:r>
    </w:p>
    <w:p w14:paraId="1DF3CD6B" w14:textId="77777777" w:rsidR="003E541D" w:rsidRDefault="002C2571" w:rsidP="003E541D">
      <w:pPr>
        <w:pStyle w:val="Example"/>
      </w:pPr>
      <w:r>
        <w:t>Midline: 7</w:t>
      </w:r>
      <w:r w:rsidR="00751F49">
        <w:t>0</w:t>
      </w:r>
    </w:p>
    <w:p w14:paraId="2D1C4D7A" w14:textId="77777777" w:rsidR="003E541D" w:rsidRDefault="003E541D" w:rsidP="003E541D">
      <w:pPr>
        <w:pStyle w:val="Example"/>
      </w:pPr>
      <w:r>
        <w:t xml:space="preserve">Period: 30, so </w:t>
      </w:r>
      <w:r w:rsidRPr="0014654E">
        <w:rPr>
          <w:position w:val="-24"/>
        </w:rPr>
        <w:object w:dxaOrig="1320" w:dyaOrig="620" w14:anchorId="1709E221">
          <v:shape id="_x0000_i1103" type="#_x0000_t75" style="width:66.75pt;height:30.75pt" o:ole="">
            <v:imagedata r:id="rId174" o:title=""/>
          </v:shape>
          <o:OLEObject Type="Embed" ProgID="Equation.3" ShapeID="_x0000_i1103" DrawAspect="Content" ObjectID="_1719171541" r:id="rId175"/>
        </w:object>
      </w:r>
      <w:r>
        <w:t xml:space="preserve"> </w:t>
      </w:r>
    </w:p>
    <w:p w14:paraId="31D4FF5D" w14:textId="77777777" w:rsidR="003E541D" w:rsidRDefault="003E541D" w:rsidP="003E541D">
      <w:pPr>
        <w:pStyle w:val="Example"/>
      </w:pPr>
      <w:r>
        <w:t xml:space="preserve">Shape: </w:t>
      </w:r>
      <w:r w:rsidR="00296C18">
        <w:t>negative cosine</w:t>
      </w:r>
    </w:p>
    <w:p w14:paraId="5355558C" w14:textId="77777777" w:rsidR="003E541D" w:rsidRDefault="003E541D" w:rsidP="003E541D">
      <w:pPr>
        <w:pStyle w:val="Example"/>
      </w:pPr>
    </w:p>
    <w:p w14:paraId="0BBFAFA2" w14:textId="77777777" w:rsidR="003E541D" w:rsidRDefault="003E541D" w:rsidP="003E541D">
      <w:pPr>
        <w:pStyle w:val="Example"/>
      </w:pPr>
      <w:r>
        <w:t>An equation for the rider’s height would be</w:t>
      </w:r>
    </w:p>
    <w:p w14:paraId="53C1902C" w14:textId="77777777" w:rsidR="003E541D" w:rsidRDefault="00751F49" w:rsidP="003E541D">
      <w:pPr>
        <w:pStyle w:val="Example"/>
      </w:pPr>
      <w:r w:rsidRPr="0014654E">
        <w:rPr>
          <w:position w:val="-28"/>
        </w:rPr>
        <w:object w:dxaOrig="2460" w:dyaOrig="680" w14:anchorId="7134CA07">
          <v:shape id="_x0000_i1104" type="#_x0000_t75" style="width:123pt;height:33.75pt" o:ole="">
            <v:imagedata r:id="rId176" o:title=""/>
          </v:shape>
          <o:OLEObject Type="Embed" ProgID="Equation.DSMT4" ShapeID="_x0000_i1104" DrawAspect="Content" ObjectID="_1719171542" r:id="rId177"/>
        </w:object>
      </w:r>
    </w:p>
    <w:p w14:paraId="43C4DC46" w14:textId="77777777" w:rsidR="003E541D" w:rsidRDefault="003E541D" w:rsidP="003E541D"/>
    <w:p w14:paraId="72433FAB" w14:textId="77777777" w:rsidR="003E541D" w:rsidRDefault="009C6B26" w:rsidP="003E541D">
      <w:r>
        <w:rPr>
          <w:noProof/>
        </w:rPr>
        <w:drawing>
          <wp:anchor distT="0" distB="0" distL="114300" distR="114300" simplePos="0" relativeHeight="251642880" behindDoc="0" locked="0" layoutInCell="1" allowOverlap="1" wp14:anchorId="113757AC" wp14:editId="5A62284C">
            <wp:simplePos x="0" y="0"/>
            <wp:positionH relativeFrom="column">
              <wp:posOffset>4438650</wp:posOffset>
            </wp:positionH>
            <wp:positionV relativeFrom="paragraph">
              <wp:posOffset>173355</wp:posOffset>
            </wp:positionV>
            <wp:extent cx="1057275" cy="1034415"/>
            <wp:effectExtent l="0" t="0" r="0" b="0"/>
            <wp:wrapSquare wrapText="bothSides"/>
            <wp:docPr id="84" name="Picture 84" descr="A picture of a Ferri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of a Ferris wheel"/>
                    <pic:cNvPicPr>
                      <a:picLocks noChangeAspect="1" noChangeArrowheads="1"/>
                    </pic:cNvPicPr>
                  </pic:nvPicPr>
                  <pic:blipFill>
                    <a:blip r:embed="rId178" cstate="print"/>
                    <a:srcRect/>
                    <a:stretch>
                      <a:fillRect/>
                    </a:stretch>
                  </pic:blipFill>
                  <pic:spPr bwMode="auto">
                    <a:xfrm>
                      <a:off x="0" y="0"/>
                      <a:ext cx="1057275" cy="1034415"/>
                    </a:xfrm>
                    <a:prstGeom prst="rect">
                      <a:avLst/>
                    </a:prstGeom>
                    <a:noFill/>
                    <a:ln w="9525">
                      <a:noFill/>
                      <a:miter lim="800000"/>
                      <a:headEnd/>
                      <a:tailEnd/>
                    </a:ln>
                  </pic:spPr>
                </pic:pic>
              </a:graphicData>
            </a:graphic>
          </wp:anchor>
        </w:drawing>
      </w:r>
    </w:p>
    <w:p w14:paraId="18EE85F3" w14:textId="77777777" w:rsidR="003E541D" w:rsidRDefault="003E541D" w:rsidP="003E541D">
      <w:pPr>
        <w:pStyle w:val="TryitNow"/>
      </w:pPr>
      <w:r>
        <w:t>Try it Now</w:t>
      </w:r>
    </w:p>
    <w:p w14:paraId="11957473" w14:textId="77777777" w:rsidR="003E541D" w:rsidRDefault="003E541D" w:rsidP="009C6B26">
      <w:pPr>
        <w:pStyle w:val="TryitNowbody"/>
        <w:numPr>
          <w:ilvl w:val="0"/>
          <w:numId w:val="1"/>
        </w:numPr>
        <w:ind w:left="360"/>
      </w:pPr>
      <w:r>
        <w:t>The Ferris wheel at the Puyallup Fair</w:t>
      </w:r>
      <w:r>
        <w:rPr>
          <w:rStyle w:val="FootnoteReference"/>
        </w:rPr>
        <w:footnoteReference w:id="2"/>
      </w:r>
      <w:r>
        <w:t xml:space="preserve"> has a diameter of about 70 feet and takes 3 minutes to complete a full rotation.  Passengers board from a platform 10 feet above the ground.  Write an equation for a rider’s height</w:t>
      </w:r>
      <w:r w:rsidR="007E30B1">
        <w:t xml:space="preserve"> above ground</w:t>
      </w:r>
      <w:r>
        <w:t xml:space="preserve"> over time.</w:t>
      </w:r>
      <w:r w:rsidRPr="00E275D6">
        <w:t xml:space="preserve"> </w:t>
      </w:r>
    </w:p>
    <w:p w14:paraId="2DA129F5" w14:textId="77777777" w:rsidR="003E541D" w:rsidRDefault="003E541D" w:rsidP="003E541D"/>
    <w:p w14:paraId="1AD36F1A" w14:textId="77777777" w:rsidR="003E541D" w:rsidRDefault="003E541D" w:rsidP="003E541D"/>
    <w:p w14:paraId="3C59FCC8" w14:textId="77777777" w:rsidR="003E541D" w:rsidRDefault="003E541D" w:rsidP="003E541D">
      <w:r>
        <w:t xml:space="preserve">While these transformations are sufficient to represent </w:t>
      </w:r>
      <w:r w:rsidR="007E30B1">
        <w:t>many</w:t>
      </w:r>
      <w:r>
        <w:t xml:space="preserve"> situations, occasionally we encounter a sinusoidal function that does not have a vertical intercept at the lowest point, highest point, or midline.  In these cases, we need to use horizontal shifts.  </w:t>
      </w:r>
      <w:r w:rsidR="009C6B26">
        <w:t xml:space="preserve">Since we are combining horizontal shifts with horizontal stretches, we need to be careful.  </w:t>
      </w:r>
      <w:r>
        <w:t>Recall that when the inside of the function is factored, it reveals the horizontal shift.</w:t>
      </w:r>
    </w:p>
    <w:p w14:paraId="6343514E" w14:textId="77777777" w:rsidR="003E541D" w:rsidRDefault="003E541D" w:rsidP="003E541D"/>
    <w:p w14:paraId="28931692" w14:textId="77777777" w:rsidR="003E541D" w:rsidRDefault="003E541D" w:rsidP="003E541D"/>
    <w:p w14:paraId="2DD5B4D5" w14:textId="77777777" w:rsidR="003E541D" w:rsidRDefault="008916E6" w:rsidP="003E541D">
      <w:pPr>
        <w:pStyle w:val="DefinitionHeader"/>
      </w:pPr>
      <w:r>
        <w:lastRenderedPageBreak/>
        <w:t>Horizontal Shifts of Sine and Cosine</w:t>
      </w:r>
    </w:p>
    <w:p w14:paraId="7A872864" w14:textId="77777777" w:rsidR="003E541D" w:rsidRDefault="003E541D" w:rsidP="003E541D">
      <w:pPr>
        <w:pStyle w:val="Definition"/>
      </w:pPr>
      <w:r>
        <w:t xml:space="preserve">Given an equation in the form </w:t>
      </w:r>
      <w:r w:rsidRPr="00AA6BE2">
        <w:rPr>
          <w:position w:val="-10"/>
        </w:rPr>
        <w:object w:dxaOrig="2480" w:dyaOrig="340" w14:anchorId="75E9FD62">
          <v:shape id="_x0000_i1105" type="#_x0000_t75" style="width:124.5pt;height:18.75pt" o:ole="">
            <v:imagedata r:id="rId179" o:title=""/>
          </v:shape>
          <o:OLEObject Type="Embed" ProgID="Equation.3" ShapeID="_x0000_i1105" DrawAspect="Content" ObjectID="_1719171543" r:id="rId180"/>
        </w:object>
      </w:r>
      <w:r>
        <w:t xml:space="preserve"> or </w:t>
      </w:r>
      <w:r w:rsidRPr="00AA6BE2">
        <w:rPr>
          <w:position w:val="-10"/>
        </w:rPr>
        <w:object w:dxaOrig="2500" w:dyaOrig="340" w14:anchorId="2CAA88C5">
          <v:shape id="_x0000_i1106" type="#_x0000_t75" style="width:124.5pt;height:18.75pt" o:ole="">
            <v:imagedata r:id="rId181" o:title=""/>
          </v:shape>
          <o:OLEObject Type="Embed" ProgID="Equation.3" ShapeID="_x0000_i1106" DrawAspect="Content" ObjectID="_1719171544" r:id="rId182"/>
        </w:object>
      </w:r>
    </w:p>
    <w:p w14:paraId="2E257C71" w14:textId="77777777" w:rsidR="003E541D" w:rsidRPr="00A33B68" w:rsidRDefault="003E541D" w:rsidP="003E541D">
      <w:pPr>
        <w:pStyle w:val="Definition"/>
      </w:pPr>
      <w:r>
        <w:rPr>
          <w:i/>
        </w:rPr>
        <w:t xml:space="preserve">h </w:t>
      </w:r>
      <w:r>
        <w:t>is the horizontal shift of the function</w:t>
      </w:r>
    </w:p>
    <w:p w14:paraId="6F23B51E" w14:textId="77777777" w:rsidR="003E541D" w:rsidRDefault="003E541D" w:rsidP="003E541D"/>
    <w:p w14:paraId="47E83756" w14:textId="77777777" w:rsidR="003E541D" w:rsidRDefault="003E541D" w:rsidP="003E541D"/>
    <w:p w14:paraId="329FA666" w14:textId="77777777" w:rsidR="003E541D" w:rsidRDefault="003E541D" w:rsidP="003E541D">
      <w:pPr>
        <w:pStyle w:val="ExampleHeader"/>
      </w:pPr>
      <w:r>
        <w:t>Example 10</w:t>
      </w:r>
    </w:p>
    <w:p w14:paraId="31BF6DD3" w14:textId="77777777" w:rsidR="003E541D" w:rsidRDefault="003E541D" w:rsidP="003E541D">
      <w:pPr>
        <w:pStyle w:val="Example"/>
      </w:pPr>
      <w:r>
        <w:t xml:space="preserve">Sketch a graph of </w:t>
      </w:r>
      <w:r w:rsidRPr="00A33B68">
        <w:rPr>
          <w:position w:val="-28"/>
        </w:rPr>
        <w:object w:dxaOrig="2100" w:dyaOrig="680" w14:anchorId="254DC443">
          <v:shape id="_x0000_i1107" type="#_x0000_t75" style="width:105.75pt;height:33.75pt" o:ole="">
            <v:imagedata r:id="rId183" o:title=""/>
          </v:shape>
          <o:OLEObject Type="Embed" ProgID="Equation.3" ShapeID="_x0000_i1107" DrawAspect="Content" ObjectID="_1719171545" r:id="rId184"/>
        </w:object>
      </w:r>
      <w:r w:rsidR="00BD2816">
        <w:t>.</w:t>
      </w:r>
    </w:p>
    <w:p w14:paraId="17E4F82B" w14:textId="77777777" w:rsidR="003E541D" w:rsidRDefault="003E541D" w:rsidP="003E541D">
      <w:pPr>
        <w:pStyle w:val="Example"/>
      </w:pPr>
    </w:p>
    <w:p w14:paraId="46114C28" w14:textId="77777777" w:rsidR="007E30B1" w:rsidRDefault="003E541D" w:rsidP="007E30B1">
      <w:pPr>
        <w:pStyle w:val="Example"/>
      </w:pPr>
      <w:r>
        <w:t xml:space="preserve">To reveal the horizontal shift, we first need to factor inside the function:  </w:t>
      </w:r>
      <w:r w:rsidRPr="00A33B68">
        <w:rPr>
          <w:position w:val="-28"/>
        </w:rPr>
        <w:object w:dxaOrig="2160" w:dyaOrig="680" w14:anchorId="336EF7E3">
          <v:shape id="_x0000_i1108" type="#_x0000_t75" style="width:108pt;height:33.75pt" o:ole="">
            <v:imagedata r:id="rId185" o:title=""/>
          </v:shape>
          <o:OLEObject Type="Embed" ProgID="Equation.3" ShapeID="_x0000_i1108" DrawAspect="Content" ObjectID="_1719171546" r:id="rId186"/>
        </w:object>
      </w:r>
    </w:p>
    <w:p w14:paraId="20A37FC3" w14:textId="77777777" w:rsidR="009C6B26" w:rsidRDefault="009C6B26" w:rsidP="007E30B1">
      <w:pPr>
        <w:pStyle w:val="Example"/>
      </w:pPr>
    </w:p>
    <w:p w14:paraId="3B691E87" w14:textId="77777777" w:rsidR="003E541D" w:rsidRDefault="003E541D" w:rsidP="001434DE">
      <w:pPr>
        <w:pStyle w:val="Example"/>
      </w:pPr>
      <w:r>
        <w:t xml:space="preserve">This graph will have the shape of a sine function, starting at the midline and increasing, with an amplitude of 3.  The period of the graph will be </w:t>
      </w:r>
      <w:r w:rsidRPr="00A33B68">
        <w:rPr>
          <w:position w:val="-54"/>
        </w:rPr>
        <w:object w:dxaOrig="2600" w:dyaOrig="920" w14:anchorId="4328861F">
          <v:shape id="_x0000_i1109" type="#_x0000_t75" style="width:131.25pt;height:48pt" o:ole="">
            <v:imagedata r:id="rId187" o:title=""/>
          </v:shape>
          <o:OLEObject Type="Embed" ProgID="Equation.3" ShapeID="_x0000_i1109" DrawAspect="Content" ObjectID="_1719171547" r:id="rId188"/>
        </w:object>
      </w:r>
      <w:r>
        <w:t xml:space="preserve">.  Finally, the graph will be shifted to the right by 1.  </w:t>
      </w:r>
    </w:p>
    <w:p w14:paraId="4AC4EDD8" w14:textId="77777777" w:rsidR="003E541D" w:rsidRDefault="000E1208" w:rsidP="003E541D">
      <w:pPr>
        <w:pStyle w:val="Example"/>
      </w:pPr>
      <w:r>
        <w:rPr>
          <w:noProof/>
        </w:rPr>
        <w:drawing>
          <wp:inline distT="0" distB="0" distL="0" distR="0" wp14:anchorId="04AE381F" wp14:editId="76ACAAE4">
            <wp:extent cx="2935705" cy="2197362"/>
            <wp:effectExtent l="0" t="0" r="10795" b="12700"/>
            <wp:docPr id="331" name="Picture 331" descr="A sinusoidal graph.  From a lowest point at negative 1 comma negative 3 it increases, passing through 1 comma 0 on the way to 3 comma 3, then decreases passing through 5 comma 0 on the way to 7 comma negative 3, then increasing again through 9 comma 0 before exiting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A sinusoidal graph.  From a lowest point at negative 1 comma negative 3 it increases, passing through 1 comma 0 on the way to 3 comma 3, then decreases passing through 5 comma 0 on the way to 7 comma negative 3, then increasing again through 9 comma 0 before exiting the window."/>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35705" cy="2197362"/>
                    </a:xfrm>
                    <a:prstGeom prst="rect">
                      <a:avLst/>
                    </a:prstGeom>
                    <a:noFill/>
                    <a:ln>
                      <a:noFill/>
                    </a:ln>
                  </pic:spPr>
                </pic:pic>
              </a:graphicData>
            </a:graphic>
          </wp:inline>
        </w:drawing>
      </w:r>
    </w:p>
    <w:p w14:paraId="7FE55846" w14:textId="77777777" w:rsidR="003E541D" w:rsidRDefault="003E541D" w:rsidP="003E541D"/>
    <w:p w14:paraId="1C786959" w14:textId="77777777" w:rsidR="001434DE" w:rsidRDefault="001434DE" w:rsidP="003E541D"/>
    <w:p w14:paraId="526E2ECF" w14:textId="77777777" w:rsidR="003E541D" w:rsidRDefault="003E541D" w:rsidP="003E541D">
      <w:r>
        <w:t xml:space="preserve">In some physics and mathematics books, you will hear the horizontal shift referred to as </w:t>
      </w:r>
      <w:r>
        <w:rPr>
          <w:b/>
        </w:rPr>
        <w:t>phase shift</w:t>
      </w:r>
      <w:r w:rsidR="00B45FBA">
        <w:rPr>
          <w:b/>
        </w:rPr>
        <w:fldChar w:fldCharType="begin"/>
      </w:r>
      <w:r w:rsidR="00486F88">
        <w:instrText xml:space="preserve"> XE "</w:instrText>
      </w:r>
      <w:r w:rsidR="00486F88" w:rsidRPr="00C41935">
        <w:rPr>
          <w:b/>
        </w:rPr>
        <w:instrText>Phase Shift</w:instrText>
      </w:r>
      <w:r w:rsidR="00486F88">
        <w:instrText xml:space="preserve">" </w:instrText>
      </w:r>
      <w:r w:rsidR="00B45FBA">
        <w:rPr>
          <w:b/>
        </w:rPr>
        <w:fldChar w:fldCharType="end"/>
      </w:r>
      <w:r w:rsidR="00B45FBA">
        <w:rPr>
          <w:b/>
        </w:rPr>
        <w:fldChar w:fldCharType="begin"/>
      </w:r>
      <w:r w:rsidR="00486F88">
        <w:instrText xml:space="preserve"> XE "</w:instrText>
      </w:r>
      <w:r w:rsidR="00486F88" w:rsidRPr="00900B03">
        <w:instrText>Sinusoidal Function</w:instrText>
      </w:r>
      <w:r w:rsidR="003344A2">
        <w:instrText>s</w:instrText>
      </w:r>
      <w:r w:rsidR="00486F88" w:rsidRPr="00900B03">
        <w:instrText>:Phase Shift</w:instrText>
      </w:r>
      <w:r w:rsidR="00486F88">
        <w:instrText xml:space="preserve">" </w:instrText>
      </w:r>
      <w:r w:rsidR="00B45FBA">
        <w:rPr>
          <w:b/>
        </w:rPr>
        <w:fldChar w:fldCharType="end"/>
      </w:r>
      <w:r>
        <w:t xml:space="preserve">.  In other physics and mathematics books, they would say the phase shift of the equation above is </w:t>
      </w:r>
      <w:r w:rsidRPr="00A33B68">
        <w:rPr>
          <w:position w:val="-24"/>
        </w:rPr>
        <w:object w:dxaOrig="260" w:dyaOrig="620" w14:anchorId="14B6F638">
          <v:shape id="_x0000_i1110" type="#_x0000_t75" style="width:11.25pt;height:30.75pt" o:ole="">
            <v:imagedata r:id="rId190" o:title=""/>
          </v:shape>
          <o:OLEObject Type="Embed" ProgID="Equation.3" ShapeID="_x0000_i1110" DrawAspect="Content" ObjectID="_1719171548" r:id="rId191"/>
        </w:object>
      </w:r>
      <w:r>
        <w:t>, the value in the unfactored form.  Because of this ambiguity, we will not use t</w:t>
      </w:r>
      <w:r w:rsidR="00363D94">
        <w:t>he term phase shift any further, and will only talk about the horizontal shift.</w:t>
      </w:r>
    </w:p>
    <w:p w14:paraId="68068CDE" w14:textId="77777777" w:rsidR="003E541D" w:rsidRDefault="003E541D" w:rsidP="003E541D"/>
    <w:p w14:paraId="5E572066" w14:textId="77777777" w:rsidR="009C6B26" w:rsidRDefault="009C6B26" w:rsidP="003E541D"/>
    <w:p w14:paraId="4F82DDA4" w14:textId="77777777" w:rsidR="009C6B26" w:rsidRDefault="009C6B26" w:rsidP="003E541D"/>
    <w:p w14:paraId="6A7DCEB1" w14:textId="77777777" w:rsidR="009C6B26" w:rsidRDefault="009C6B26" w:rsidP="003E541D"/>
    <w:p w14:paraId="776F4EA3" w14:textId="77777777" w:rsidR="009C6B26" w:rsidRDefault="009C6B26" w:rsidP="003E541D"/>
    <w:p w14:paraId="0428CA77" w14:textId="77777777" w:rsidR="003E541D" w:rsidRDefault="003E541D" w:rsidP="003E541D"/>
    <w:p w14:paraId="2BEBE576" w14:textId="77777777" w:rsidR="003E541D" w:rsidRDefault="003E541D" w:rsidP="003E541D">
      <w:pPr>
        <w:pStyle w:val="ExampleHeader"/>
      </w:pPr>
      <w:r>
        <w:lastRenderedPageBreak/>
        <w:t>Example 11</w:t>
      </w:r>
    </w:p>
    <w:p w14:paraId="13CEBC7B" w14:textId="77777777" w:rsidR="003E541D" w:rsidRDefault="001434DE" w:rsidP="003E541D">
      <w:pPr>
        <w:pStyle w:val="Example"/>
      </w:pPr>
      <w:r>
        <w:rPr>
          <w:noProof/>
        </w:rPr>
        <w:drawing>
          <wp:anchor distT="0" distB="0" distL="114300" distR="114300" simplePos="0" relativeHeight="251644928" behindDoc="0" locked="0" layoutInCell="1" allowOverlap="1" wp14:anchorId="4A107AEA" wp14:editId="4DB31F52">
            <wp:simplePos x="0" y="0"/>
            <wp:positionH relativeFrom="column">
              <wp:posOffset>3375660</wp:posOffset>
            </wp:positionH>
            <wp:positionV relativeFrom="paragraph">
              <wp:posOffset>39370</wp:posOffset>
            </wp:positionV>
            <wp:extent cx="2333625" cy="2074545"/>
            <wp:effectExtent l="0" t="0" r="0" b="0"/>
            <wp:wrapSquare wrapText="bothSides"/>
            <wp:docPr id="332" name="Picture 332" descr="A sinusoidal graph.  From a lowest point at negative 2 comma negative 5 it increases up to 1 comma 1, then decreases down to 4 comma negative 5, then increasing again up to 7 comma 1, then decreases before exiting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A sinusoidal graph.  From a lowest point at negative 2 comma negative 5 it increases up to 1 comma 1, then decreases down to 4 comma negative 5, then increasing again up to 7 comma 1, then decreases before exiting the window."/>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33625" cy="207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0B1">
        <w:t>Find a formula</w:t>
      </w:r>
      <w:r w:rsidR="003E541D">
        <w:t xml:space="preserve"> for the function graphed here.</w:t>
      </w:r>
    </w:p>
    <w:p w14:paraId="7D2181A3" w14:textId="77777777" w:rsidR="003E541D" w:rsidRDefault="003E541D" w:rsidP="003E541D">
      <w:pPr>
        <w:pStyle w:val="Example"/>
      </w:pPr>
    </w:p>
    <w:p w14:paraId="09774AF2" w14:textId="77777777" w:rsidR="003E541D" w:rsidRDefault="003E541D" w:rsidP="003E541D">
      <w:pPr>
        <w:pStyle w:val="Example"/>
      </w:pPr>
      <w:r>
        <w:t xml:space="preserve">With highest value at 1 and lowest value at -5, the midline will be halfway between at -2.  </w:t>
      </w:r>
    </w:p>
    <w:p w14:paraId="4082DBCA" w14:textId="77777777" w:rsidR="003E541D" w:rsidRDefault="003E541D" w:rsidP="003E541D">
      <w:pPr>
        <w:pStyle w:val="Example"/>
      </w:pPr>
    </w:p>
    <w:p w14:paraId="77369EDC" w14:textId="77777777" w:rsidR="003E541D" w:rsidRDefault="003E541D" w:rsidP="003E541D">
      <w:pPr>
        <w:pStyle w:val="Example"/>
      </w:pPr>
      <w:r>
        <w:t>The distance from the midline to the highest or lowest value gives an amplitude of 3.</w:t>
      </w:r>
    </w:p>
    <w:p w14:paraId="05794CE5" w14:textId="77777777" w:rsidR="003E541D" w:rsidRDefault="003E541D" w:rsidP="003E541D">
      <w:pPr>
        <w:pStyle w:val="Example"/>
      </w:pPr>
    </w:p>
    <w:p w14:paraId="1987A11F" w14:textId="77777777" w:rsidR="003E541D" w:rsidRDefault="003E541D" w:rsidP="003E541D">
      <w:pPr>
        <w:pStyle w:val="Example"/>
      </w:pPr>
      <w:r>
        <w:t xml:space="preserve">The period of the graph is 6, which can be measured from the peak at </w:t>
      </w:r>
      <w:r>
        <w:rPr>
          <w:i/>
        </w:rPr>
        <w:t>x</w:t>
      </w:r>
      <w:r>
        <w:t xml:space="preserve"> = 1 to the </w:t>
      </w:r>
      <w:r w:rsidR="007E30B1">
        <w:t xml:space="preserve">next </w:t>
      </w:r>
      <w:r>
        <w:t xml:space="preserve">peak at </w:t>
      </w:r>
      <w:r>
        <w:rPr>
          <w:i/>
        </w:rPr>
        <w:t>x</w:t>
      </w:r>
      <w:r>
        <w:t xml:space="preserve"> = 7, or from the distance between the lowest points.  This gives </w:t>
      </w:r>
      <w:r w:rsidRPr="00DA6BB7">
        <w:rPr>
          <w:position w:val="-24"/>
        </w:rPr>
        <w:object w:dxaOrig="1820" w:dyaOrig="620" w14:anchorId="701F3952">
          <v:shape id="_x0000_i1111" type="#_x0000_t75" style="width:91.5pt;height:30.75pt" o:ole="">
            <v:imagedata r:id="rId193" o:title=""/>
          </v:shape>
          <o:OLEObject Type="Embed" ProgID="Equation.3" ShapeID="_x0000_i1111" DrawAspect="Content" ObjectID="_1719171549" r:id="rId194"/>
        </w:object>
      </w:r>
      <w:r w:rsidR="007E30B1">
        <w:t>.</w:t>
      </w:r>
    </w:p>
    <w:p w14:paraId="033CD105" w14:textId="77777777" w:rsidR="003E541D" w:rsidRDefault="003E541D" w:rsidP="003E541D">
      <w:pPr>
        <w:pStyle w:val="Example"/>
      </w:pPr>
    </w:p>
    <w:p w14:paraId="4F2B6D7B" w14:textId="77777777" w:rsidR="003E541D" w:rsidRDefault="003E541D" w:rsidP="003E541D">
      <w:pPr>
        <w:pStyle w:val="Example"/>
      </w:pPr>
      <w:r>
        <w:t xml:space="preserve">For the shape and shift, we have </w:t>
      </w:r>
      <w:r w:rsidR="007E30B1">
        <w:t>more than one</w:t>
      </w:r>
      <w:r>
        <w:t xml:space="preserve"> option.  We could either write this as:</w:t>
      </w:r>
    </w:p>
    <w:p w14:paraId="5013D829" w14:textId="77777777" w:rsidR="003E541D" w:rsidRDefault="003E541D" w:rsidP="003E541D">
      <w:pPr>
        <w:pStyle w:val="Example"/>
      </w:pPr>
      <w:r>
        <w:t xml:space="preserve"> A cosine shifted 1 to the right</w:t>
      </w:r>
    </w:p>
    <w:p w14:paraId="24586A86" w14:textId="77777777" w:rsidR="003E541D" w:rsidRDefault="003E541D" w:rsidP="003E541D">
      <w:pPr>
        <w:pStyle w:val="Example"/>
      </w:pPr>
      <w:r>
        <w:t xml:space="preserve"> A negative cosine shifted 2 to the left</w:t>
      </w:r>
    </w:p>
    <w:p w14:paraId="6EFB510C" w14:textId="77777777" w:rsidR="003E541D" w:rsidRDefault="003E541D" w:rsidP="003E541D">
      <w:pPr>
        <w:pStyle w:val="Example"/>
      </w:pPr>
      <w:r>
        <w:t xml:space="preserve"> A sine shifted ½ to the left</w:t>
      </w:r>
    </w:p>
    <w:p w14:paraId="3A61264E" w14:textId="77777777" w:rsidR="003E541D" w:rsidRDefault="003E541D" w:rsidP="003E541D">
      <w:pPr>
        <w:pStyle w:val="Example"/>
      </w:pPr>
      <w:r>
        <w:t xml:space="preserve"> A negative sine shifted 2.5 to the right</w:t>
      </w:r>
    </w:p>
    <w:p w14:paraId="3C075C5F" w14:textId="77777777" w:rsidR="009C6B26" w:rsidRDefault="009C6B26" w:rsidP="003E541D">
      <w:pPr>
        <w:pStyle w:val="Example"/>
      </w:pPr>
    </w:p>
    <w:p w14:paraId="016F80C8" w14:textId="77777777" w:rsidR="003E541D" w:rsidRDefault="003E541D" w:rsidP="003E541D">
      <w:pPr>
        <w:pStyle w:val="Example"/>
      </w:pPr>
      <w:r>
        <w:t xml:space="preserve">While any of these would be fine, the cosine shifts are </w:t>
      </w:r>
      <w:r w:rsidR="007E30B1">
        <w:t>easier to work with</w:t>
      </w:r>
      <w:r>
        <w:t xml:space="preserve"> than the sine shifts in this case, because they </w:t>
      </w:r>
      <w:r w:rsidR="004840B6">
        <w:t xml:space="preserve">involve </w:t>
      </w:r>
      <w:r>
        <w:t>integer values.  Writing these:</w:t>
      </w:r>
    </w:p>
    <w:p w14:paraId="2DAC2B16" w14:textId="77777777" w:rsidR="003E541D" w:rsidRDefault="003E541D" w:rsidP="003E541D">
      <w:pPr>
        <w:pStyle w:val="Example"/>
      </w:pPr>
      <w:r w:rsidRPr="006618F2">
        <w:rPr>
          <w:position w:val="-28"/>
        </w:rPr>
        <w:object w:dxaOrig="2600" w:dyaOrig="680" w14:anchorId="78E6E690">
          <v:shape id="_x0000_i1112" type="#_x0000_t75" style="width:131.25pt;height:33.75pt" o:ole="">
            <v:imagedata r:id="rId195" o:title=""/>
          </v:shape>
          <o:OLEObject Type="Embed" ProgID="Equation.3" ShapeID="_x0000_i1112" DrawAspect="Content" ObjectID="_1719171550" r:id="rId196"/>
        </w:object>
      </w:r>
      <w:r>
        <w:t xml:space="preserve"> </w:t>
      </w:r>
      <w:r>
        <w:tab/>
      </w:r>
      <w:r>
        <w:tab/>
        <w:t>or</w:t>
      </w:r>
    </w:p>
    <w:p w14:paraId="40FDA7D6" w14:textId="77777777" w:rsidR="003E541D" w:rsidRDefault="003E541D" w:rsidP="003E541D">
      <w:pPr>
        <w:pStyle w:val="Example"/>
      </w:pPr>
      <w:r w:rsidRPr="006618F2">
        <w:rPr>
          <w:position w:val="-28"/>
        </w:rPr>
        <w:object w:dxaOrig="2780" w:dyaOrig="680" w14:anchorId="4D28122E">
          <v:shape id="_x0000_i1113" type="#_x0000_t75" style="width:139.5pt;height:33.75pt" o:ole="">
            <v:imagedata r:id="rId197" o:title=""/>
          </v:shape>
          <o:OLEObject Type="Embed" ProgID="Equation.3" ShapeID="_x0000_i1113" DrawAspect="Content" ObjectID="_1719171551" r:id="rId198"/>
        </w:object>
      </w:r>
    </w:p>
    <w:p w14:paraId="5E1C8E9A" w14:textId="77777777" w:rsidR="003E541D" w:rsidRDefault="003E541D" w:rsidP="003E541D">
      <w:pPr>
        <w:pStyle w:val="Example"/>
      </w:pPr>
    </w:p>
    <w:p w14:paraId="0897819D" w14:textId="77777777" w:rsidR="003E541D" w:rsidRDefault="003E541D" w:rsidP="00474D40">
      <w:pPr>
        <w:pStyle w:val="Example"/>
      </w:pPr>
      <w:r>
        <w:t xml:space="preserve">Again, these </w:t>
      </w:r>
      <w:r w:rsidR="004840B6">
        <w:t>functions</w:t>
      </w:r>
      <w:r>
        <w:t xml:space="preserve"> are equivalent, so both </w:t>
      </w:r>
      <w:r w:rsidR="004840B6">
        <w:t>yield the same</w:t>
      </w:r>
      <w:r>
        <w:t xml:space="preserve"> graph.</w:t>
      </w:r>
    </w:p>
    <w:p w14:paraId="37542B71" w14:textId="77777777" w:rsidR="003A6C4D" w:rsidRDefault="003A6C4D" w:rsidP="003E541D"/>
    <w:p w14:paraId="33136BDD" w14:textId="77777777" w:rsidR="001434DE" w:rsidRDefault="001434DE" w:rsidP="003E541D"/>
    <w:p w14:paraId="0B1DC0A6" w14:textId="77777777" w:rsidR="003E541D" w:rsidRDefault="009C6B26" w:rsidP="009C6B26">
      <w:pPr>
        <w:pStyle w:val="TryitNow"/>
      </w:pPr>
      <w:r>
        <w:rPr>
          <w:noProof/>
        </w:rPr>
        <w:drawing>
          <wp:anchor distT="0" distB="0" distL="114300" distR="114300" simplePos="0" relativeHeight="251654144" behindDoc="0" locked="0" layoutInCell="1" allowOverlap="1" wp14:anchorId="154E4FE5" wp14:editId="434763D3">
            <wp:simplePos x="0" y="0"/>
            <wp:positionH relativeFrom="column">
              <wp:posOffset>3498850</wp:posOffset>
            </wp:positionH>
            <wp:positionV relativeFrom="paragraph">
              <wp:posOffset>100867</wp:posOffset>
            </wp:positionV>
            <wp:extent cx="1899285" cy="1499235"/>
            <wp:effectExtent l="0" t="0" r="0" b="0"/>
            <wp:wrapNone/>
            <wp:docPr id="333" name="Picture 333" descr="A sinusoidal graph. It enters the window increasing, passing through 1 comma 4 on the way up to the highest point around 3.5 comma 8, then decreases passing through 6 comma 4 on the way down to 8.5 comma 0, then increases again passing through 11 comma 4 before exiting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A sinusoidal graph. It enters the window increasing, passing through 1 comma 4 on the way up to the highest point around 3.5 comma 8, then decreases passing through 6 comma 4 on the way down to 8.5 comma 0, then increases again passing through 11 comma 4 before exiting the window."/>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9928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41D">
        <w:t>Try it Now</w:t>
      </w:r>
    </w:p>
    <w:p w14:paraId="0F745F19" w14:textId="77777777" w:rsidR="003E541D" w:rsidRDefault="003E541D" w:rsidP="009C6B26">
      <w:pPr>
        <w:pStyle w:val="TryitNowbody"/>
        <w:numPr>
          <w:ilvl w:val="0"/>
          <w:numId w:val="2"/>
        </w:numPr>
        <w:ind w:left="0" w:firstLine="0"/>
      </w:pPr>
      <w:r>
        <w:t xml:space="preserve">Write </w:t>
      </w:r>
      <w:r w:rsidR="004840B6">
        <w:t>a formula</w:t>
      </w:r>
      <w:r>
        <w:t xml:space="preserve"> for the function graphed here.</w:t>
      </w:r>
    </w:p>
    <w:p w14:paraId="7E70FDCC" w14:textId="77777777" w:rsidR="003E541D" w:rsidRDefault="003E541D" w:rsidP="003E541D">
      <w:pPr>
        <w:pStyle w:val="TryitNowbody"/>
      </w:pPr>
    </w:p>
    <w:p w14:paraId="4FC57265" w14:textId="77777777" w:rsidR="003E541D" w:rsidRDefault="003E541D" w:rsidP="003E541D">
      <w:pPr>
        <w:pStyle w:val="TryitNowbody"/>
      </w:pPr>
    </w:p>
    <w:p w14:paraId="64C26D1F" w14:textId="77777777" w:rsidR="003E541D" w:rsidRDefault="003E541D" w:rsidP="003E541D">
      <w:pPr>
        <w:pStyle w:val="TryitNowbody"/>
      </w:pPr>
    </w:p>
    <w:p w14:paraId="11E135B3" w14:textId="77777777" w:rsidR="009C6B26" w:rsidRDefault="009C6B26" w:rsidP="003E541D">
      <w:pPr>
        <w:pStyle w:val="TryitNowbody"/>
      </w:pPr>
    </w:p>
    <w:p w14:paraId="07D5DC0A" w14:textId="77777777" w:rsidR="003E541D" w:rsidRDefault="003E541D" w:rsidP="003E541D">
      <w:pPr>
        <w:pStyle w:val="TryitNowbody"/>
      </w:pPr>
    </w:p>
    <w:p w14:paraId="32670E1A" w14:textId="77777777" w:rsidR="003E541D" w:rsidRDefault="003E541D" w:rsidP="003E541D">
      <w:pPr>
        <w:pStyle w:val="TryitNowbody"/>
      </w:pPr>
    </w:p>
    <w:p w14:paraId="3694C434" w14:textId="77777777" w:rsidR="001434DE" w:rsidRPr="009A1319" w:rsidRDefault="001434DE" w:rsidP="003E541D">
      <w:pPr>
        <w:pStyle w:val="TryitNowbody"/>
      </w:pPr>
    </w:p>
    <w:p w14:paraId="0437C0AF" w14:textId="77777777" w:rsidR="00A51707" w:rsidRDefault="00A51707" w:rsidP="003E541D"/>
    <w:p w14:paraId="69E7991E" w14:textId="77777777" w:rsidR="009C6B26" w:rsidRDefault="009C6B26" w:rsidP="003E541D"/>
    <w:p w14:paraId="74E9FFCB" w14:textId="77777777" w:rsidR="009C6B26" w:rsidRDefault="009C6B26" w:rsidP="003E541D"/>
    <w:p w14:paraId="5006FE2A" w14:textId="77777777" w:rsidR="009C6B26" w:rsidRDefault="009C6B26" w:rsidP="003E541D"/>
    <w:p w14:paraId="37516EFE" w14:textId="77777777" w:rsidR="009C6B26" w:rsidRDefault="009C6B26" w:rsidP="003E541D"/>
    <w:p w14:paraId="4A1BE907" w14:textId="77777777" w:rsidR="003E541D" w:rsidRDefault="003E541D" w:rsidP="003E541D">
      <w:pPr>
        <w:pStyle w:val="DefinitionHeader"/>
      </w:pPr>
      <w:r>
        <w:t>Important Topics of This Section</w:t>
      </w:r>
    </w:p>
    <w:p w14:paraId="2BC79AD2" w14:textId="77777777" w:rsidR="003E541D" w:rsidRDefault="003E541D" w:rsidP="003E541D">
      <w:pPr>
        <w:pStyle w:val="Definition"/>
      </w:pPr>
      <w:r>
        <w:t>Periodic functions</w:t>
      </w:r>
    </w:p>
    <w:p w14:paraId="238B25A2" w14:textId="77777777" w:rsidR="003E541D" w:rsidRDefault="003E541D" w:rsidP="003E541D">
      <w:pPr>
        <w:pStyle w:val="Definition"/>
      </w:pPr>
      <w:r>
        <w:t xml:space="preserve">Sine </w:t>
      </w:r>
      <w:r w:rsidR="004840B6">
        <w:t>and</w:t>
      </w:r>
      <w:r>
        <w:t xml:space="preserve"> </w:t>
      </w:r>
      <w:r w:rsidR="004840B6">
        <w:t>c</w:t>
      </w:r>
      <w:r>
        <w:t>osine function from the unit circle</w:t>
      </w:r>
    </w:p>
    <w:p w14:paraId="2C2F8C4C" w14:textId="77777777" w:rsidR="003E541D" w:rsidRDefault="003E541D" w:rsidP="003E541D">
      <w:pPr>
        <w:pStyle w:val="Definition"/>
      </w:pPr>
      <w:r>
        <w:t xml:space="preserve">Domain and </w:t>
      </w:r>
      <w:r w:rsidR="004840B6">
        <w:t>r</w:t>
      </w:r>
      <w:r>
        <w:t xml:space="preserve">ange of </w:t>
      </w:r>
      <w:r w:rsidR="004840B6">
        <w:t>s</w:t>
      </w:r>
      <w:r>
        <w:t xml:space="preserve">ine </w:t>
      </w:r>
      <w:r w:rsidR="004840B6">
        <w:t>and c</w:t>
      </w:r>
      <w:r>
        <w:t>osine function</w:t>
      </w:r>
      <w:r w:rsidR="004840B6">
        <w:t>s</w:t>
      </w:r>
    </w:p>
    <w:p w14:paraId="37260E49" w14:textId="77777777" w:rsidR="003E541D" w:rsidRDefault="003E541D" w:rsidP="003E541D">
      <w:pPr>
        <w:pStyle w:val="Definition"/>
      </w:pPr>
      <w:r>
        <w:t>Sinusoidal functions</w:t>
      </w:r>
    </w:p>
    <w:p w14:paraId="49FED5B8" w14:textId="77777777" w:rsidR="003E541D" w:rsidRDefault="003E541D" w:rsidP="003E541D">
      <w:pPr>
        <w:pStyle w:val="Definition"/>
      </w:pPr>
      <w:r>
        <w:t>Negative angle identity</w:t>
      </w:r>
    </w:p>
    <w:p w14:paraId="5059CD75" w14:textId="77777777" w:rsidR="003E541D" w:rsidRDefault="003E541D" w:rsidP="003E541D">
      <w:pPr>
        <w:pStyle w:val="Definition"/>
      </w:pPr>
      <w:r>
        <w:t>Simplifying expressions</w:t>
      </w:r>
    </w:p>
    <w:p w14:paraId="202BE4A3" w14:textId="77777777" w:rsidR="003E541D" w:rsidRDefault="003E541D" w:rsidP="003E541D">
      <w:pPr>
        <w:pStyle w:val="Definition"/>
      </w:pPr>
      <w:r>
        <w:t>Transformations</w:t>
      </w:r>
    </w:p>
    <w:p w14:paraId="4EEF009B" w14:textId="77777777" w:rsidR="003E541D" w:rsidRDefault="003E541D" w:rsidP="003E541D">
      <w:pPr>
        <w:pStyle w:val="Definition"/>
      </w:pPr>
      <w:r>
        <w:tab/>
        <w:t>Amplitude</w:t>
      </w:r>
    </w:p>
    <w:p w14:paraId="41F70769" w14:textId="77777777" w:rsidR="003E541D" w:rsidRDefault="003E541D" w:rsidP="003E541D">
      <w:pPr>
        <w:pStyle w:val="Definition"/>
      </w:pPr>
      <w:r>
        <w:tab/>
        <w:t>Midline</w:t>
      </w:r>
    </w:p>
    <w:p w14:paraId="3CE41D76" w14:textId="77777777" w:rsidR="003E541D" w:rsidRDefault="003E541D" w:rsidP="003E541D">
      <w:pPr>
        <w:pStyle w:val="Definition"/>
      </w:pPr>
      <w:r>
        <w:tab/>
        <w:t>Period</w:t>
      </w:r>
    </w:p>
    <w:p w14:paraId="164B1B4D" w14:textId="77777777" w:rsidR="003E541D" w:rsidRDefault="003E541D" w:rsidP="003E541D">
      <w:pPr>
        <w:pStyle w:val="Definition"/>
      </w:pPr>
      <w:r>
        <w:tab/>
        <w:t>Horizontal shifts</w:t>
      </w:r>
    </w:p>
    <w:p w14:paraId="5A630DDF" w14:textId="77777777" w:rsidR="004840F1" w:rsidRDefault="004840F1" w:rsidP="003E541D"/>
    <w:p w14:paraId="251806FE" w14:textId="77777777" w:rsidR="003A6C4D" w:rsidRDefault="003A6C4D" w:rsidP="003E541D"/>
    <w:p w14:paraId="25D11617" w14:textId="77777777" w:rsidR="003E541D" w:rsidRDefault="003E541D" w:rsidP="003E541D">
      <w:pPr>
        <w:pStyle w:val="TryitNow"/>
      </w:pPr>
      <w:r>
        <w:t>Try it Now Answers</w:t>
      </w:r>
    </w:p>
    <w:p w14:paraId="614945B2" w14:textId="77777777" w:rsidR="009C6B26" w:rsidRDefault="003E541D" w:rsidP="009C6B26">
      <w:pPr>
        <w:pStyle w:val="TryitNowbody"/>
        <w:spacing w:line="360" w:lineRule="auto"/>
      </w:pPr>
      <w:r>
        <w:t xml:space="preserve">1. </w:t>
      </w:r>
      <w:r w:rsidRPr="00C73497">
        <w:t>7</w:t>
      </w:r>
    </w:p>
    <w:p w14:paraId="5303B998" w14:textId="77777777" w:rsidR="003E541D" w:rsidRDefault="003E541D" w:rsidP="009C6B26">
      <w:pPr>
        <w:pStyle w:val="TryitNowbody"/>
        <w:spacing w:line="360" w:lineRule="auto"/>
      </w:pPr>
      <w:r>
        <w:t xml:space="preserve">2. </w:t>
      </w:r>
      <w:r w:rsidRPr="00C73497">
        <w:t>-4</w:t>
      </w:r>
    </w:p>
    <w:p w14:paraId="50F3E6B1" w14:textId="77777777" w:rsidR="003E541D" w:rsidRPr="00C73497" w:rsidRDefault="003E541D" w:rsidP="009C6B26">
      <w:pPr>
        <w:pStyle w:val="TryitNowbody"/>
        <w:spacing w:line="360" w:lineRule="auto"/>
      </w:pPr>
      <w:r>
        <w:t xml:space="preserve">3. </w:t>
      </w:r>
      <w:r w:rsidRPr="005179F9">
        <w:rPr>
          <w:position w:val="-28"/>
        </w:rPr>
        <w:object w:dxaOrig="2140" w:dyaOrig="680" w14:anchorId="750325DD">
          <v:shape id="_x0000_i1114" type="#_x0000_t75" style="width:107.25pt;height:33.75pt" o:ole="">
            <v:imagedata r:id="rId200" o:title=""/>
          </v:shape>
          <o:OLEObject Type="Embed" ProgID="Equation.DSMT4" ShapeID="_x0000_i1114" DrawAspect="Content" ObjectID="_1719171552" r:id="rId201"/>
        </w:object>
      </w:r>
    </w:p>
    <w:p w14:paraId="37E5F269" w14:textId="77777777" w:rsidR="003E541D" w:rsidRPr="00C73497" w:rsidRDefault="003E541D" w:rsidP="009C6B26">
      <w:pPr>
        <w:pStyle w:val="TryitNowbody"/>
        <w:spacing w:line="360" w:lineRule="auto"/>
      </w:pPr>
      <w:r>
        <w:t xml:space="preserve">4. </w:t>
      </w:r>
      <w:r w:rsidRPr="0014654E">
        <w:rPr>
          <w:position w:val="-28"/>
        </w:rPr>
        <w:object w:dxaOrig="2540" w:dyaOrig="680" w14:anchorId="14D0824E">
          <v:shape id="_x0000_i1115" type="#_x0000_t75" style="width:125.25pt;height:33.75pt" o:ole="">
            <v:imagedata r:id="rId202" o:title=""/>
          </v:shape>
          <o:OLEObject Type="Embed" ProgID="Equation.DSMT4" ShapeID="_x0000_i1115" DrawAspect="Content" ObjectID="_1719171553" r:id="rId203"/>
        </w:object>
      </w:r>
    </w:p>
    <w:p w14:paraId="0B918562" w14:textId="77777777" w:rsidR="003165D7" w:rsidRDefault="003E541D" w:rsidP="009C6B26">
      <w:pPr>
        <w:pStyle w:val="TryitNowbody"/>
        <w:spacing w:line="360" w:lineRule="auto"/>
        <w:sectPr w:rsidR="003165D7" w:rsidSect="00883B77">
          <w:headerReference w:type="even" r:id="rId204"/>
          <w:headerReference w:type="default" r:id="rId205"/>
          <w:footerReference w:type="first" r:id="rId206"/>
          <w:pgSz w:w="12240" w:h="15840"/>
          <w:pgMar w:top="1440" w:right="1440" w:bottom="1440" w:left="1440" w:header="720" w:footer="615" w:gutter="720"/>
          <w:pgNumType w:start="395"/>
          <w:cols w:space="720"/>
          <w:titlePg/>
          <w:docGrid w:linePitch="360"/>
        </w:sectPr>
      </w:pPr>
      <w:r>
        <w:t xml:space="preserve">5. </w:t>
      </w:r>
      <w:r w:rsidR="00A51707">
        <w:t xml:space="preserve">Two possibilities: </w:t>
      </w:r>
      <w:r w:rsidR="00A51707" w:rsidRPr="0014654E">
        <w:rPr>
          <w:position w:val="-28"/>
        </w:rPr>
        <w:object w:dxaOrig="2860" w:dyaOrig="680" w14:anchorId="1E2396EC">
          <v:shape id="_x0000_i1116" type="#_x0000_t75" style="width:141.75pt;height:33.75pt" o:ole="">
            <v:imagedata r:id="rId207" o:title=""/>
          </v:shape>
          <o:OLEObject Type="Embed" ProgID="Equation.DSMT4" ShapeID="_x0000_i1116" DrawAspect="Content" ObjectID="_1719171554" r:id="rId208"/>
        </w:object>
      </w:r>
      <w:r w:rsidR="00A51707">
        <w:t xml:space="preserve"> or </w:t>
      </w:r>
      <w:r w:rsidR="00A51707" w:rsidRPr="0014654E">
        <w:rPr>
          <w:position w:val="-28"/>
        </w:rPr>
        <w:object w:dxaOrig="2600" w:dyaOrig="680" w14:anchorId="56619222">
          <v:shape id="_x0000_i1117" type="#_x0000_t75" style="width:131.25pt;height:33.75pt" o:ole="">
            <v:imagedata r:id="rId209" o:title=""/>
          </v:shape>
          <o:OLEObject Type="Embed" ProgID="Equation.DSMT4" ShapeID="_x0000_i1117" DrawAspect="Content" ObjectID="_1719171555" r:id="rId210"/>
        </w:object>
      </w:r>
      <w:r w:rsidR="00474D40">
        <w:t xml:space="preserve"> </w:t>
      </w:r>
    </w:p>
    <w:p w14:paraId="68B6AEE8" w14:textId="77777777" w:rsidR="003165D7" w:rsidRDefault="003165D7" w:rsidP="003165D7">
      <w:pPr>
        <w:pStyle w:val="Heading2"/>
      </w:pPr>
      <w:bookmarkStart w:id="7" w:name="_Toc298941026"/>
      <w:r w:rsidRPr="00930094">
        <w:lastRenderedPageBreak/>
        <w:t>Section 6.1</w:t>
      </w:r>
      <w:r>
        <w:t xml:space="preserve"> Exercises</w:t>
      </w:r>
      <w:bookmarkEnd w:id="7"/>
    </w:p>
    <w:p w14:paraId="4360DDDC" w14:textId="77777777" w:rsidR="009C6B26" w:rsidRDefault="009C6B26" w:rsidP="003165D7"/>
    <w:p w14:paraId="762C2A1E" w14:textId="77777777" w:rsidR="003165D7" w:rsidRPr="00930094" w:rsidRDefault="003165D7" w:rsidP="003165D7">
      <w:r>
        <w:t xml:space="preserve">1. Sketch a graph of </w:t>
      </w:r>
      <w:r w:rsidRPr="00F32508">
        <w:rPr>
          <w:position w:val="-14"/>
        </w:rPr>
        <w:object w:dxaOrig="1719" w:dyaOrig="400" w14:anchorId="782FF73E">
          <v:shape id="_x0000_i1118" type="#_x0000_t75" style="width:84.75pt;height:19.5pt" o:ole="">
            <v:imagedata r:id="rId211" o:title=""/>
          </v:shape>
          <o:OLEObject Type="Embed" ProgID="Equation.3" ShapeID="_x0000_i1118" DrawAspect="Content" ObjectID="_1719171556" r:id="rId212"/>
        </w:object>
      </w:r>
      <w:r w:rsidR="004840B6">
        <w:t>.</w:t>
      </w:r>
    </w:p>
    <w:p w14:paraId="1758C201" w14:textId="77777777" w:rsidR="003165D7" w:rsidRPr="00930094" w:rsidRDefault="003165D7" w:rsidP="003165D7">
      <w:r>
        <w:t xml:space="preserve">2. Sketch a graph of </w:t>
      </w:r>
      <w:r w:rsidRPr="00F32508">
        <w:rPr>
          <w:position w:val="-14"/>
        </w:rPr>
        <w:object w:dxaOrig="1600" w:dyaOrig="400" w14:anchorId="632CFE02">
          <v:shape id="_x0000_i1119" type="#_x0000_t75" style="width:79.5pt;height:19.5pt" o:ole="">
            <v:imagedata r:id="rId213" o:title=""/>
          </v:shape>
          <o:OLEObject Type="Embed" ProgID="Equation.3" ShapeID="_x0000_i1119" DrawAspect="Content" ObjectID="_1719171557" r:id="rId214"/>
        </w:object>
      </w:r>
      <w:r w:rsidR="004840B6">
        <w:t>.</w:t>
      </w:r>
    </w:p>
    <w:p w14:paraId="431752A4" w14:textId="77777777" w:rsidR="003165D7" w:rsidRPr="00930094" w:rsidRDefault="003165D7" w:rsidP="003165D7">
      <w:r>
        <w:t xml:space="preserve">3. Sketch a graph of </w:t>
      </w:r>
      <w:r w:rsidRPr="00F32508">
        <w:rPr>
          <w:position w:val="-14"/>
        </w:rPr>
        <w:object w:dxaOrig="1620" w:dyaOrig="400" w14:anchorId="50196F90">
          <v:shape id="_x0000_i1120" type="#_x0000_t75" style="width:81.75pt;height:19.5pt" o:ole="">
            <v:imagedata r:id="rId215" o:title=""/>
          </v:shape>
          <o:OLEObject Type="Embed" ProgID="Equation.3" ShapeID="_x0000_i1120" DrawAspect="Content" ObjectID="_1719171558" r:id="rId216"/>
        </w:object>
      </w:r>
      <w:r w:rsidR="004840B6">
        <w:t>.</w:t>
      </w:r>
    </w:p>
    <w:p w14:paraId="70CA32D8" w14:textId="77777777" w:rsidR="003165D7" w:rsidRPr="00930094" w:rsidRDefault="003165D7" w:rsidP="003165D7">
      <w:r>
        <w:t xml:space="preserve">4. </w:t>
      </w:r>
      <w:r w:rsidRPr="00930094">
        <w:t> </w:t>
      </w:r>
      <w:r>
        <w:t xml:space="preserve">Sketch a graph of </w:t>
      </w:r>
      <w:r w:rsidRPr="00F32508">
        <w:rPr>
          <w:position w:val="-14"/>
        </w:rPr>
        <w:object w:dxaOrig="1760" w:dyaOrig="400" w14:anchorId="7AD9C32C">
          <v:shape id="_x0000_i1121" type="#_x0000_t75" style="width:88.5pt;height:19.5pt" o:ole="">
            <v:imagedata r:id="rId217" o:title=""/>
          </v:shape>
          <o:OLEObject Type="Embed" ProgID="Equation.3" ShapeID="_x0000_i1121" DrawAspect="Content" ObjectID="_1719171559" r:id="rId218"/>
        </w:object>
      </w:r>
      <w:r w:rsidR="004840B6">
        <w:t>.</w:t>
      </w:r>
    </w:p>
    <w:p w14:paraId="180D7D6F" w14:textId="77777777" w:rsidR="003165D7" w:rsidRDefault="003165D7" w:rsidP="003165D7"/>
    <w:p w14:paraId="5891D3A1" w14:textId="77777777" w:rsidR="003165D7" w:rsidRDefault="003165D7" w:rsidP="003165D7">
      <w:r>
        <w:t xml:space="preserve">For the graphs below, determine the amplitude, midline, and period, then </w:t>
      </w:r>
      <w:r w:rsidR="004840B6">
        <w:t>find a formula for the function</w:t>
      </w:r>
      <w:r>
        <w:t>.</w:t>
      </w:r>
    </w:p>
    <w:p w14:paraId="6D70AC31" w14:textId="77777777" w:rsidR="003165D7" w:rsidRPr="00930094" w:rsidRDefault="003165D7" w:rsidP="003165D7">
      <w:r>
        <w:t>5.</w:t>
      </w:r>
      <w:r w:rsidR="001434DE" w:rsidRPr="001434DE">
        <w:rPr>
          <w:noProof/>
        </w:rPr>
        <w:t xml:space="preserve"> </w:t>
      </w:r>
      <w:r w:rsidR="001434DE">
        <w:rPr>
          <w:noProof/>
        </w:rPr>
        <w:drawing>
          <wp:inline distT="0" distB="0" distL="0" distR="0" wp14:anchorId="0F21635A" wp14:editId="0EED2A9F">
            <wp:extent cx="1717604" cy="1737360"/>
            <wp:effectExtent l="0" t="0" r="0" b="0"/>
            <wp:docPr id="334" name="Picture 334" descr="Macintosh HD:Users:kimberleymstern:Desktop:1AA-CALC:X:EX6.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Macintosh HD:Users:kimberleymstern:Desktop:1AA-CALC:X:EX6.1_5.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17604" cy="1737360"/>
                    </a:xfrm>
                    <a:prstGeom prst="rect">
                      <a:avLst/>
                    </a:prstGeom>
                    <a:noFill/>
                    <a:ln>
                      <a:noFill/>
                    </a:ln>
                  </pic:spPr>
                </pic:pic>
              </a:graphicData>
            </a:graphic>
          </wp:inline>
        </w:drawing>
      </w:r>
      <w:r>
        <w:t xml:space="preserve"> </w:t>
      </w:r>
      <w:r>
        <w:tab/>
      </w:r>
      <w:r>
        <w:tab/>
        <w:t>6.</w:t>
      </w:r>
      <w:r w:rsidR="001434DE" w:rsidRPr="001434DE">
        <w:rPr>
          <w:noProof/>
        </w:rPr>
        <w:t xml:space="preserve"> </w:t>
      </w:r>
      <w:r w:rsidR="001434DE">
        <w:rPr>
          <w:noProof/>
        </w:rPr>
        <w:drawing>
          <wp:inline distT="0" distB="0" distL="0" distR="0" wp14:anchorId="3B88CEB5" wp14:editId="0A6ED165">
            <wp:extent cx="1717285" cy="1737360"/>
            <wp:effectExtent l="0" t="0" r="0" b="0"/>
            <wp:docPr id="335" name="Picture 335" descr="Macintosh HD:Users:kimberleymstern:Desktop:1AA-CALC:X:EX6.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Macintosh HD:Users:kimberleymstern:Desktop:1AA-CALC:X:EX6.1_6.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17285" cy="1737360"/>
                    </a:xfrm>
                    <a:prstGeom prst="rect">
                      <a:avLst/>
                    </a:prstGeom>
                    <a:noFill/>
                    <a:ln>
                      <a:noFill/>
                    </a:ln>
                  </pic:spPr>
                </pic:pic>
              </a:graphicData>
            </a:graphic>
          </wp:inline>
        </w:drawing>
      </w:r>
      <w:r>
        <w:t xml:space="preserve"> </w:t>
      </w:r>
    </w:p>
    <w:p w14:paraId="168AB270" w14:textId="77777777" w:rsidR="001434DE" w:rsidRDefault="003165D7" w:rsidP="003165D7">
      <w:r>
        <w:t>7.</w:t>
      </w:r>
      <w:r w:rsidR="001434DE" w:rsidRPr="001434DE">
        <w:rPr>
          <w:noProof/>
        </w:rPr>
        <w:t xml:space="preserve"> </w:t>
      </w:r>
      <w:r w:rsidR="001434DE">
        <w:rPr>
          <w:noProof/>
        </w:rPr>
        <w:drawing>
          <wp:inline distT="0" distB="0" distL="0" distR="0" wp14:anchorId="5863C8C9" wp14:editId="071AB099">
            <wp:extent cx="2027973" cy="1737360"/>
            <wp:effectExtent l="0" t="0" r="0" b="0"/>
            <wp:docPr id="337" name="Picture 337" descr="Macintosh HD:Users:kimberleymstern:Desktop:1AA-CALC:X:EX6.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Macintosh HD:Users:kimberleymstern:Desktop:1AA-CALC:X:EX6.1_7.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27973" cy="1737360"/>
                    </a:xfrm>
                    <a:prstGeom prst="rect">
                      <a:avLst/>
                    </a:prstGeom>
                    <a:noFill/>
                    <a:ln>
                      <a:noFill/>
                    </a:ln>
                  </pic:spPr>
                </pic:pic>
              </a:graphicData>
            </a:graphic>
          </wp:inline>
        </w:drawing>
      </w:r>
      <w:r>
        <w:t xml:space="preserve"> </w:t>
      </w:r>
      <w:r>
        <w:tab/>
      </w:r>
      <w:r w:rsidR="007A7D6F">
        <w:tab/>
      </w:r>
      <w:r>
        <w:t>8.</w:t>
      </w:r>
      <w:r w:rsidR="001434DE" w:rsidRPr="001434DE">
        <w:rPr>
          <w:noProof/>
        </w:rPr>
        <w:t xml:space="preserve"> </w:t>
      </w:r>
      <w:r w:rsidR="001434DE">
        <w:rPr>
          <w:noProof/>
        </w:rPr>
        <w:drawing>
          <wp:inline distT="0" distB="0" distL="0" distR="0" wp14:anchorId="25F58E70" wp14:editId="586622A5">
            <wp:extent cx="2055187" cy="1737360"/>
            <wp:effectExtent l="0" t="0" r="0" b="0"/>
            <wp:docPr id="339" name="Picture 339" descr="Macintosh HD:Users:kimberleymstern:Desktop:1AA-CALC:X:EX6.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Macintosh HD:Users:kimberleymstern:Desktop:1AA-CALC:X:EX6.1_8.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055187" cy="1737360"/>
                    </a:xfrm>
                    <a:prstGeom prst="rect">
                      <a:avLst/>
                    </a:prstGeom>
                    <a:noFill/>
                    <a:ln>
                      <a:noFill/>
                    </a:ln>
                  </pic:spPr>
                </pic:pic>
              </a:graphicData>
            </a:graphic>
          </wp:inline>
        </w:drawing>
      </w:r>
    </w:p>
    <w:p w14:paraId="61EC360C" w14:textId="77777777" w:rsidR="003165D7" w:rsidRDefault="003165D7" w:rsidP="003165D7">
      <w:r>
        <w:t>9.</w:t>
      </w:r>
      <w:r w:rsidR="001434DE" w:rsidRPr="001434DE">
        <w:rPr>
          <w:noProof/>
        </w:rPr>
        <w:t xml:space="preserve"> </w:t>
      </w:r>
      <w:r w:rsidR="001434DE">
        <w:rPr>
          <w:noProof/>
        </w:rPr>
        <w:drawing>
          <wp:inline distT="0" distB="0" distL="0" distR="0" wp14:anchorId="614C0A7A" wp14:editId="3D3AD1CC">
            <wp:extent cx="2137323" cy="1737360"/>
            <wp:effectExtent l="0" t="0" r="0" b="0"/>
            <wp:docPr id="341" name="Picture 341" descr="Macintosh HD:Users:kimberleymstern:Desktop:1AA-CALC:X:EX6.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Macintosh HD:Users:kimberleymstern:Desktop:1AA-CALC:X:EX6.1_9.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37323" cy="1737360"/>
                    </a:xfrm>
                    <a:prstGeom prst="rect">
                      <a:avLst/>
                    </a:prstGeom>
                    <a:noFill/>
                    <a:ln>
                      <a:noFill/>
                    </a:ln>
                  </pic:spPr>
                </pic:pic>
              </a:graphicData>
            </a:graphic>
          </wp:inline>
        </w:drawing>
      </w:r>
      <w:r>
        <w:t xml:space="preserve"> </w:t>
      </w:r>
      <w:r>
        <w:tab/>
        <w:t>10.</w:t>
      </w:r>
      <w:r w:rsidR="001434DE">
        <w:rPr>
          <w:noProof/>
        </w:rPr>
        <w:drawing>
          <wp:inline distT="0" distB="0" distL="0" distR="0" wp14:anchorId="148F5308" wp14:editId="59711E2A">
            <wp:extent cx="2130230" cy="1737360"/>
            <wp:effectExtent l="0" t="0" r="0" b="0"/>
            <wp:docPr id="343" name="Picture 343" descr="Macintosh HD:Users:kimberleymstern:Desktop:1AA-CALC:X:EX6.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Macintosh HD:Users:kimberleymstern:Desktop:1AA-CALC:X:EX6.1_10.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30230" cy="1737360"/>
                    </a:xfrm>
                    <a:prstGeom prst="rect">
                      <a:avLst/>
                    </a:prstGeom>
                    <a:noFill/>
                    <a:ln>
                      <a:noFill/>
                    </a:ln>
                  </pic:spPr>
                </pic:pic>
              </a:graphicData>
            </a:graphic>
          </wp:inline>
        </w:drawing>
      </w:r>
      <w:r>
        <w:t xml:space="preserve"> </w:t>
      </w:r>
    </w:p>
    <w:p w14:paraId="3DE24F83" w14:textId="77777777" w:rsidR="003165D7" w:rsidRDefault="003165D7" w:rsidP="003165D7">
      <w:r>
        <w:tab/>
      </w:r>
    </w:p>
    <w:p w14:paraId="2E1136AC" w14:textId="77777777" w:rsidR="003165D7" w:rsidRDefault="003165D7" w:rsidP="003165D7"/>
    <w:p w14:paraId="656B3568" w14:textId="77777777" w:rsidR="001434DE" w:rsidRDefault="001434DE" w:rsidP="003165D7"/>
    <w:p w14:paraId="5CECB736" w14:textId="77777777" w:rsidR="001434DE" w:rsidRDefault="001434DE" w:rsidP="003165D7"/>
    <w:p w14:paraId="003D8A0F" w14:textId="77777777" w:rsidR="003165D7" w:rsidRDefault="003165D7" w:rsidP="003165D7">
      <w:r>
        <w:lastRenderedPageBreak/>
        <w:t>For each of the following equations, find the amplitude, period, horizontal shift, and midline.</w:t>
      </w:r>
    </w:p>
    <w:p w14:paraId="53E60317" w14:textId="77777777" w:rsidR="003165D7" w:rsidRPr="00930094" w:rsidRDefault="003165D7" w:rsidP="003165D7"/>
    <w:p w14:paraId="3A11788D" w14:textId="77777777" w:rsidR="003165D7" w:rsidRDefault="003165D7" w:rsidP="003165D7">
      <w:r>
        <w:t xml:space="preserve">11. </w:t>
      </w:r>
      <w:r w:rsidRPr="00F32508">
        <w:rPr>
          <w:position w:val="-10"/>
        </w:rPr>
        <w:object w:dxaOrig="2079" w:dyaOrig="320" w14:anchorId="639F1D4D">
          <v:shape id="_x0000_i1122" type="#_x0000_t75" style="width:102.75pt;height:16.5pt" o:ole="">
            <v:imagedata r:id="rId225" o:title=""/>
          </v:shape>
          <o:OLEObject Type="Embed" ProgID="Equation.3" ShapeID="_x0000_i1122" DrawAspect="Content" ObjectID="_1719171560" r:id="rId226"/>
        </w:object>
      </w:r>
      <w:r w:rsidRPr="00930094">
        <w:br/>
      </w:r>
    </w:p>
    <w:p w14:paraId="4B4A905D" w14:textId="77777777" w:rsidR="003165D7" w:rsidRDefault="003165D7" w:rsidP="003165D7">
      <w:r>
        <w:t xml:space="preserve">12. </w:t>
      </w:r>
      <w:r w:rsidRPr="00F32508">
        <w:rPr>
          <w:position w:val="-28"/>
        </w:rPr>
        <w:object w:dxaOrig="2320" w:dyaOrig="680" w14:anchorId="6A341053">
          <v:shape id="_x0000_i1123" type="#_x0000_t75" style="width:117pt;height:33.75pt" o:ole="">
            <v:imagedata r:id="rId227" o:title=""/>
          </v:shape>
          <o:OLEObject Type="Embed" ProgID="Equation.3" ShapeID="_x0000_i1123" DrawAspect="Content" ObjectID="_1719171561" r:id="rId228"/>
        </w:object>
      </w:r>
      <w:r w:rsidRPr="00930094">
        <w:br/>
      </w:r>
      <w:r w:rsidRPr="00930094">
        <w:br/>
      </w:r>
      <w:r>
        <w:t xml:space="preserve">13. </w:t>
      </w:r>
      <w:r w:rsidRPr="00F32508">
        <w:rPr>
          <w:position w:val="-10"/>
        </w:rPr>
        <w:object w:dxaOrig="2040" w:dyaOrig="320" w14:anchorId="6A633BEE">
          <v:shape id="_x0000_i1124" type="#_x0000_t75" style="width:102.75pt;height:16.5pt" o:ole="">
            <v:imagedata r:id="rId229" o:title=""/>
          </v:shape>
          <o:OLEObject Type="Embed" ProgID="Equation.3" ShapeID="_x0000_i1124" DrawAspect="Content" ObjectID="_1719171562" r:id="rId230"/>
        </w:object>
      </w:r>
    </w:p>
    <w:p w14:paraId="06912325" w14:textId="77777777" w:rsidR="003165D7" w:rsidRDefault="003165D7" w:rsidP="003165D7"/>
    <w:p w14:paraId="08FDF060" w14:textId="77777777" w:rsidR="003165D7" w:rsidRDefault="003165D7" w:rsidP="003165D7">
      <w:r>
        <w:t xml:space="preserve">14. </w:t>
      </w:r>
      <w:r w:rsidRPr="00F32508">
        <w:rPr>
          <w:position w:val="-10"/>
        </w:rPr>
        <w:object w:dxaOrig="2060" w:dyaOrig="320" w14:anchorId="7BFF1C5B">
          <v:shape id="_x0000_i1125" type="#_x0000_t75" style="width:102.75pt;height:16.5pt" o:ole="">
            <v:imagedata r:id="rId231" o:title=""/>
          </v:shape>
          <o:OLEObject Type="Embed" ProgID="Equation.3" ShapeID="_x0000_i1125" DrawAspect="Content" ObjectID="_1719171563" r:id="rId232"/>
        </w:object>
      </w:r>
    </w:p>
    <w:p w14:paraId="10FB539E" w14:textId="77777777" w:rsidR="003165D7" w:rsidRPr="00930094" w:rsidRDefault="003165D7" w:rsidP="003165D7"/>
    <w:p w14:paraId="14C3857B" w14:textId="77777777" w:rsidR="003165D7" w:rsidRDefault="003165D7" w:rsidP="003165D7">
      <w:r>
        <w:t xml:space="preserve">15. </w:t>
      </w:r>
      <w:r w:rsidRPr="00F32508">
        <w:rPr>
          <w:position w:val="-28"/>
        </w:rPr>
        <w:object w:dxaOrig="2040" w:dyaOrig="680" w14:anchorId="04EFDBC7">
          <v:shape id="_x0000_i1126" type="#_x0000_t75" style="width:102.75pt;height:33.75pt" o:ole="">
            <v:imagedata r:id="rId233" o:title=""/>
          </v:shape>
          <o:OLEObject Type="Embed" ProgID="Equation.3" ShapeID="_x0000_i1126" DrawAspect="Content" ObjectID="_1719171564" r:id="rId234"/>
        </w:object>
      </w:r>
    </w:p>
    <w:p w14:paraId="2BE47230" w14:textId="77777777" w:rsidR="003165D7" w:rsidRDefault="003165D7" w:rsidP="003165D7"/>
    <w:p w14:paraId="75FD5F3F" w14:textId="77777777" w:rsidR="003165D7" w:rsidRDefault="003165D7" w:rsidP="003165D7">
      <w:r>
        <w:t xml:space="preserve">16. </w:t>
      </w:r>
      <w:r w:rsidRPr="00F32508">
        <w:rPr>
          <w:position w:val="-28"/>
        </w:rPr>
        <w:object w:dxaOrig="2480" w:dyaOrig="680" w14:anchorId="00CF1991">
          <v:shape id="_x0000_i1127" type="#_x0000_t75" style="width:124.5pt;height:33.75pt" o:ole="">
            <v:imagedata r:id="rId235" o:title=""/>
          </v:shape>
          <o:OLEObject Type="Embed" ProgID="Equation.3" ShapeID="_x0000_i1127" DrawAspect="Content" ObjectID="_1719171565" r:id="rId236"/>
        </w:object>
      </w:r>
    </w:p>
    <w:p w14:paraId="143BDC7D" w14:textId="77777777" w:rsidR="003165D7" w:rsidRDefault="003165D7" w:rsidP="003165D7"/>
    <w:p w14:paraId="578670C4" w14:textId="77777777" w:rsidR="003165D7" w:rsidRDefault="003165D7" w:rsidP="003165D7">
      <w:r>
        <w:t xml:space="preserve">Find a formula for each of the </w:t>
      </w:r>
      <w:r w:rsidR="004840B6">
        <w:t>functions graphed</w:t>
      </w:r>
      <w:r>
        <w:t xml:space="preserve"> below.  </w:t>
      </w:r>
    </w:p>
    <w:p w14:paraId="5BA0E25F" w14:textId="77777777" w:rsidR="003165D7" w:rsidRPr="00930094" w:rsidRDefault="003165D7" w:rsidP="003165D7">
      <w:r>
        <w:t xml:space="preserve">17. </w:t>
      </w:r>
      <w:r w:rsidR="003E7FE2">
        <w:rPr>
          <w:noProof/>
        </w:rPr>
        <w:drawing>
          <wp:inline distT="0" distB="0" distL="0" distR="0" wp14:anchorId="241492F7" wp14:editId="4456C58E">
            <wp:extent cx="3475002" cy="1828800"/>
            <wp:effectExtent l="0" t="0" r="0" b="0"/>
            <wp:docPr id="344" name="Picture 344" descr="Macintosh HD:Users:kimberleymstern:Desktop:1AA-CALC:X:EX6.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Macintosh HD:Users:kimberleymstern:Desktop:1AA-CALC:X:EX6.1_17.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75002" cy="1828800"/>
                    </a:xfrm>
                    <a:prstGeom prst="rect">
                      <a:avLst/>
                    </a:prstGeom>
                    <a:noFill/>
                    <a:ln>
                      <a:noFill/>
                    </a:ln>
                  </pic:spPr>
                </pic:pic>
              </a:graphicData>
            </a:graphic>
          </wp:inline>
        </w:drawing>
      </w:r>
    </w:p>
    <w:p w14:paraId="4619482E" w14:textId="77777777" w:rsidR="009E7817" w:rsidRDefault="009E7817" w:rsidP="003165D7">
      <w:r>
        <w:t xml:space="preserve">     </w:t>
      </w:r>
      <w:r w:rsidR="003165D7" w:rsidRPr="00930094">
        <w:t> </w:t>
      </w:r>
    </w:p>
    <w:p w14:paraId="52F2D53E" w14:textId="77777777" w:rsidR="003E4B28" w:rsidRDefault="003165D7" w:rsidP="003165D7">
      <w:r>
        <w:t xml:space="preserve">18. </w:t>
      </w:r>
      <w:r w:rsidR="001434DE">
        <w:rPr>
          <w:noProof/>
        </w:rPr>
        <w:drawing>
          <wp:inline distT="0" distB="0" distL="0" distR="0" wp14:anchorId="4FE5A3ED" wp14:editId="37CE9A42">
            <wp:extent cx="3413446" cy="1828800"/>
            <wp:effectExtent l="0" t="0" r="0" b="0"/>
            <wp:docPr id="346" name="Picture 346" descr="Macintosh HD:Users:kimberleymstern:Desktop:1AA-CALC:X:EX6.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Macintosh HD:Users:kimberleymstern:Desktop:1AA-CALC:X:EX6.1_18.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413446" cy="1828800"/>
                    </a:xfrm>
                    <a:prstGeom prst="rect">
                      <a:avLst/>
                    </a:prstGeom>
                    <a:noFill/>
                    <a:ln>
                      <a:noFill/>
                    </a:ln>
                  </pic:spPr>
                </pic:pic>
              </a:graphicData>
            </a:graphic>
          </wp:inline>
        </w:drawing>
      </w:r>
    </w:p>
    <w:p w14:paraId="48EB7EC5" w14:textId="77777777" w:rsidR="003165D7" w:rsidRDefault="003165D7" w:rsidP="003165D7">
      <w:r>
        <w:lastRenderedPageBreak/>
        <w:t xml:space="preserve">19. </w:t>
      </w:r>
      <w:r w:rsidR="001434DE">
        <w:rPr>
          <w:noProof/>
        </w:rPr>
        <w:drawing>
          <wp:inline distT="0" distB="0" distL="0" distR="0" wp14:anchorId="0C00A3AE" wp14:editId="0F940B8D">
            <wp:extent cx="3666249" cy="1188720"/>
            <wp:effectExtent l="0" t="0" r="0" b="0"/>
            <wp:docPr id="347" name="Picture 347" descr="Macintosh HD:Users:kimberleymstern:Desktop:1AA-CALC:X:EX6.1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Macintosh HD:Users:kimberleymstern:Desktop:1AA-CALC:X:EX6.1_19.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666249" cy="1188720"/>
                    </a:xfrm>
                    <a:prstGeom prst="rect">
                      <a:avLst/>
                    </a:prstGeom>
                    <a:noFill/>
                    <a:ln>
                      <a:noFill/>
                    </a:ln>
                  </pic:spPr>
                </pic:pic>
              </a:graphicData>
            </a:graphic>
          </wp:inline>
        </w:drawing>
      </w:r>
    </w:p>
    <w:p w14:paraId="0D6B1DD7" w14:textId="77777777" w:rsidR="003165D7" w:rsidRPr="00930094" w:rsidRDefault="003165D7" w:rsidP="003165D7">
      <w:r>
        <w:t xml:space="preserve">20. </w:t>
      </w:r>
      <w:r w:rsidR="001434DE">
        <w:rPr>
          <w:noProof/>
        </w:rPr>
        <w:drawing>
          <wp:inline distT="0" distB="0" distL="0" distR="0" wp14:anchorId="3D8BE2AF" wp14:editId="3A8431D6">
            <wp:extent cx="3699717" cy="1188720"/>
            <wp:effectExtent l="0" t="0" r="0" b="0"/>
            <wp:docPr id="348" name="Picture 348" descr="Macintosh HD:Users:kimberleymstern:Desktop:1AA-CALC:X:EX6.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Macintosh HD:Users:kimberleymstern:Desktop:1AA-CALC:X:EX6.1_20.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99717" cy="1188720"/>
                    </a:xfrm>
                    <a:prstGeom prst="rect">
                      <a:avLst/>
                    </a:prstGeom>
                    <a:noFill/>
                    <a:ln>
                      <a:noFill/>
                    </a:ln>
                  </pic:spPr>
                </pic:pic>
              </a:graphicData>
            </a:graphic>
          </wp:inline>
        </w:drawing>
      </w:r>
    </w:p>
    <w:p w14:paraId="61648583" w14:textId="77777777" w:rsidR="003165D7" w:rsidRPr="00930094" w:rsidRDefault="003165D7" w:rsidP="003165D7">
      <w:r w:rsidRPr="00930094">
        <w:t> </w:t>
      </w:r>
    </w:p>
    <w:p w14:paraId="6862EC92" w14:textId="77777777" w:rsidR="003165D7" w:rsidRDefault="003165D7" w:rsidP="003165D7">
      <w:pPr>
        <w:pStyle w:val="ListParagraph"/>
        <w:numPr>
          <w:ilvl w:val="0"/>
          <w:numId w:val="10"/>
        </w:numPr>
        <w:tabs>
          <w:tab w:val="clear" w:pos="720"/>
          <w:tab w:val="num" w:pos="360"/>
        </w:tabs>
        <w:spacing w:after="240" w:line="240" w:lineRule="auto"/>
        <w:ind w:left="360"/>
        <w:rPr>
          <w:szCs w:val="24"/>
        </w:rPr>
      </w:pPr>
      <w:r w:rsidRPr="001477E5">
        <w:rPr>
          <w:szCs w:val="24"/>
        </w:rPr>
        <w:t xml:space="preserve">Outside temperature over </w:t>
      </w:r>
      <w:r w:rsidR="004840B6">
        <w:rPr>
          <w:szCs w:val="24"/>
        </w:rPr>
        <w:t xml:space="preserve">the course of </w:t>
      </w:r>
      <w:r w:rsidRPr="001477E5">
        <w:rPr>
          <w:szCs w:val="24"/>
        </w:rPr>
        <w:t xml:space="preserve">a day can be modeled as a sinusoidal function. Suppose you know the temperature is 50 degrees at midnight and the high and low temperature during the day are 57 and 43 degrees, respectively. Assuming </w:t>
      </w:r>
      <w:r w:rsidRPr="001477E5">
        <w:rPr>
          <w:i/>
          <w:szCs w:val="24"/>
        </w:rPr>
        <w:t>t</w:t>
      </w:r>
      <w:r w:rsidRPr="001477E5">
        <w:rPr>
          <w:szCs w:val="24"/>
        </w:rPr>
        <w:t xml:space="preserve"> is the number o</w:t>
      </w:r>
      <w:r w:rsidR="004840B6">
        <w:rPr>
          <w:szCs w:val="24"/>
        </w:rPr>
        <w:t xml:space="preserve">f hours since midnight, find a function </w:t>
      </w:r>
      <w:r w:rsidRPr="001477E5">
        <w:rPr>
          <w:szCs w:val="24"/>
        </w:rPr>
        <w:t xml:space="preserve">for the temperature, </w:t>
      </w:r>
      <w:r w:rsidRPr="001477E5">
        <w:rPr>
          <w:i/>
          <w:iCs/>
          <w:szCs w:val="24"/>
        </w:rPr>
        <w:t>D</w:t>
      </w:r>
      <w:r w:rsidRPr="001477E5">
        <w:rPr>
          <w:szCs w:val="24"/>
        </w:rPr>
        <w:t xml:space="preserve">, in terms of </w:t>
      </w:r>
      <w:r w:rsidRPr="001477E5">
        <w:rPr>
          <w:i/>
          <w:szCs w:val="24"/>
        </w:rPr>
        <w:t>t</w:t>
      </w:r>
      <w:r w:rsidRPr="001477E5">
        <w:rPr>
          <w:szCs w:val="24"/>
        </w:rPr>
        <w:t>.</w:t>
      </w:r>
    </w:p>
    <w:p w14:paraId="361A9227" w14:textId="77777777" w:rsidR="003165D7" w:rsidRPr="001477E5" w:rsidRDefault="003165D7" w:rsidP="003165D7">
      <w:pPr>
        <w:pStyle w:val="ListParagraph"/>
        <w:spacing w:after="240" w:line="240" w:lineRule="auto"/>
        <w:ind w:left="360"/>
        <w:rPr>
          <w:szCs w:val="24"/>
        </w:rPr>
      </w:pPr>
    </w:p>
    <w:p w14:paraId="3465B856" w14:textId="77777777" w:rsidR="003165D7" w:rsidRDefault="003165D7" w:rsidP="003165D7">
      <w:pPr>
        <w:pStyle w:val="ListParagraph"/>
        <w:numPr>
          <w:ilvl w:val="0"/>
          <w:numId w:val="10"/>
        </w:numPr>
        <w:tabs>
          <w:tab w:val="clear" w:pos="720"/>
          <w:tab w:val="num" w:pos="360"/>
        </w:tabs>
        <w:spacing w:after="240" w:line="240" w:lineRule="auto"/>
        <w:ind w:left="360"/>
        <w:rPr>
          <w:szCs w:val="24"/>
        </w:rPr>
      </w:pPr>
      <w:r w:rsidRPr="001477E5">
        <w:rPr>
          <w:szCs w:val="24"/>
        </w:rPr>
        <w:t xml:space="preserve">Outside temperature </w:t>
      </w:r>
      <w:r w:rsidR="004840B6" w:rsidRPr="001477E5">
        <w:rPr>
          <w:szCs w:val="24"/>
        </w:rPr>
        <w:t xml:space="preserve">over </w:t>
      </w:r>
      <w:r w:rsidR="004840B6">
        <w:rPr>
          <w:szCs w:val="24"/>
        </w:rPr>
        <w:t>the course of</w:t>
      </w:r>
      <w:r w:rsidRPr="001477E5">
        <w:rPr>
          <w:szCs w:val="24"/>
        </w:rPr>
        <w:t xml:space="preserve"> a day can be modeled as a sinusoidal function. Suppose you know the temperature is 68 degrees at midnight and the high and low temperature during the day are 80 and 56 degrees, respectively. Assuming </w:t>
      </w:r>
      <w:r w:rsidRPr="001477E5">
        <w:rPr>
          <w:i/>
          <w:szCs w:val="24"/>
        </w:rPr>
        <w:t>t</w:t>
      </w:r>
      <w:r w:rsidRPr="001477E5">
        <w:rPr>
          <w:szCs w:val="24"/>
        </w:rPr>
        <w:t xml:space="preserve"> is the number of hours since midnight, find </w:t>
      </w:r>
      <w:r w:rsidR="004840B6">
        <w:rPr>
          <w:szCs w:val="24"/>
        </w:rPr>
        <w:t>a function</w:t>
      </w:r>
      <w:r w:rsidRPr="001477E5">
        <w:rPr>
          <w:szCs w:val="24"/>
        </w:rPr>
        <w:t xml:space="preserve"> for the temperature, </w:t>
      </w:r>
      <w:r w:rsidRPr="001477E5">
        <w:rPr>
          <w:i/>
          <w:iCs/>
          <w:szCs w:val="24"/>
        </w:rPr>
        <w:t>D</w:t>
      </w:r>
      <w:r w:rsidRPr="001477E5">
        <w:rPr>
          <w:szCs w:val="24"/>
        </w:rPr>
        <w:t xml:space="preserve">, in terms of </w:t>
      </w:r>
      <w:r w:rsidRPr="001477E5">
        <w:rPr>
          <w:i/>
          <w:szCs w:val="24"/>
        </w:rPr>
        <w:t>t</w:t>
      </w:r>
      <w:r>
        <w:rPr>
          <w:szCs w:val="24"/>
        </w:rPr>
        <w:t>.</w:t>
      </w:r>
    </w:p>
    <w:p w14:paraId="3D5D90BC" w14:textId="77777777" w:rsidR="003165D7" w:rsidRDefault="003165D7" w:rsidP="003165D7">
      <w:pPr>
        <w:pStyle w:val="ListParagraph"/>
        <w:spacing w:after="240" w:line="240" w:lineRule="auto"/>
        <w:ind w:left="0"/>
        <w:rPr>
          <w:szCs w:val="24"/>
        </w:rPr>
      </w:pPr>
    </w:p>
    <w:p w14:paraId="49865FCD" w14:textId="77777777" w:rsidR="003165D7" w:rsidRDefault="003165D7" w:rsidP="003165D7">
      <w:pPr>
        <w:pStyle w:val="ListParagraph"/>
        <w:numPr>
          <w:ilvl w:val="0"/>
          <w:numId w:val="10"/>
        </w:numPr>
        <w:tabs>
          <w:tab w:val="clear" w:pos="720"/>
          <w:tab w:val="num" w:pos="360"/>
        </w:tabs>
        <w:spacing w:after="240" w:line="240" w:lineRule="auto"/>
        <w:ind w:left="360"/>
        <w:rPr>
          <w:szCs w:val="24"/>
        </w:rPr>
      </w:pPr>
      <w:r w:rsidRPr="001477E5">
        <w:rPr>
          <w:szCs w:val="24"/>
        </w:rPr>
        <w:t>A Ferris wheel is 25 meters in diameter and boarded from a platform that is 1 meters above the ground. The six o'clock position on the Ferris wheel is level with the loading platform. The wheel completes 1 full revolut</w:t>
      </w:r>
      <w:r>
        <w:rPr>
          <w:szCs w:val="24"/>
        </w:rPr>
        <w:t xml:space="preserve">ion in 10 minutes. The function </w:t>
      </w:r>
      <w:r w:rsidRPr="00F32508">
        <w:rPr>
          <w:position w:val="-10"/>
        </w:rPr>
        <w:object w:dxaOrig="440" w:dyaOrig="320" w14:anchorId="7C78A58C">
          <v:shape id="_x0000_i1128" type="#_x0000_t75" style="width:23.25pt;height:16.5pt" o:ole="">
            <v:imagedata r:id="rId241" o:title=""/>
          </v:shape>
          <o:OLEObject Type="Embed" ProgID="Equation.3" ShapeID="_x0000_i1128" DrawAspect="Content" ObjectID="_1719171566" r:id="rId242"/>
        </w:object>
      </w:r>
      <w:r w:rsidRPr="001477E5">
        <w:rPr>
          <w:szCs w:val="24"/>
        </w:rPr>
        <w:t xml:space="preserve"> gives your height in meters above the ground </w:t>
      </w:r>
      <w:r w:rsidRPr="001477E5">
        <w:rPr>
          <w:i/>
          <w:iCs/>
          <w:szCs w:val="24"/>
        </w:rPr>
        <w:t>t</w:t>
      </w:r>
      <w:r w:rsidRPr="001477E5">
        <w:rPr>
          <w:szCs w:val="24"/>
        </w:rPr>
        <w:t xml:space="preserve"> minutes after the wheel begins to turn.  </w:t>
      </w:r>
    </w:p>
    <w:p w14:paraId="43161DB4" w14:textId="77777777" w:rsidR="003165D7" w:rsidRDefault="003165D7" w:rsidP="003165D7">
      <w:pPr>
        <w:pStyle w:val="ListParagraph"/>
        <w:numPr>
          <w:ilvl w:val="0"/>
          <w:numId w:val="11"/>
        </w:numPr>
        <w:spacing w:after="240" w:line="240" w:lineRule="auto"/>
        <w:ind w:left="1080"/>
        <w:rPr>
          <w:szCs w:val="24"/>
        </w:rPr>
      </w:pPr>
      <w:r w:rsidRPr="001477E5">
        <w:rPr>
          <w:szCs w:val="24"/>
        </w:rPr>
        <w:t xml:space="preserve">Find the amplitude, midline, and period of </w:t>
      </w:r>
      <w:r w:rsidRPr="00F32508">
        <w:rPr>
          <w:position w:val="-14"/>
        </w:rPr>
        <w:object w:dxaOrig="480" w:dyaOrig="400" w14:anchorId="3B73DEA6">
          <v:shape id="_x0000_i1129" type="#_x0000_t75" style="width:23.25pt;height:19.5pt" o:ole="">
            <v:imagedata r:id="rId243" o:title=""/>
          </v:shape>
          <o:OLEObject Type="Embed" ProgID="Equation.3" ShapeID="_x0000_i1129" DrawAspect="Content" ObjectID="_1719171567" r:id="rId244"/>
        </w:object>
      </w:r>
      <w:r w:rsidR="004840B6">
        <w:t>.</w:t>
      </w:r>
    </w:p>
    <w:p w14:paraId="427E6140" w14:textId="77777777" w:rsidR="003165D7" w:rsidRDefault="003165D7" w:rsidP="003165D7">
      <w:pPr>
        <w:pStyle w:val="ListParagraph"/>
        <w:numPr>
          <w:ilvl w:val="0"/>
          <w:numId w:val="11"/>
        </w:numPr>
        <w:spacing w:after="240" w:line="240" w:lineRule="auto"/>
        <w:ind w:left="1080"/>
        <w:rPr>
          <w:szCs w:val="24"/>
        </w:rPr>
      </w:pPr>
      <w:r>
        <w:rPr>
          <w:szCs w:val="24"/>
        </w:rPr>
        <w:t xml:space="preserve">Find </w:t>
      </w:r>
      <w:r w:rsidR="004840B6">
        <w:rPr>
          <w:szCs w:val="24"/>
        </w:rPr>
        <w:t>a formula</w:t>
      </w:r>
      <w:r>
        <w:rPr>
          <w:szCs w:val="24"/>
        </w:rPr>
        <w:t xml:space="preserve"> for the height function </w:t>
      </w:r>
      <w:r w:rsidRPr="00F32508">
        <w:rPr>
          <w:position w:val="-14"/>
        </w:rPr>
        <w:object w:dxaOrig="480" w:dyaOrig="400" w14:anchorId="67316AA2">
          <v:shape id="_x0000_i1130" type="#_x0000_t75" style="width:23.25pt;height:19.5pt" o:ole="">
            <v:imagedata r:id="rId245" o:title=""/>
          </v:shape>
          <o:OLEObject Type="Embed" ProgID="Equation.3" ShapeID="_x0000_i1130" DrawAspect="Content" ObjectID="_1719171568" r:id="rId246"/>
        </w:object>
      </w:r>
      <w:r w:rsidR="004840B6">
        <w:t>.</w:t>
      </w:r>
    </w:p>
    <w:p w14:paraId="0565AC72" w14:textId="77777777" w:rsidR="003165D7" w:rsidRPr="001477E5" w:rsidRDefault="003165D7" w:rsidP="003165D7">
      <w:pPr>
        <w:pStyle w:val="ListParagraph"/>
        <w:numPr>
          <w:ilvl w:val="0"/>
          <w:numId w:val="11"/>
        </w:numPr>
        <w:spacing w:after="240" w:line="240" w:lineRule="auto"/>
        <w:ind w:left="1080"/>
        <w:rPr>
          <w:szCs w:val="24"/>
        </w:rPr>
      </w:pPr>
      <w:r w:rsidRPr="001477E5">
        <w:rPr>
          <w:szCs w:val="24"/>
        </w:rPr>
        <w:t>How high are you off the ground after 5 minutes?</w:t>
      </w:r>
    </w:p>
    <w:p w14:paraId="28953CE0" w14:textId="77777777" w:rsidR="003165D7" w:rsidRDefault="003165D7" w:rsidP="003165D7">
      <w:pPr>
        <w:pStyle w:val="ListParagraph"/>
        <w:spacing w:after="240" w:line="240" w:lineRule="auto"/>
        <w:ind w:left="0"/>
        <w:rPr>
          <w:szCs w:val="24"/>
        </w:rPr>
      </w:pPr>
    </w:p>
    <w:p w14:paraId="004D1E58" w14:textId="77777777" w:rsidR="003165D7" w:rsidRDefault="003165D7" w:rsidP="003165D7">
      <w:pPr>
        <w:pStyle w:val="ListParagraph"/>
        <w:numPr>
          <w:ilvl w:val="0"/>
          <w:numId w:val="10"/>
        </w:numPr>
        <w:tabs>
          <w:tab w:val="clear" w:pos="720"/>
          <w:tab w:val="num" w:pos="360"/>
        </w:tabs>
        <w:spacing w:after="240" w:line="240" w:lineRule="auto"/>
        <w:ind w:left="360"/>
        <w:rPr>
          <w:szCs w:val="24"/>
        </w:rPr>
      </w:pPr>
      <w:r w:rsidRPr="001477E5">
        <w:rPr>
          <w:szCs w:val="24"/>
        </w:rPr>
        <w:t xml:space="preserve">A Ferris wheel is 35 meters in diameter and boarded from a platform that is 3 meters above the ground. The six o'clock position on the Ferris wheel is level with the loading platform. The wheel completes 1 full revolution in 8 minutes. </w:t>
      </w:r>
      <w:r>
        <w:rPr>
          <w:szCs w:val="24"/>
        </w:rPr>
        <w:t xml:space="preserve">The function </w:t>
      </w:r>
      <w:r w:rsidRPr="00F32508">
        <w:rPr>
          <w:position w:val="-10"/>
        </w:rPr>
        <w:object w:dxaOrig="440" w:dyaOrig="320" w14:anchorId="6DD4AB01">
          <v:shape id="_x0000_i1131" type="#_x0000_t75" style="width:23.25pt;height:16.5pt" o:ole="">
            <v:imagedata r:id="rId247" o:title=""/>
          </v:shape>
          <o:OLEObject Type="Embed" ProgID="Equation.3" ShapeID="_x0000_i1131" DrawAspect="Content" ObjectID="_1719171569" r:id="rId248"/>
        </w:object>
      </w:r>
      <w:r w:rsidRPr="001477E5">
        <w:rPr>
          <w:szCs w:val="24"/>
        </w:rPr>
        <w:t xml:space="preserve"> gives your height in meters above the ground </w:t>
      </w:r>
      <w:r w:rsidRPr="001477E5">
        <w:rPr>
          <w:i/>
          <w:iCs/>
          <w:szCs w:val="24"/>
        </w:rPr>
        <w:t>t</w:t>
      </w:r>
      <w:r w:rsidRPr="001477E5">
        <w:rPr>
          <w:szCs w:val="24"/>
        </w:rPr>
        <w:t xml:space="preserve"> minutes after the wheel begins to turn.  </w:t>
      </w:r>
    </w:p>
    <w:p w14:paraId="2991B597" w14:textId="77777777" w:rsidR="003165D7" w:rsidRDefault="003165D7" w:rsidP="003165D7">
      <w:pPr>
        <w:pStyle w:val="ListParagraph"/>
        <w:numPr>
          <w:ilvl w:val="0"/>
          <w:numId w:val="12"/>
        </w:numPr>
        <w:spacing w:after="240" w:line="240" w:lineRule="auto"/>
        <w:rPr>
          <w:szCs w:val="24"/>
        </w:rPr>
      </w:pPr>
      <w:r w:rsidRPr="001477E5">
        <w:rPr>
          <w:szCs w:val="24"/>
        </w:rPr>
        <w:t xml:space="preserve">Find the amplitude, midline, and period of </w:t>
      </w:r>
      <w:r w:rsidRPr="00F32508">
        <w:rPr>
          <w:position w:val="-14"/>
        </w:rPr>
        <w:object w:dxaOrig="480" w:dyaOrig="400" w14:anchorId="12B1439F">
          <v:shape id="_x0000_i1132" type="#_x0000_t75" style="width:23.25pt;height:19.5pt" o:ole="">
            <v:imagedata r:id="rId249" o:title=""/>
          </v:shape>
          <o:OLEObject Type="Embed" ProgID="Equation.3" ShapeID="_x0000_i1132" DrawAspect="Content" ObjectID="_1719171570" r:id="rId250"/>
        </w:object>
      </w:r>
      <w:r w:rsidR="004840B6">
        <w:t>.</w:t>
      </w:r>
    </w:p>
    <w:p w14:paraId="55F02E5C" w14:textId="77777777" w:rsidR="003165D7" w:rsidRDefault="003165D7" w:rsidP="003165D7">
      <w:pPr>
        <w:pStyle w:val="ListParagraph"/>
        <w:numPr>
          <w:ilvl w:val="0"/>
          <w:numId w:val="12"/>
        </w:numPr>
        <w:spacing w:after="240" w:line="240" w:lineRule="auto"/>
        <w:rPr>
          <w:szCs w:val="24"/>
        </w:rPr>
      </w:pPr>
      <w:r>
        <w:rPr>
          <w:szCs w:val="24"/>
        </w:rPr>
        <w:t xml:space="preserve">Find </w:t>
      </w:r>
      <w:r w:rsidR="004840B6">
        <w:rPr>
          <w:szCs w:val="24"/>
        </w:rPr>
        <w:t>a formula</w:t>
      </w:r>
      <w:r>
        <w:rPr>
          <w:szCs w:val="24"/>
        </w:rPr>
        <w:t xml:space="preserve"> for the height function </w:t>
      </w:r>
      <w:r w:rsidRPr="00F32508">
        <w:rPr>
          <w:position w:val="-14"/>
        </w:rPr>
        <w:object w:dxaOrig="480" w:dyaOrig="400" w14:anchorId="357BE0C9">
          <v:shape id="_x0000_i1133" type="#_x0000_t75" style="width:23.25pt;height:19.5pt" o:ole="">
            <v:imagedata r:id="rId251" o:title=""/>
          </v:shape>
          <o:OLEObject Type="Embed" ProgID="Equation.3" ShapeID="_x0000_i1133" DrawAspect="Content" ObjectID="_1719171571" r:id="rId252"/>
        </w:object>
      </w:r>
      <w:r w:rsidR="004840B6">
        <w:t>.</w:t>
      </w:r>
    </w:p>
    <w:p w14:paraId="7A2F52BD" w14:textId="77777777" w:rsidR="003165D7" w:rsidRPr="00F32508" w:rsidRDefault="003165D7" w:rsidP="003165D7">
      <w:pPr>
        <w:pStyle w:val="ListParagraph"/>
        <w:numPr>
          <w:ilvl w:val="0"/>
          <w:numId w:val="12"/>
        </w:numPr>
        <w:spacing w:after="240" w:line="240" w:lineRule="auto"/>
        <w:rPr>
          <w:szCs w:val="24"/>
        </w:rPr>
      </w:pPr>
      <w:r w:rsidRPr="001477E5">
        <w:rPr>
          <w:szCs w:val="24"/>
        </w:rPr>
        <w:t xml:space="preserve">How high are you off the ground after </w:t>
      </w:r>
      <w:r>
        <w:rPr>
          <w:szCs w:val="24"/>
        </w:rPr>
        <w:t>4</w:t>
      </w:r>
      <w:r w:rsidRPr="001477E5">
        <w:rPr>
          <w:szCs w:val="24"/>
        </w:rPr>
        <w:t xml:space="preserve"> minutes?</w:t>
      </w:r>
    </w:p>
    <w:p w14:paraId="04861C44" w14:textId="77777777" w:rsidR="003A6C4D" w:rsidRDefault="003A6C4D" w:rsidP="003E541D">
      <w:pPr>
        <w:pStyle w:val="Heading2"/>
        <w:sectPr w:rsidR="003A6C4D" w:rsidSect="00EA40C9">
          <w:pgSz w:w="12240" w:h="15840"/>
          <w:pgMar w:top="1440" w:right="1440" w:bottom="1440" w:left="1440" w:header="720" w:footer="619" w:gutter="720"/>
          <w:cols w:space="720"/>
          <w:docGrid w:linePitch="360"/>
        </w:sectPr>
      </w:pPr>
    </w:p>
    <w:p w14:paraId="27F71D11" w14:textId="77777777" w:rsidR="003E541D" w:rsidRDefault="003E541D" w:rsidP="003E541D">
      <w:pPr>
        <w:pStyle w:val="Heading2"/>
      </w:pPr>
      <w:bookmarkStart w:id="8" w:name="_Toc298941027"/>
      <w:r>
        <w:lastRenderedPageBreak/>
        <w:t xml:space="preserve">Section 6.2 Graphs of the </w:t>
      </w:r>
      <w:r w:rsidR="00BD1431">
        <w:t xml:space="preserve">Other Trig </w:t>
      </w:r>
      <w:r>
        <w:t>Functions</w:t>
      </w:r>
      <w:bookmarkEnd w:id="8"/>
    </w:p>
    <w:p w14:paraId="4E22F023" w14:textId="77777777" w:rsidR="001434DE" w:rsidRDefault="001434DE" w:rsidP="003E541D"/>
    <w:p w14:paraId="2D635C30" w14:textId="77777777" w:rsidR="009C6B26" w:rsidRDefault="003F2695" w:rsidP="003E541D">
      <w:r w:rsidRPr="003F2695">
        <w:rPr>
          <w:noProof/>
        </w:rPr>
        <w:drawing>
          <wp:anchor distT="0" distB="0" distL="114300" distR="114300" simplePos="0" relativeHeight="251648000" behindDoc="0" locked="0" layoutInCell="1" allowOverlap="1" wp14:anchorId="6C6B576F" wp14:editId="7B4B33D3">
            <wp:simplePos x="0" y="0"/>
            <wp:positionH relativeFrom="column">
              <wp:posOffset>3403583</wp:posOffset>
            </wp:positionH>
            <wp:positionV relativeFrom="paragraph">
              <wp:posOffset>1363980</wp:posOffset>
            </wp:positionV>
            <wp:extent cx="2124075" cy="2239010"/>
            <wp:effectExtent l="0" t="0" r="0" b="0"/>
            <wp:wrapThrough wrapText="bothSides">
              <wp:wrapPolygon edited="0">
                <wp:start x="0" y="0"/>
                <wp:lineTo x="0" y="21502"/>
                <wp:lineTo x="21503" y="21502"/>
                <wp:lineTo x="21503" y="0"/>
                <wp:lineTo x="0" y="0"/>
              </wp:wrapPolygon>
            </wp:wrapThrough>
            <wp:docPr id="33" name="Picture 33" descr="A graph of tangent of theta. Dashed lines showing vertical asymptotes are drawn at theta equals negative pi over 2 and at pi over 2.  Between these asymptotes, the graph increases, concave down to the left of the origin, and concave up to the right of the origin, approaching infinity as theta approches pi over 2 from the left, and approaching negative infinity as theta approachs negative pi over 2 from the right.  This shape is repeated to the left and right, so another segment to the right of pi over 2 passes through pi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of tangent of theta. Dashed lines showing vertical asymptotes are drawn at theta equals negative pi over 2 and at pi over 2.  Between these asymptotes, the graph increases, concave down to the left of the origin, and concave up to the right of the origin, approaching infinity as theta approches pi over 2 from the left, and approaching negative infinity as theta approachs negative pi over 2 from the right.  This shape is repeated to the left and right, so another segment to the right of pi over 2 passes through pi comma 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24075" cy="2239010"/>
                    </a:xfrm>
                    <a:prstGeom prst="rect">
                      <a:avLst/>
                    </a:prstGeom>
                    <a:noFill/>
                    <a:ln>
                      <a:noFill/>
                    </a:ln>
                  </pic:spPr>
                </pic:pic>
              </a:graphicData>
            </a:graphic>
          </wp:anchor>
        </w:drawing>
      </w:r>
      <w:r w:rsidR="003E541D">
        <w:t xml:space="preserve">In this section, we will explore the graphs of the other four trigonometric functions.  We’ll begin with the tangent function.  Recall that in </w:t>
      </w:r>
      <w:r w:rsidR="00B96C1E">
        <w:t>C</w:t>
      </w:r>
      <w:r w:rsidR="003E541D">
        <w:t xml:space="preserve">hapter 5 we defined tangent as </w:t>
      </w:r>
      <w:r w:rsidR="003E541D" w:rsidRPr="000E1DCA">
        <w:rPr>
          <w:i/>
        </w:rPr>
        <w:t>y</w:t>
      </w:r>
      <w:r w:rsidR="003E541D">
        <w:t>/</w:t>
      </w:r>
      <w:r w:rsidR="003E541D" w:rsidRPr="000E1DCA">
        <w:rPr>
          <w:i/>
        </w:rPr>
        <w:t>x</w:t>
      </w:r>
      <w:r w:rsidR="003E541D">
        <w:t xml:space="preserve"> or sine/cosine, so you can think of the tangent as the slope of a line </w:t>
      </w:r>
      <w:r w:rsidR="00B96C1E">
        <w:t>through</w:t>
      </w:r>
      <w:r w:rsidR="003E541D">
        <w:t xml:space="preserve"> the origin </w:t>
      </w:r>
      <w:r w:rsidR="00B96C1E">
        <w:t>making</w:t>
      </w:r>
      <w:r w:rsidR="003E541D">
        <w:t xml:space="preserve"> the given angle</w:t>
      </w:r>
      <w:r w:rsidR="00B96C1E">
        <w:t xml:space="preserve"> with the positive </w:t>
      </w:r>
      <w:r w:rsidR="00B96C1E">
        <w:rPr>
          <w:i/>
        </w:rPr>
        <w:t>x</w:t>
      </w:r>
      <w:r w:rsidR="00B96C1E">
        <w:t xml:space="preserve"> axis</w:t>
      </w:r>
      <w:r w:rsidR="003E541D">
        <w:t xml:space="preserve">.  </w:t>
      </w:r>
    </w:p>
    <w:p w14:paraId="57D45F60" w14:textId="77777777" w:rsidR="009C6B26" w:rsidRDefault="009C6B26" w:rsidP="003E541D"/>
    <w:p w14:paraId="095BB9B9" w14:textId="77777777" w:rsidR="003E541D" w:rsidRDefault="003E541D" w:rsidP="003E541D">
      <w:r>
        <w:t xml:space="preserve">At an angle of 0, the line would be horizontal with a slope of zero.  As the angle increases towards π/2, the slope increases more and more.  At an angle of π/2, the line would be vertical and the slope would be undefined.  Immediately past π/2, the line would </w:t>
      </w:r>
      <w:r w:rsidR="00B96C1E">
        <w:t>have a steep negative slope,</w:t>
      </w:r>
      <w:r>
        <w:t xml:space="preserve"> giving a large negative tangent value.  There is a break in the function at π/2, where the tangent value jumps from large positive to large negative.  </w:t>
      </w:r>
    </w:p>
    <w:p w14:paraId="1EF0AB80" w14:textId="77777777" w:rsidR="003E541D" w:rsidRDefault="003E541D" w:rsidP="003E541D"/>
    <w:p w14:paraId="11F0174F" w14:textId="77777777" w:rsidR="003E541D" w:rsidRDefault="003E541D" w:rsidP="003E541D">
      <w:r>
        <w:t>We can use these ideas along with the definition of tangent to sketch a graph.  Since tangent is defined as sine/cosine, we can determine that tangent will be zero when sine is zero:  at -π, 0, π, and so on.  Likewise, tangent will be undefined when cosine is zero:  at -π/2, π/2, and so on.</w:t>
      </w:r>
    </w:p>
    <w:p w14:paraId="42BAE1F4" w14:textId="77777777" w:rsidR="003E541D" w:rsidRDefault="003E541D" w:rsidP="003E541D"/>
    <w:p w14:paraId="167B2695" w14:textId="77777777" w:rsidR="003E541D" w:rsidRDefault="003E541D" w:rsidP="003E541D">
      <w:r>
        <w:t>The tangent is positive from 0 to π/2 and π to 3π/2, corresponding to quadrants 1 and 3 of the unit circle.</w:t>
      </w:r>
    </w:p>
    <w:p w14:paraId="0D83ECE9" w14:textId="77777777" w:rsidR="003E541D" w:rsidRDefault="003E541D" w:rsidP="003E541D"/>
    <w:p w14:paraId="192464C3" w14:textId="77777777" w:rsidR="003E541D" w:rsidRDefault="003E541D" w:rsidP="003E541D">
      <w:r>
        <w:t>Using technology, we can obtain a graph of tangent on a standard grid.</w:t>
      </w:r>
    </w:p>
    <w:p w14:paraId="243A5692" w14:textId="77777777" w:rsidR="003E541D" w:rsidRDefault="001434DE" w:rsidP="003E541D">
      <w:r>
        <w:rPr>
          <w:noProof/>
        </w:rPr>
        <w:drawing>
          <wp:anchor distT="0" distB="0" distL="114300" distR="114300" simplePos="0" relativeHeight="251635712" behindDoc="0" locked="0" layoutInCell="1" allowOverlap="1" wp14:anchorId="1FA1E1C3" wp14:editId="448EC269">
            <wp:simplePos x="0" y="0"/>
            <wp:positionH relativeFrom="column">
              <wp:posOffset>3455670</wp:posOffset>
            </wp:positionH>
            <wp:positionV relativeFrom="paragraph">
              <wp:posOffset>78088</wp:posOffset>
            </wp:positionV>
            <wp:extent cx="2199005" cy="2240280"/>
            <wp:effectExtent l="0" t="0" r="0" b="0"/>
            <wp:wrapThrough wrapText="bothSides">
              <wp:wrapPolygon edited="0">
                <wp:start x="0" y="0"/>
                <wp:lineTo x="0" y="21490"/>
                <wp:lineTo x="21332" y="21490"/>
                <wp:lineTo x="21332" y="0"/>
                <wp:lineTo x="0" y="0"/>
              </wp:wrapPolygon>
            </wp:wrapThrough>
            <wp:docPr id="350" name="Picture 350" descr="A graph of tangent of theta on a standard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A graph of tangent of theta on a standard axis"/>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199005"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7EEAF" w14:textId="77777777" w:rsidR="003E541D" w:rsidRDefault="003E541D" w:rsidP="003E541D">
      <w:r>
        <w:t>Notice that the graph appears to repeat itself.  For any angle on the circle, there is a second angle with the same slope and tangent value halfway around the circle, so the graph repeats itself with a period of π; we can see one continuous cycle from -</w:t>
      </w:r>
      <w:r w:rsidRPr="00031F5C">
        <w:t xml:space="preserve"> </w:t>
      </w:r>
      <w:r>
        <w:t xml:space="preserve">π/2 to π/2, before it jumps </w:t>
      </w:r>
      <w:r w:rsidR="00B96C1E">
        <w:t>and</w:t>
      </w:r>
      <w:r>
        <w:t xml:space="preserve"> repeats itself. </w:t>
      </w:r>
    </w:p>
    <w:p w14:paraId="4A2CB300" w14:textId="77777777" w:rsidR="003E541D" w:rsidRDefault="003E541D" w:rsidP="003E541D">
      <w:pPr>
        <w:tabs>
          <w:tab w:val="left" w:pos="3720"/>
        </w:tabs>
      </w:pPr>
      <w:r>
        <w:tab/>
      </w:r>
    </w:p>
    <w:p w14:paraId="2FDBD18E" w14:textId="77777777" w:rsidR="003E541D" w:rsidRDefault="003E541D" w:rsidP="003E541D">
      <w:pPr>
        <w:tabs>
          <w:tab w:val="left" w:pos="3720"/>
        </w:tabs>
      </w:pPr>
      <w:r>
        <w:t xml:space="preserve">The graph has vertical asymptotes and the tangent is </w:t>
      </w:r>
      <w:r w:rsidR="00B96C1E">
        <w:t>undefined wherever a line at that</w:t>
      </w:r>
      <w:r>
        <w:t xml:space="preserve"> angle would be vertical</w:t>
      </w:r>
      <w:r w:rsidR="00B96C1E">
        <w:t xml:space="preserve">: </w:t>
      </w:r>
      <w:r>
        <w:t>at π/2, 3π/2, and so on.  While the domain of the function is limited in this way, the range of the function is all real numbers.</w:t>
      </w:r>
    </w:p>
    <w:p w14:paraId="1F03042A" w14:textId="77777777" w:rsidR="003E541D" w:rsidRDefault="003E541D" w:rsidP="003E541D">
      <w:pPr>
        <w:tabs>
          <w:tab w:val="left" w:pos="3720"/>
        </w:tabs>
      </w:pPr>
    </w:p>
    <w:p w14:paraId="51C36EFD" w14:textId="77777777" w:rsidR="003E541D" w:rsidRDefault="003E541D" w:rsidP="003E541D">
      <w:pPr>
        <w:tabs>
          <w:tab w:val="left" w:pos="3720"/>
        </w:tabs>
      </w:pPr>
    </w:p>
    <w:p w14:paraId="5185AE6F" w14:textId="77777777" w:rsidR="009C6B26" w:rsidRDefault="009C6B26" w:rsidP="003E541D">
      <w:pPr>
        <w:tabs>
          <w:tab w:val="left" w:pos="3720"/>
        </w:tabs>
      </w:pPr>
    </w:p>
    <w:p w14:paraId="1081BFF4" w14:textId="77777777" w:rsidR="009C6B26" w:rsidRDefault="009C6B26" w:rsidP="003E541D">
      <w:pPr>
        <w:tabs>
          <w:tab w:val="left" w:pos="3720"/>
        </w:tabs>
      </w:pPr>
    </w:p>
    <w:p w14:paraId="5CADAF22" w14:textId="77777777" w:rsidR="009C6B26" w:rsidRDefault="009C6B26" w:rsidP="003E541D">
      <w:pPr>
        <w:tabs>
          <w:tab w:val="left" w:pos="3720"/>
        </w:tabs>
      </w:pPr>
    </w:p>
    <w:p w14:paraId="0E248DBC" w14:textId="77777777" w:rsidR="003E541D" w:rsidRDefault="008916E6" w:rsidP="003E541D">
      <w:pPr>
        <w:pStyle w:val="DefinitionHeader"/>
      </w:pPr>
      <w:r>
        <w:lastRenderedPageBreak/>
        <w:t>Features of the Graph of Tangent</w:t>
      </w:r>
    </w:p>
    <w:p w14:paraId="2B5E2BBB" w14:textId="77777777" w:rsidR="003E541D" w:rsidRDefault="003E541D" w:rsidP="003E541D">
      <w:pPr>
        <w:pStyle w:val="Definition"/>
        <w:rPr>
          <w:b/>
        </w:rPr>
      </w:pPr>
      <w:r w:rsidRPr="0004362D">
        <w:rPr>
          <w:b/>
        </w:rPr>
        <w:t>The graph of the tangent function</w:t>
      </w:r>
      <w:r w:rsidR="00B45FBA">
        <w:rPr>
          <w:b/>
        </w:rPr>
        <w:fldChar w:fldCharType="begin"/>
      </w:r>
      <w:r w:rsidR="00486F88">
        <w:instrText xml:space="preserve"> XE "</w:instrText>
      </w:r>
      <w:r w:rsidR="00486F88" w:rsidRPr="00631A20">
        <w:rPr>
          <w:b/>
        </w:rPr>
        <w:instrText>Tangent Function</w:instrText>
      </w:r>
      <w:r w:rsidR="00486F88">
        <w:instrText xml:space="preserve">" </w:instrText>
      </w:r>
      <w:r w:rsidR="00B45FBA">
        <w:rPr>
          <w:b/>
        </w:rPr>
        <w:fldChar w:fldCharType="end"/>
      </w:r>
      <w:r w:rsidR="00B45FBA">
        <w:rPr>
          <w:b/>
        </w:rPr>
        <w:fldChar w:fldCharType="begin"/>
      </w:r>
      <w:r w:rsidR="00486F88">
        <w:instrText xml:space="preserve"> XE "</w:instrText>
      </w:r>
      <w:r w:rsidR="00486F88" w:rsidRPr="0076738F">
        <w:instrText>Function:Tangent Function</w:instrText>
      </w:r>
      <w:r w:rsidR="00486F88">
        <w:instrText xml:space="preserve">" </w:instrText>
      </w:r>
      <w:r w:rsidR="00B45FBA">
        <w:rPr>
          <w:b/>
        </w:rPr>
        <w:fldChar w:fldCharType="end"/>
      </w:r>
      <w:r>
        <w:rPr>
          <w:b/>
        </w:rPr>
        <w:t xml:space="preserve"> </w:t>
      </w:r>
      <w:r w:rsidRPr="002222CF">
        <w:rPr>
          <w:position w:val="-10"/>
        </w:rPr>
        <w:object w:dxaOrig="1400" w:dyaOrig="320" w14:anchorId="6E91AC0E">
          <v:shape id="_x0000_i1134" type="#_x0000_t75" style="width:69.75pt;height:16.5pt" o:ole="">
            <v:imagedata r:id="rId255" o:title=""/>
          </v:shape>
          <o:OLEObject Type="Embed" ProgID="Equation.3" ShapeID="_x0000_i1134" DrawAspect="Content" ObjectID="_1719171572" r:id="rId256"/>
        </w:object>
      </w:r>
    </w:p>
    <w:p w14:paraId="56C074E2" w14:textId="77777777" w:rsidR="003E541D" w:rsidRDefault="003E541D" w:rsidP="003E541D">
      <w:pPr>
        <w:pStyle w:val="Definition"/>
      </w:pPr>
      <w:r>
        <w:t xml:space="preserve">The </w:t>
      </w:r>
      <w:r>
        <w:rPr>
          <w:b/>
        </w:rPr>
        <w:t>period</w:t>
      </w:r>
      <w:r w:rsidR="00B45FBA">
        <w:rPr>
          <w:b/>
        </w:rPr>
        <w:fldChar w:fldCharType="begin"/>
      </w:r>
      <w:r w:rsidR="00486F88">
        <w:instrText xml:space="preserve"> XE "</w:instrText>
      </w:r>
      <w:r w:rsidR="00486F88" w:rsidRPr="00724DAD">
        <w:instrText>Tangent Function:Period</w:instrText>
      </w:r>
      <w:r w:rsidR="00486F88">
        <w:instrText xml:space="preserve">" </w:instrText>
      </w:r>
      <w:r w:rsidR="00B45FBA">
        <w:rPr>
          <w:b/>
        </w:rPr>
        <w:fldChar w:fldCharType="end"/>
      </w:r>
      <w:r>
        <w:t xml:space="preserve"> of the tangent function is π</w:t>
      </w:r>
    </w:p>
    <w:p w14:paraId="3050D4AC" w14:textId="77777777" w:rsidR="003E541D" w:rsidRDefault="003E541D" w:rsidP="003E541D">
      <w:pPr>
        <w:pStyle w:val="Definition"/>
      </w:pPr>
      <w:r>
        <w:t xml:space="preserve">The </w:t>
      </w:r>
      <w:r w:rsidRPr="0004362D">
        <w:rPr>
          <w:b/>
        </w:rPr>
        <w:t>domain</w:t>
      </w:r>
      <w:r w:rsidR="00B45FBA">
        <w:rPr>
          <w:b/>
        </w:rPr>
        <w:fldChar w:fldCharType="begin"/>
      </w:r>
      <w:r w:rsidR="00486F88">
        <w:instrText xml:space="preserve"> XE "</w:instrText>
      </w:r>
      <w:r w:rsidR="00486F88" w:rsidRPr="00967A0A">
        <w:instrText>Tangent Function:Domain</w:instrText>
      </w:r>
      <w:r w:rsidR="00486F88">
        <w:instrText xml:space="preserve">" </w:instrText>
      </w:r>
      <w:r w:rsidR="00B45FBA">
        <w:rPr>
          <w:b/>
        </w:rPr>
        <w:fldChar w:fldCharType="end"/>
      </w:r>
      <w:r>
        <w:t xml:space="preserve"> of the tangent function is </w:t>
      </w:r>
      <w:r w:rsidRPr="0004362D">
        <w:rPr>
          <w:position w:val="-24"/>
        </w:rPr>
        <w:object w:dxaOrig="1160" w:dyaOrig="620" w14:anchorId="65828B8C">
          <v:shape id="_x0000_i1135" type="#_x0000_t75" style="width:59.25pt;height:30.75pt" o:ole="">
            <v:imagedata r:id="rId257" o:title=""/>
          </v:shape>
          <o:OLEObject Type="Embed" ProgID="Equation.3" ShapeID="_x0000_i1135" DrawAspect="Content" ObjectID="_1719171573" r:id="rId258"/>
        </w:object>
      </w:r>
      <w:r>
        <w:t xml:space="preserve">, where </w:t>
      </w:r>
      <w:r>
        <w:rPr>
          <w:i/>
        </w:rPr>
        <w:t>k</w:t>
      </w:r>
      <w:r>
        <w:t xml:space="preserve"> is an integer</w:t>
      </w:r>
    </w:p>
    <w:p w14:paraId="27FBAAC5" w14:textId="77777777" w:rsidR="00BD2816" w:rsidRPr="0004362D" w:rsidRDefault="00BD2816" w:rsidP="00E4496F">
      <w:pPr>
        <w:pStyle w:val="Definition"/>
      </w:pPr>
      <w:r>
        <w:t xml:space="preserve">The </w:t>
      </w:r>
      <w:r w:rsidRPr="0004362D">
        <w:rPr>
          <w:b/>
        </w:rPr>
        <w:t>range</w:t>
      </w:r>
      <w:r w:rsidR="00B45FBA">
        <w:rPr>
          <w:b/>
        </w:rPr>
        <w:fldChar w:fldCharType="begin"/>
      </w:r>
      <w:r>
        <w:instrText>xe "</w:instrText>
      </w:r>
      <w:r w:rsidRPr="00A703E9">
        <w:instrText>Tangent Function:Range</w:instrText>
      </w:r>
      <w:r>
        <w:instrText>"</w:instrText>
      </w:r>
      <w:r w:rsidR="00B45FBA">
        <w:rPr>
          <w:b/>
        </w:rPr>
        <w:fldChar w:fldCharType="end"/>
      </w:r>
      <w:r>
        <w:t xml:space="preserve"> of the tangent function is all real numbers, </w:t>
      </w:r>
      <w:r w:rsidRPr="0083767E">
        <w:rPr>
          <w:position w:val="-10"/>
        </w:rPr>
        <w:object w:dxaOrig="800" w:dyaOrig="320" w14:anchorId="5C305A71">
          <v:shape id="_x0000_i1136" type="#_x0000_t75" style="width:41.25pt;height:16.5pt" o:ole="">
            <v:imagedata r:id="rId259" o:title=""/>
          </v:shape>
          <o:OLEObject Type="Embed" ProgID="Equation.3" ShapeID="_x0000_i1136" DrawAspect="Content" ObjectID="_1719171574" r:id="rId260"/>
        </w:object>
      </w:r>
    </w:p>
    <w:p w14:paraId="7CD30AB3" w14:textId="77777777" w:rsidR="009C6B26" w:rsidRDefault="009C6B26" w:rsidP="003E541D">
      <w:pPr>
        <w:tabs>
          <w:tab w:val="left" w:pos="3720"/>
        </w:tabs>
      </w:pPr>
    </w:p>
    <w:p w14:paraId="474E6BA4" w14:textId="77777777" w:rsidR="009C6B26" w:rsidRDefault="009C6B26" w:rsidP="003E541D">
      <w:pPr>
        <w:tabs>
          <w:tab w:val="left" w:pos="3720"/>
        </w:tabs>
      </w:pPr>
    </w:p>
    <w:p w14:paraId="26843ABC" w14:textId="77777777" w:rsidR="003E541D" w:rsidRDefault="003E541D" w:rsidP="003E541D">
      <w:pPr>
        <w:tabs>
          <w:tab w:val="left" w:pos="3720"/>
        </w:tabs>
      </w:pPr>
      <w:r>
        <w:t xml:space="preserve">With the tangent function, like the sine and cosine functions, horizontal stretches/compressions are distinct from vertical stretches/compressions.  The horizontal stretch can typically be determined from the period of the graph.  With tangent graphs, it is often necessary to </w:t>
      </w:r>
      <w:r w:rsidR="00B96C1E">
        <w:t>determine</w:t>
      </w:r>
      <w:r>
        <w:t xml:space="preserve"> a vertical stretch using a point on the graph.</w:t>
      </w:r>
    </w:p>
    <w:p w14:paraId="39CE1511" w14:textId="77777777" w:rsidR="003E541D" w:rsidRDefault="003E541D" w:rsidP="003E541D">
      <w:pPr>
        <w:tabs>
          <w:tab w:val="left" w:pos="3720"/>
        </w:tabs>
      </w:pPr>
    </w:p>
    <w:p w14:paraId="320AEDB1" w14:textId="77777777" w:rsidR="003E541D" w:rsidRDefault="003E541D" w:rsidP="003E541D">
      <w:pPr>
        <w:tabs>
          <w:tab w:val="left" w:pos="3720"/>
        </w:tabs>
      </w:pPr>
    </w:p>
    <w:p w14:paraId="684D61D6" w14:textId="77777777" w:rsidR="003E541D" w:rsidRDefault="003E541D" w:rsidP="003E541D">
      <w:pPr>
        <w:pStyle w:val="ExampleHeader"/>
      </w:pPr>
      <w:r>
        <w:t>Example 1</w:t>
      </w:r>
    </w:p>
    <w:p w14:paraId="7BAF33F8" w14:textId="77777777" w:rsidR="003E541D" w:rsidRDefault="001434DE" w:rsidP="003E541D">
      <w:pPr>
        <w:pStyle w:val="Example"/>
      </w:pPr>
      <w:r w:rsidRPr="00F1740D">
        <w:rPr>
          <w:noProof/>
        </w:rPr>
        <w:drawing>
          <wp:anchor distT="0" distB="0" distL="114300" distR="114300" simplePos="0" relativeHeight="251636736" behindDoc="0" locked="0" layoutInCell="1" allowOverlap="1" wp14:anchorId="460A800F" wp14:editId="509A89CE">
            <wp:simplePos x="0" y="0"/>
            <wp:positionH relativeFrom="column">
              <wp:posOffset>2973705</wp:posOffset>
            </wp:positionH>
            <wp:positionV relativeFrom="paragraph">
              <wp:posOffset>57785</wp:posOffset>
            </wp:positionV>
            <wp:extent cx="2740025" cy="1861185"/>
            <wp:effectExtent l="0" t="0" r="0" b="0"/>
            <wp:wrapThrough wrapText="bothSides">
              <wp:wrapPolygon edited="0">
                <wp:start x="0" y="0"/>
                <wp:lineTo x="0" y="21445"/>
                <wp:lineTo x="21475" y="21445"/>
                <wp:lineTo x="21475" y="0"/>
                <wp:lineTo x="0" y="0"/>
              </wp:wrapPolygon>
            </wp:wrapThrough>
            <wp:docPr id="351" name="Picture 351" descr="A graph showing three increasing segments, each concave down at first, then switching to concave up. The first segment passes through negative 8 comma 0, the second through the origin, and the third through 8 comma 0.  The middle segment approaches negative infinity as theta approaches negative 4 from the right, and approaches infinity as theta approaches 4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A graph showing three increasing segments, each concave down at first, then switching to concave up. The first segment passes through negative 8 comma 0, the second through the origin, and the third through 8 comma 0.  The middle segment approaches negative infinity as theta approaches negative 4 from the right, and approaches infinity as theta approaches 4 from the left."/>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740025"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C1E">
        <w:rPr>
          <w:noProof/>
        </w:rPr>
        <w:t>Find a formula</w:t>
      </w:r>
      <w:r w:rsidR="003E541D">
        <w:t xml:space="preserve"> for the function graphed here.</w:t>
      </w:r>
    </w:p>
    <w:p w14:paraId="0B699A26" w14:textId="77777777" w:rsidR="003E541D" w:rsidRDefault="003E541D" w:rsidP="003E541D">
      <w:pPr>
        <w:pStyle w:val="Example"/>
      </w:pPr>
    </w:p>
    <w:p w14:paraId="6D4B4A64" w14:textId="77777777" w:rsidR="003E541D" w:rsidRDefault="003E541D" w:rsidP="003E541D">
      <w:pPr>
        <w:pStyle w:val="Example"/>
      </w:pPr>
      <w:r>
        <w:t>The graph has the shape of a tangent function, however the period appears to be 8. We can see one full continuous cycle from -4 to 4, suggesting a horizontal stretch.  To stretch π to 8, the input values would have to be multiplied by</w:t>
      </w:r>
      <w:r w:rsidRPr="0004362D">
        <w:rPr>
          <w:position w:val="-24"/>
        </w:rPr>
        <w:object w:dxaOrig="260" w:dyaOrig="620" w14:anchorId="6DDFE858">
          <v:shape id="_x0000_i1137" type="#_x0000_t75" style="width:11.25pt;height:30.75pt" o:ole="">
            <v:imagedata r:id="rId262" o:title=""/>
          </v:shape>
          <o:OLEObject Type="Embed" ProgID="Equation.3" ShapeID="_x0000_i1137" DrawAspect="Content" ObjectID="_1719171575" r:id="rId263"/>
        </w:object>
      </w:r>
      <w:r>
        <w:t xml:space="preserve">.  </w:t>
      </w:r>
      <w:r w:rsidR="00B96C1E">
        <w:t xml:space="preserve">Since the constant </w:t>
      </w:r>
      <w:r w:rsidR="00B96C1E">
        <w:rPr>
          <w:i/>
        </w:rPr>
        <w:t>k</w:t>
      </w:r>
      <w:r w:rsidR="00B96C1E">
        <w:t xml:space="preserve"> in </w:t>
      </w:r>
      <w:r w:rsidR="00B96C1E" w:rsidRPr="00B96C1E">
        <w:rPr>
          <w:position w:val="-14"/>
        </w:rPr>
        <w:object w:dxaOrig="1719" w:dyaOrig="400" w14:anchorId="41E1600B">
          <v:shape id="_x0000_i1138" type="#_x0000_t75" style="width:84.75pt;height:19.5pt" o:ole="">
            <v:imagedata r:id="rId264" o:title=""/>
          </v:shape>
          <o:OLEObject Type="Embed" ProgID="Equation.DSMT4" ShapeID="_x0000_i1138" DrawAspect="Content" ObjectID="_1719171576" r:id="rId265"/>
        </w:object>
      </w:r>
      <w:r w:rsidR="00B96C1E">
        <w:t>is the reciprocal of the horizontal stretch</w:t>
      </w:r>
      <w:r w:rsidR="00881E84">
        <w:t xml:space="preserve"> </w:t>
      </w:r>
      <w:r w:rsidR="00881E84" w:rsidRPr="0004362D">
        <w:rPr>
          <w:position w:val="-24"/>
        </w:rPr>
        <w:object w:dxaOrig="260" w:dyaOrig="620" w14:anchorId="7E2E6B5F">
          <v:shape id="_x0000_i1139" type="#_x0000_t75" style="width:11.25pt;height:30.75pt" o:ole="">
            <v:imagedata r:id="rId262" o:title=""/>
          </v:shape>
          <o:OLEObject Type="Embed" ProgID="Equation.3" ShapeID="_x0000_i1139" DrawAspect="Content" ObjectID="_1719171577" r:id="rId266"/>
        </w:object>
      </w:r>
      <w:r w:rsidR="00B96C1E">
        <w:t>, the equation must have form</w:t>
      </w:r>
    </w:p>
    <w:p w14:paraId="7C71CD12" w14:textId="77777777" w:rsidR="003E541D" w:rsidRDefault="003E541D" w:rsidP="003E541D">
      <w:pPr>
        <w:pStyle w:val="Example"/>
      </w:pPr>
      <w:r w:rsidRPr="006C3755">
        <w:rPr>
          <w:position w:val="-28"/>
        </w:rPr>
        <w:object w:dxaOrig="1860" w:dyaOrig="680" w14:anchorId="55DA127F">
          <v:shape id="_x0000_i1140" type="#_x0000_t75" style="width:93.75pt;height:33.75pt" o:ole="">
            <v:imagedata r:id="rId267" o:title=""/>
          </v:shape>
          <o:OLEObject Type="Embed" ProgID="Equation.3" ShapeID="_x0000_i1140" DrawAspect="Content" ObjectID="_1719171578" r:id="rId268"/>
        </w:object>
      </w:r>
      <w:r w:rsidR="00B96C1E">
        <w:t>.</w:t>
      </w:r>
    </w:p>
    <w:p w14:paraId="34D5175D" w14:textId="77777777" w:rsidR="001434DE" w:rsidRDefault="001434DE" w:rsidP="003E541D">
      <w:pPr>
        <w:pStyle w:val="Example"/>
      </w:pPr>
    </w:p>
    <w:p w14:paraId="6DEE0CF2" w14:textId="77777777" w:rsidR="003E541D" w:rsidRDefault="003E541D" w:rsidP="003E541D">
      <w:pPr>
        <w:pStyle w:val="Example"/>
      </w:pPr>
      <w:r>
        <w:t xml:space="preserve">We can also think of this the same way we did with sine and cosine.  The period of the tangent function is </w:t>
      </w:r>
      <w:r w:rsidRPr="00031F5C">
        <w:rPr>
          <w:position w:val="-6"/>
        </w:rPr>
        <w:object w:dxaOrig="220" w:dyaOrig="220" w14:anchorId="2A047D10">
          <v:shape id="_x0000_i1141" type="#_x0000_t75" style="width:11.25pt;height:11.25pt" o:ole="">
            <v:imagedata r:id="rId269" o:title=""/>
          </v:shape>
          <o:OLEObject Type="Embed" ProgID="Equation.3" ShapeID="_x0000_i1141" DrawAspect="Content" ObjectID="_1719171579" r:id="rId270"/>
        </w:object>
      </w:r>
      <w:r>
        <w:t xml:space="preserve"> but it has b</w:t>
      </w:r>
      <w:r w:rsidR="00B96C1E">
        <w:t>een transformed and now it is 8;</w:t>
      </w:r>
      <w:r>
        <w:t xml:space="preserve"> remember the ratio of the “normal period” to the “new period” is </w:t>
      </w:r>
      <w:r w:rsidRPr="00031F5C">
        <w:rPr>
          <w:position w:val="-24"/>
        </w:rPr>
        <w:object w:dxaOrig="260" w:dyaOrig="620" w14:anchorId="093E8A02">
          <v:shape id="_x0000_i1142" type="#_x0000_t75" style="width:11.25pt;height:30.75pt" o:ole="">
            <v:imagedata r:id="rId271" o:title=""/>
          </v:shape>
          <o:OLEObject Type="Embed" ProgID="Equation.3" ShapeID="_x0000_i1142" DrawAspect="Content" ObjectID="_1719171580" r:id="rId272"/>
        </w:object>
      </w:r>
      <w:r>
        <w:t>and so this becomes the value on the inside of the function that tells us how it was horizontally stretched.</w:t>
      </w:r>
    </w:p>
    <w:p w14:paraId="607388AA" w14:textId="77777777" w:rsidR="003E541D" w:rsidRDefault="003E541D" w:rsidP="003E541D">
      <w:pPr>
        <w:pStyle w:val="Example"/>
      </w:pPr>
    </w:p>
    <w:p w14:paraId="4B4EB933" w14:textId="77777777" w:rsidR="003E541D" w:rsidRDefault="003E541D" w:rsidP="003E541D">
      <w:pPr>
        <w:pStyle w:val="Example"/>
      </w:pPr>
      <w:r>
        <w:t xml:space="preserve">To find the vertical stretch </w:t>
      </w:r>
      <w:r>
        <w:rPr>
          <w:i/>
        </w:rPr>
        <w:t>a</w:t>
      </w:r>
      <w:r>
        <w:t>, we can use a point on the graph.  Using the point (2, 2)</w:t>
      </w:r>
    </w:p>
    <w:p w14:paraId="2623B265" w14:textId="77777777" w:rsidR="003E541D" w:rsidRDefault="003E541D" w:rsidP="003E541D">
      <w:pPr>
        <w:pStyle w:val="Example"/>
      </w:pPr>
      <w:r w:rsidRPr="006C3755">
        <w:rPr>
          <w:position w:val="-28"/>
        </w:rPr>
        <w:object w:dxaOrig="2740" w:dyaOrig="680" w14:anchorId="3F41353C">
          <v:shape id="_x0000_i1143" type="#_x0000_t75" style="width:138.75pt;height:33.75pt" o:ole="">
            <v:imagedata r:id="rId273" o:title=""/>
          </v:shape>
          <o:OLEObject Type="Embed" ProgID="Equation.3" ShapeID="_x0000_i1143" DrawAspect="Content" ObjectID="_1719171581" r:id="rId274"/>
        </w:object>
      </w:r>
      <w:r>
        <w:t xml:space="preserve">.   Since </w:t>
      </w:r>
      <w:r w:rsidRPr="006C3755">
        <w:rPr>
          <w:position w:val="-28"/>
        </w:rPr>
        <w:object w:dxaOrig="1140" w:dyaOrig="680" w14:anchorId="43A415B7">
          <v:shape id="_x0000_i1144" type="#_x0000_t75" style="width:59.25pt;height:33.75pt" o:ole="">
            <v:imagedata r:id="rId275" o:title=""/>
          </v:shape>
          <o:OLEObject Type="Embed" ProgID="Equation.3" ShapeID="_x0000_i1144" DrawAspect="Content" ObjectID="_1719171582" r:id="rId276"/>
        </w:object>
      </w:r>
      <w:r>
        <w:t xml:space="preserve">,   </w:t>
      </w:r>
      <w:r>
        <w:rPr>
          <w:i/>
        </w:rPr>
        <w:t>a</w:t>
      </w:r>
      <w:r>
        <w:t xml:space="preserve"> = 2</w:t>
      </w:r>
      <w:r w:rsidR="00937728">
        <w:t>.</w:t>
      </w:r>
    </w:p>
    <w:p w14:paraId="427F9080" w14:textId="77777777" w:rsidR="003E541D" w:rsidRDefault="003E541D" w:rsidP="003E541D">
      <w:pPr>
        <w:pStyle w:val="Example"/>
      </w:pPr>
      <w:r>
        <w:t xml:space="preserve">This </w:t>
      </w:r>
      <w:r w:rsidR="00842C1E">
        <w:t>function</w:t>
      </w:r>
      <w:r>
        <w:t xml:space="preserve"> would have </w:t>
      </w:r>
      <w:r w:rsidR="00842C1E">
        <w:t>a formula</w:t>
      </w:r>
      <w:r w:rsidRPr="006C3755">
        <w:rPr>
          <w:position w:val="-28"/>
        </w:rPr>
        <w:object w:dxaOrig="1840" w:dyaOrig="680" w14:anchorId="08E1DBEF">
          <v:shape id="_x0000_i1145" type="#_x0000_t75" style="width:91.5pt;height:33.75pt" o:ole="">
            <v:imagedata r:id="rId277" o:title=""/>
          </v:shape>
          <o:OLEObject Type="Embed" ProgID="Equation.3" ShapeID="_x0000_i1145" DrawAspect="Content" ObjectID="_1719171583" r:id="rId278"/>
        </w:object>
      </w:r>
      <w:r w:rsidR="00842C1E">
        <w:t>.</w:t>
      </w:r>
    </w:p>
    <w:p w14:paraId="32D7671A" w14:textId="77777777" w:rsidR="003E541D" w:rsidRDefault="003E541D" w:rsidP="003E541D">
      <w:pPr>
        <w:pStyle w:val="TryitNow"/>
      </w:pPr>
      <w:r>
        <w:lastRenderedPageBreak/>
        <w:t>Try it Now</w:t>
      </w:r>
    </w:p>
    <w:p w14:paraId="0C9B19CE" w14:textId="77777777" w:rsidR="003E541D" w:rsidRDefault="003E541D" w:rsidP="00937728">
      <w:pPr>
        <w:pStyle w:val="TryitNowbody"/>
        <w:numPr>
          <w:ilvl w:val="0"/>
          <w:numId w:val="3"/>
        </w:numPr>
        <w:ind w:left="360"/>
      </w:pPr>
      <w:r>
        <w:t xml:space="preserve">Sketch a graph of </w:t>
      </w:r>
      <w:r w:rsidRPr="006C3755">
        <w:rPr>
          <w:position w:val="-28"/>
        </w:rPr>
        <w:object w:dxaOrig="1840" w:dyaOrig="680" w14:anchorId="5BBF1A1E">
          <v:shape id="_x0000_i1146" type="#_x0000_t75" style="width:91.5pt;height:33.75pt" o:ole="">
            <v:imagedata r:id="rId279" o:title=""/>
          </v:shape>
          <o:OLEObject Type="Embed" ProgID="Equation.3" ShapeID="_x0000_i1146" DrawAspect="Content" ObjectID="_1719171584" r:id="rId280"/>
        </w:object>
      </w:r>
      <w:r w:rsidR="00842C1E">
        <w:t>.</w:t>
      </w:r>
    </w:p>
    <w:p w14:paraId="3539A0A5" w14:textId="77777777" w:rsidR="00B440AA" w:rsidRDefault="00B440AA" w:rsidP="003E541D">
      <w:pPr>
        <w:tabs>
          <w:tab w:val="left" w:pos="3720"/>
        </w:tabs>
      </w:pPr>
    </w:p>
    <w:p w14:paraId="7ED4A53E" w14:textId="77777777" w:rsidR="00937728" w:rsidRDefault="00937728" w:rsidP="003E541D">
      <w:pPr>
        <w:tabs>
          <w:tab w:val="left" w:pos="3720"/>
        </w:tabs>
      </w:pPr>
    </w:p>
    <w:p w14:paraId="3ED42A6B" w14:textId="77777777" w:rsidR="003E541D" w:rsidRDefault="003E541D" w:rsidP="003E541D">
      <w:pPr>
        <w:tabs>
          <w:tab w:val="left" w:pos="3720"/>
        </w:tabs>
      </w:pPr>
      <w:r>
        <w:t xml:space="preserve">For the graph of secant, we remember the reciprocal identity where </w:t>
      </w:r>
      <w:r w:rsidRPr="006A1A33">
        <w:rPr>
          <w:position w:val="-28"/>
        </w:rPr>
        <w:object w:dxaOrig="1579" w:dyaOrig="660" w14:anchorId="4D59D6E0">
          <v:shape id="_x0000_i1147" type="#_x0000_t75" style="width:77.25pt;height:33.75pt" o:ole="">
            <v:imagedata r:id="rId281" o:title=""/>
          </v:shape>
          <o:OLEObject Type="Embed" ProgID="Equation.3" ShapeID="_x0000_i1147" DrawAspect="Content" ObjectID="_1719171585" r:id="rId282"/>
        </w:object>
      </w:r>
      <w:r>
        <w:t xml:space="preserve">.   Notice that the function is undefined when the cosine is 0, leading to a vertical asymptote in the graph at π/2, 3π/2, etc.  Since the cosine is always </w:t>
      </w:r>
      <w:r w:rsidR="00842C1E">
        <w:t>no more</w:t>
      </w:r>
      <w:r>
        <w:t xml:space="preserve"> than one in absolute value, the secant, being the reciprocal, will always be </w:t>
      </w:r>
      <w:r w:rsidR="00842C1E">
        <w:t>no less</w:t>
      </w:r>
      <w:r>
        <w:t xml:space="preserve"> than one in absolute value.  Using technology, we can generate the graph.  The graph of the cosine is shown dashed so you can see the relationship.</w:t>
      </w:r>
    </w:p>
    <w:p w14:paraId="6C6C1E1D" w14:textId="77777777" w:rsidR="00937728" w:rsidRDefault="00937728" w:rsidP="003E541D">
      <w:pPr>
        <w:tabs>
          <w:tab w:val="left" w:pos="3720"/>
        </w:tabs>
      </w:pPr>
      <w:r>
        <w:rPr>
          <w:noProof/>
        </w:rPr>
        <w:drawing>
          <wp:anchor distT="0" distB="0" distL="114300" distR="114300" simplePos="0" relativeHeight="251656192" behindDoc="0" locked="0" layoutInCell="1" allowOverlap="1" wp14:anchorId="0A953163" wp14:editId="59791267">
            <wp:simplePos x="0" y="0"/>
            <wp:positionH relativeFrom="column">
              <wp:posOffset>2458720</wp:posOffset>
            </wp:positionH>
            <wp:positionV relativeFrom="paragraph">
              <wp:posOffset>153035</wp:posOffset>
            </wp:positionV>
            <wp:extent cx="3200400" cy="1985288"/>
            <wp:effectExtent l="0" t="0" r="0" b="0"/>
            <wp:wrapSquare wrapText="bothSides"/>
            <wp:docPr id="352" name="Picture 352" descr="A graph of cosine is shown dashed. The graph of secant is formed out of distinct U-shaped segments, each between vertical asymptotes located at each value where cosine is 0, including pi over 2 and 3 pi over 2.  The center U-shaped segment opens upwards, with the lowest point of the U touching the peak of the cosine at 0 comma 1.  The next U-shaped segment opens downwards, with the highest point of the inverted U touching the lowest point of the cosine at pi comma negative 1.  This pattern repeats, with each U-shaped segment touching a peak of valley of the co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A graph of cosine is shown dashed. The graph of secant is formed out of distinct U-shaped segments, each between vertical asymptotes located at each value where cosine is 0, including pi over 2 and 3 pi over 2.  The center U-shaped segment opens upwards, with the lowest point of the U touching the peak of the cosine at 0 comma 1.  The next U-shaped segment opens downwards, with the highest point of the inverted U touching the lowest point of the cosine at pi comma negative 1.  This pattern repeats, with each U-shaped segment touching a peak of valley of the cosine."/>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200400" cy="1985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C372C" w14:textId="77777777" w:rsidR="00937728" w:rsidRDefault="00937728" w:rsidP="003E541D">
      <w:pPr>
        <w:tabs>
          <w:tab w:val="left" w:pos="3720"/>
        </w:tabs>
      </w:pPr>
    </w:p>
    <w:p w14:paraId="576D578B" w14:textId="77777777" w:rsidR="003E541D" w:rsidRDefault="003E541D" w:rsidP="003E541D">
      <w:pPr>
        <w:tabs>
          <w:tab w:val="left" w:pos="3720"/>
        </w:tabs>
      </w:pPr>
      <w:r w:rsidRPr="006A1A33">
        <w:rPr>
          <w:position w:val="-28"/>
        </w:rPr>
        <w:object w:dxaOrig="2320" w:dyaOrig="660" w14:anchorId="0B639A25">
          <v:shape id="_x0000_i1148" type="#_x0000_t75" style="width:117pt;height:33.75pt" o:ole="">
            <v:imagedata r:id="rId284" o:title=""/>
          </v:shape>
          <o:OLEObject Type="Embed" ProgID="Equation.3" ShapeID="_x0000_i1148" DrawAspect="Content" ObjectID="_1719171586" r:id="rId285"/>
        </w:object>
      </w:r>
    </w:p>
    <w:p w14:paraId="18C4510E" w14:textId="77777777" w:rsidR="003E541D" w:rsidRDefault="003E541D" w:rsidP="003E541D">
      <w:pPr>
        <w:tabs>
          <w:tab w:val="left" w:pos="3720"/>
        </w:tabs>
      </w:pPr>
    </w:p>
    <w:p w14:paraId="3E664C98" w14:textId="77777777" w:rsidR="00937728" w:rsidRDefault="00937728" w:rsidP="003E541D">
      <w:pPr>
        <w:tabs>
          <w:tab w:val="left" w:pos="3720"/>
        </w:tabs>
      </w:pPr>
    </w:p>
    <w:p w14:paraId="75953A22" w14:textId="77777777" w:rsidR="00937728" w:rsidRDefault="00937728" w:rsidP="003E541D">
      <w:pPr>
        <w:tabs>
          <w:tab w:val="left" w:pos="3720"/>
        </w:tabs>
      </w:pPr>
    </w:p>
    <w:p w14:paraId="78E41F29" w14:textId="77777777" w:rsidR="00937728" w:rsidRDefault="00937728" w:rsidP="003E541D">
      <w:pPr>
        <w:tabs>
          <w:tab w:val="left" w:pos="3720"/>
        </w:tabs>
      </w:pPr>
    </w:p>
    <w:p w14:paraId="628C6EFD" w14:textId="77777777" w:rsidR="00937728" w:rsidRDefault="00937728" w:rsidP="003E541D">
      <w:pPr>
        <w:tabs>
          <w:tab w:val="left" w:pos="3720"/>
        </w:tabs>
      </w:pPr>
    </w:p>
    <w:p w14:paraId="408ACCEE" w14:textId="77777777" w:rsidR="00937728" w:rsidRDefault="00937728" w:rsidP="003E541D">
      <w:pPr>
        <w:tabs>
          <w:tab w:val="left" w:pos="3720"/>
        </w:tabs>
      </w:pPr>
    </w:p>
    <w:p w14:paraId="27E4AB51" w14:textId="77777777" w:rsidR="00937728" w:rsidRDefault="00937728" w:rsidP="003E541D">
      <w:pPr>
        <w:tabs>
          <w:tab w:val="left" w:pos="3720"/>
        </w:tabs>
      </w:pPr>
    </w:p>
    <w:p w14:paraId="0A8D08A3" w14:textId="77777777" w:rsidR="00937728" w:rsidRDefault="00937728" w:rsidP="003E541D">
      <w:pPr>
        <w:tabs>
          <w:tab w:val="left" w:pos="3720"/>
        </w:tabs>
      </w:pPr>
    </w:p>
    <w:p w14:paraId="5F911042" w14:textId="77777777" w:rsidR="00937728" w:rsidRDefault="00937728" w:rsidP="003E541D">
      <w:pPr>
        <w:tabs>
          <w:tab w:val="left" w:pos="3720"/>
        </w:tabs>
      </w:pPr>
    </w:p>
    <w:p w14:paraId="5B2992E9" w14:textId="77777777" w:rsidR="003E541D" w:rsidRDefault="003E541D" w:rsidP="003E541D">
      <w:pPr>
        <w:tabs>
          <w:tab w:val="left" w:pos="3720"/>
        </w:tabs>
      </w:pPr>
      <w:r>
        <w:t xml:space="preserve">The graph of cosecant is similar.  In fact, since </w:t>
      </w:r>
      <w:r w:rsidRPr="006C3755">
        <w:rPr>
          <w:position w:val="-28"/>
        </w:rPr>
        <w:object w:dxaOrig="2000" w:dyaOrig="680" w14:anchorId="071D27C8">
          <v:shape id="_x0000_i1149" type="#_x0000_t75" style="width:99pt;height:33.75pt" o:ole="">
            <v:imagedata r:id="rId286" o:title=""/>
          </v:shape>
          <o:OLEObject Type="Embed" ProgID="Equation.3" ShapeID="_x0000_i1149" DrawAspect="Content" ObjectID="_1719171587" r:id="rId287"/>
        </w:object>
      </w:r>
      <w:r>
        <w:t xml:space="preserve">, it follows that </w:t>
      </w:r>
      <w:r w:rsidRPr="006C3755">
        <w:rPr>
          <w:position w:val="-28"/>
        </w:rPr>
        <w:object w:dxaOrig="2020" w:dyaOrig="680" w14:anchorId="048BC8D3">
          <v:shape id="_x0000_i1150" type="#_x0000_t75" style="width:101.25pt;height:33.75pt" o:ole="">
            <v:imagedata r:id="rId288" o:title=""/>
          </v:shape>
          <o:OLEObject Type="Embed" ProgID="Equation.3" ShapeID="_x0000_i1150" DrawAspect="Content" ObjectID="_1719171588" r:id="rId289"/>
        </w:object>
      </w:r>
      <w:r>
        <w:t>, suggesting the cosecant graph is a horizontal shift of the secant graph.  This graph will be undefined where sine is 0.  Recall from the unit circle that this occurs at 0, π, 2π, etc.  The graph of sine is shown dashed along with the graph of the cosecant.</w:t>
      </w:r>
    </w:p>
    <w:p w14:paraId="64F5D3CD" w14:textId="77777777" w:rsidR="00937728" w:rsidRDefault="00937728" w:rsidP="003E541D">
      <w:pPr>
        <w:tabs>
          <w:tab w:val="left" w:pos="3720"/>
        </w:tabs>
      </w:pPr>
      <w:r>
        <w:rPr>
          <w:noProof/>
        </w:rPr>
        <w:drawing>
          <wp:anchor distT="0" distB="0" distL="114300" distR="114300" simplePos="0" relativeHeight="251655168" behindDoc="0" locked="0" layoutInCell="1" allowOverlap="1" wp14:anchorId="01A3FDBB" wp14:editId="29E3076E">
            <wp:simplePos x="0" y="0"/>
            <wp:positionH relativeFrom="column">
              <wp:posOffset>2472055</wp:posOffset>
            </wp:positionH>
            <wp:positionV relativeFrom="paragraph">
              <wp:posOffset>15240</wp:posOffset>
            </wp:positionV>
            <wp:extent cx="3200400" cy="1995840"/>
            <wp:effectExtent l="0" t="0" r="0" b="0"/>
            <wp:wrapSquare wrapText="bothSides"/>
            <wp:docPr id="353" name="Picture 353" descr="A graph of sine is shown dashed. The graph of cosecant is formed out of distinct U-shaped segments, each between vertical asymptotes located at each value where sine is 0, including 0 and pi.  One U-shaped segment opens upwards, with the lowest point of the U touching the peak of the sine at pi over 2 comma 1.  The next U-shaped segment opens downwards, with the highest point of the inverted U touching the lowest point of the sine at 3 pi over 2 comma negative 1.  This pattern repeats, with each U-shaped segment touching a peak of valley of the 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A graph of sine is shown dashed. The graph of cosecant is formed out of distinct U-shaped segments, each between vertical asymptotes located at each value where sine is 0, including 0 and pi.  One U-shaped segment opens upwards, with the lowest point of the U touching the peak of the sine at pi over 2 comma 1.  The next U-shaped segment opens downwards, with the highest point of the inverted U touching the lowest point of the sine at 3 pi over 2 comma negative 1.  This pattern repeats, with each U-shaped segment touching a peak of valley of the sine."/>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200400" cy="199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B5389" w14:textId="77777777" w:rsidR="00937728" w:rsidRDefault="00937728" w:rsidP="003E541D">
      <w:pPr>
        <w:tabs>
          <w:tab w:val="left" w:pos="3720"/>
        </w:tabs>
      </w:pPr>
    </w:p>
    <w:p w14:paraId="24509679" w14:textId="77777777" w:rsidR="003E541D" w:rsidRDefault="003E541D" w:rsidP="003E541D">
      <w:pPr>
        <w:tabs>
          <w:tab w:val="left" w:pos="3720"/>
        </w:tabs>
      </w:pPr>
      <w:r w:rsidRPr="006A1A33">
        <w:rPr>
          <w:position w:val="-28"/>
        </w:rPr>
        <w:object w:dxaOrig="2280" w:dyaOrig="660" w14:anchorId="2011288A">
          <v:shape id="_x0000_i1151" type="#_x0000_t75" style="width:113.25pt;height:30.75pt" o:ole="">
            <v:imagedata r:id="rId291" o:title=""/>
          </v:shape>
          <o:OLEObject Type="Embed" ProgID="Equation.3" ShapeID="_x0000_i1151" DrawAspect="Content" ObjectID="_1719171589" r:id="rId292"/>
        </w:object>
      </w:r>
    </w:p>
    <w:p w14:paraId="42A9626B" w14:textId="77777777" w:rsidR="00937728" w:rsidRDefault="00937728" w:rsidP="003E541D">
      <w:pPr>
        <w:tabs>
          <w:tab w:val="left" w:pos="3720"/>
        </w:tabs>
      </w:pPr>
    </w:p>
    <w:p w14:paraId="77318121" w14:textId="77777777" w:rsidR="00937728" w:rsidRDefault="00937728" w:rsidP="003E541D">
      <w:pPr>
        <w:tabs>
          <w:tab w:val="left" w:pos="3720"/>
        </w:tabs>
      </w:pPr>
    </w:p>
    <w:p w14:paraId="4133BC29" w14:textId="77777777" w:rsidR="00937728" w:rsidRDefault="00937728" w:rsidP="003E541D">
      <w:pPr>
        <w:tabs>
          <w:tab w:val="left" w:pos="3720"/>
        </w:tabs>
      </w:pPr>
    </w:p>
    <w:p w14:paraId="78C63D65" w14:textId="77777777" w:rsidR="00937728" w:rsidRDefault="00937728" w:rsidP="003E541D">
      <w:pPr>
        <w:tabs>
          <w:tab w:val="left" w:pos="3720"/>
        </w:tabs>
      </w:pPr>
    </w:p>
    <w:p w14:paraId="682E36FD" w14:textId="77777777" w:rsidR="00937728" w:rsidRDefault="00937728" w:rsidP="003E541D">
      <w:pPr>
        <w:tabs>
          <w:tab w:val="left" w:pos="3720"/>
        </w:tabs>
      </w:pPr>
    </w:p>
    <w:p w14:paraId="500065F2" w14:textId="77777777" w:rsidR="00937728" w:rsidRDefault="00937728" w:rsidP="003E541D">
      <w:pPr>
        <w:tabs>
          <w:tab w:val="left" w:pos="3720"/>
        </w:tabs>
      </w:pPr>
    </w:p>
    <w:p w14:paraId="3A53CD2E" w14:textId="77777777" w:rsidR="00FC3247" w:rsidRDefault="00FC3247" w:rsidP="003E541D">
      <w:pPr>
        <w:tabs>
          <w:tab w:val="left" w:pos="3720"/>
        </w:tabs>
      </w:pPr>
    </w:p>
    <w:p w14:paraId="3BF33680" w14:textId="77777777" w:rsidR="003E541D" w:rsidRDefault="008916E6" w:rsidP="003E541D">
      <w:pPr>
        <w:pStyle w:val="DefinitionHeader"/>
      </w:pPr>
      <w:r>
        <w:lastRenderedPageBreak/>
        <w:t>Features of the Graph of Secant and Cosecant</w:t>
      </w:r>
    </w:p>
    <w:p w14:paraId="7C7EAFB4" w14:textId="77777777" w:rsidR="003E541D" w:rsidRDefault="003E541D" w:rsidP="003E541D">
      <w:pPr>
        <w:pStyle w:val="Definition"/>
      </w:pPr>
      <w:r>
        <w:t>The secant and cosecant graphs have period 2π like the sine and cosine functions.</w:t>
      </w:r>
    </w:p>
    <w:p w14:paraId="2327791D" w14:textId="77777777" w:rsidR="003E541D" w:rsidRDefault="003E541D" w:rsidP="003E541D">
      <w:pPr>
        <w:pStyle w:val="Definition"/>
      </w:pPr>
      <w:r>
        <w:t>Secant has domain</w:t>
      </w:r>
      <w:r w:rsidR="00B45FBA">
        <w:fldChar w:fldCharType="begin"/>
      </w:r>
      <w:r w:rsidR="00F75242">
        <w:instrText xml:space="preserve"> XE "</w:instrText>
      </w:r>
      <w:r w:rsidR="00F75242" w:rsidRPr="00674A6D">
        <w:instrText>Secant Function:Domain</w:instrText>
      </w:r>
      <w:r w:rsidR="00F75242">
        <w:instrText xml:space="preserve">" </w:instrText>
      </w:r>
      <w:r w:rsidR="00B45FBA">
        <w:fldChar w:fldCharType="end"/>
      </w:r>
      <w:r>
        <w:t xml:space="preserve"> </w:t>
      </w:r>
      <w:r w:rsidRPr="0004362D">
        <w:rPr>
          <w:position w:val="-24"/>
        </w:rPr>
        <w:object w:dxaOrig="1160" w:dyaOrig="620" w14:anchorId="4D4CFB7A">
          <v:shape id="_x0000_i1152" type="#_x0000_t75" style="width:57.75pt;height:30.75pt" o:ole="">
            <v:imagedata r:id="rId257" o:title=""/>
          </v:shape>
          <o:OLEObject Type="Embed" ProgID="Equation.3" ShapeID="_x0000_i1152" DrawAspect="Content" ObjectID="_1719171590" r:id="rId293"/>
        </w:object>
      </w:r>
      <w:r>
        <w:t xml:space="preserve">, where </w:t>
      </w:r>
      <w:r>
        <w:rPr>
          <w:i/>
        </w:rPr>
        <w:t>k</w:t>
      </w:r>
      <w:r>
        <w:t xml:space="preserve"> is an integer</w:t>
      </w:r>
    </w:p>
    <w:p w14:paraId="3C5E1697" w14:textId="77777777" w:rsidR="003E541D" w:rsidRDefault="003E541D" w:rsidP="003E541D">
      <w:pPr>
        <w:pStyle w:val="Definition"/>
      </w:pPr>
      <w:r>
        <w:t>Cosecant has domain</w:t>
      </w:r>
      <w:r w:rsidR="00B45FBA">
        <w:fldChar w:fldCharType="begin"/>
      </w:r>
      <w:r w:rsidR="00F75242">
        <w:instrText xml:space="preserve"> XE "</w:instrText>
      </w:r>
      <w:r w:rsidR="00F75242" w:rsidRPr="00474565">
        <w:instrText>Cosecant Function:Domain</w:instrText>
      </w:r>
      <w:r w:rsidR="00F75242">
        <w:instrText xml:space="preserve">" </w:instrText>
      </w:r>
      <w:r w:rsidR="00B45FBA">
        <w:fldChar w:fldCharType="end"/>
      </w:r>
      <w:r>
        <w:t xml:space="preserve"> </w:t>
      </w:r>
      <w:r w:rsidRPr="00057800">
        <w:rPr>
          <w:position w:val="-6"/>
        </w:rPr>
        <w:object w:dxaOrig="740" w:dyaOrig="279" w14:anchorId="1D586880">
          <v:shape id="_x0000_i1153" type="#_x0000_t75" style="width:38.25pt;height:14.25pt" o:ole="">
            <v:imagedata r:id="rId294" o:title=""/>
          </v:shape>
          <o:OLEObject Type="Embed" ProgID="Equation.3" ShapeID="_x0000_i1153" DrawAspect="Content" ObjectID="_1719171591" r:id="rId295"/>
        </w:object>
      </w:r>
      <w:r>
        <w:t xml:space="preserve">, where </w:t>
      </w:r>
      <w:r>
        <w:rPr>
          <w:i/>
        </w:rPr>
        <w:t>k</w:t>
      </w:r>
      <w:r>
        <w:t xml:space="preserve"> is an integer</w:t>
      </w:r>
    </w:p>
    <w:p w14:paraId="00957C85" w14:textId="77777777" w:rsidR="003E541D" w:rsidRDefault="003E541D" w:rsidP="003E541D">
      <w:pPr>
        <w:pStyle w:val="Definition"/>
      </w:pPr>
      <w:r>
        <w:t>Both secant and cosecant have range</w:t>
      </w:r>
      <w:r w:rsidR="00B45FBA">
        <w:fldChar w:fldCharType="begin"/>
      </w:r>
      <w:r w:rsidR="00F75242">
        <w:instrText xml:space="preserve"> XE "</w:instrText>
      </w:r>
      <w:r w:rsidR="00F75242" w:rsidRPr="008D6D3D">
        <w:instrText>Cosecant Function:Range</w:instrText>
      </w:r>
      <w:r w:rsidR="00F75242">
        <w:instrText xml:space="preserve">" </w:instrText>
      </w:r>
      <w:r w:rsidR="00B45FBA">
        <w:fldChar w:fldCharType="end"/>
      </w:r>
      <w:r w:rsidR="00B45FBA">
        <w:fldChar w:fldCharType="begin"/>
      </w:r>
      <w:r w:rsidR="00F75242">
        <w:instrText xml:space="preserve"> XE "</w:instrText>
      </w:r>
      <w:r w:rsidR="00F75242" w:rsidRPr="00701A22">
        <w:instrText>Secant Function:Range</w:instrText>
      </w:r>
      <w:r w:rsidR="00F75242">
        <w:instrText xml:space="preserve">" </w:instrText>
      </w:r>
      <w:r w:rsidR="00B45FBA">
        <w:fldChar w:fldCharType="end"/>
      </w:r>
      <w:r>
        <w:t xml:space="preserve"> of </w:t>
      </w:r>
      <w:r w:rsidRPr="00057800">
        <w:rPr>
          <w:position w:val="-10"/>
        </w:rPr>
        <w:object w:dxaOrig="1579" w:dyaOrig="320" w14:anchorId="63ADCB51">
          <v:shape id="_x0000_i1154" type="#_x0000_t75" style="width:77.25pt;height:16.5pt" o:ole="">
            <v:imagedata r:id="rId296" o:title=""/>
          </v:shape>
          <o:OLEObject Type="Embed" ProgID="Equation.3" ShapeID="_x0000_i1154" DrawAspect="Content" ObjectID="_1719171592" r:id="rId297"/>
        </w:object>
      </w:r>
    </w:p>
    <w:p w14:paraId="01D6AFBF" w14:textId="77777777" w:rsidR="003E541D" w:rsidRDefault="003E541D" w:rsidP="003E541D">
      <w:pPr>
        <w:tabs>
          <w:tab w:val="left" w:pos="3720"/>
        </w:tabs>
      </w:pPr>
    </w:p>
    <w:p w14:paraId="2420D30F" w14:textId="77777777" w:rsidR="00C53699" w:rsidRDefault="00C53699" w:rsidP="003E541D">
      <w:pPr>
        <w:tabs>
          <w:tab w:val="left" w:pos="3720"/>
        </w:tabs>
      </w:pPr>
    </w:p>
    <w:p w14:paraId="1A4DACEB" w14:textId="77777777" w:rsidR="003E541D" w:rsidRDefault="003E541D" w:rsidP="003E541D">
      <w:pPr>
        <w:pStyle w:val="ExampleHeader"/>
      </w:pPr>
      <w:r>
        <w:t>Example 2</w:t>
      </w:r>
    </w:p>
    <w:p w14:paraId="30EF82FC" w14:textId="77777777" w:rsidR="003E541D" w:rsidRDefault="003E541D" w:rsidP="003E541D">
      <w:pPr>
        <w:pStyle w:val="Example"/>
      </w:pPr>
      <w:r>
        <w:t xml:space="preserve">Sketch a graph of </w:t>
      </w:r>
      <w:r w:rsidRPr="006C3755">
        <w:rPr>
          <w:position w:val="-28"/>
        </w:rPr>
        <w:object w:dxaOrig="2140" w:dyaOrig="680" w14:anchorId="1D5DD3F2">
          <v:shape id="_x0000_i1155" type="#_x0000_t75" style="width:105.75pt;height:33pt" o:ole="">
            <v:imagedata r:id="rId298" o:title=""/>
          </v:shape>
          <o:OLEObject Type="Embed" ProgID="Equation.3" ShapeID="_x0000_i1155" DrawAspect="Content" ObjectID="_1719171593" r:id="rId299"/>
        </w:object>
      </w:r>
      <w:r>
        <w:t>.  What is the domain and range of this function?</w:t>
      </w:r>
    </w:p>
    <w:p w14:paraId="6F80C3F0" w14:textId="77777777" w:rsidR="003E541D" w:rsidRDefault="003E541D" w:rsidP="003E541D">
      <w:pPr>
        <w:pStyle w:val="Example"/>
      </w:pPr>
    </w:p>
    <w:p w14:paraId="39E9D433" w14:textId="77777777" w:rsidR="003E541D" w:rsidRDefault="003E541D" w:rsidP="003E541D">
      <w:pPr>
        <w:pStyle w:val="Example"/>
      </w:pPr>
      <w:r>
        <w:t xml:space="preserve">The basic cosecant graph has vertical asymptotes at the </w:t>
      </w:r>
      <w:r w:rsidR="00842C1E">
        <w:t xml:space="preserve">integer </w:t>
      </w:r>
      <w:r>
        <w:t xml:space="preserve">multiples of π.  Because of the factor </w:t>
      </w:r>
      <w:r w:rsidRPr="00C7372C">
        <w:rPr>
          <w:position w:val="-24"/>
        </w:rPr>
        <w:object w:dxaOrig="260" w:dyaOrig="620" w14:anchorId="3398A582">
          <v:shape id="_x0000_i1156" type="#_x0000_t75" style="width:11.25pt;height:30.75pt" o:ole="">
            <v:imagedata r:id="rId300" o:title=""/>
          </v:shape>
          <o:OLEObject Type="Embed" ProgID="Equation.3" ShapeID="_x0000_i1156" DrawAspect="Content" ObjectID="_1719171594" r:id="rId301"/>
        </w:object>
      </w:r>
      <w:r>
        <w:t xml:space="preserve"> </w:t>
      </w:r>
      <w:r w:rsidR="00842C1E">
        <w:t>inside the cosecant</w:t>
      </w:r>
      <w:r>
        <w:t xml:space="preserve">, the graph will be compressed by </w:t>
      </w:r>
      <w:r w:rsidRPr="0099164A">
        <w:rPr>
          <w:position w:val="-24"/>
        </w:rPr>
        <w:object w:dxaOrig="260" w:dyaOrig="620" w14:anchorId="021247B8">
          <v:shape id="_x0000_i1157" type="#_x0000_t75" style="width:11.25pt;height:30.75pt" o:ole="">
            <v:imagedata r:id="rId302" o:title=""/>
          </v:shape>
          <o:OLEObject Type="Embed" ProgID="Equation.3" ShapeID="_x0000_i1157" DrawAspect="Content" ObjectID="_1719171595" r:id="rId303"/>
        </w:object>
      </w:r>
      <w:r>
        <w:t xml:space="preserve">, so the vertical asymptotes will be compressed to </w:t>
      </w:r>
      <w:r w:rsidRPr="0099164A">
        <w:rPr>
          <w:position w:val="-24"/>
        </w:rPr>
        <w:object w:dxaOrig="1560" w:dyaOrig="620" w14:anchorId="12560901">
          <v:shape id="_x0000_i1158" type="#_x0000_t75" style="width:77.25pt;height:30.75pt" o:ole="">
            <v:imagedata r:id="rId304" o:title=""/>
          </v:shape>
          <o:OLEObject Type="Embed" ProgID="Equation.3" ShapeID="_x0000_i1158" DrawAspect="Content" ObjectID="_1719171596" r:id="rId305"/>
        </w:object>
      </w:r>
      <w:r>
        <w:t xml:space="preserve">.  In other words, the graph will have vertical asymptotes at the </w:t>
      </w:r>
      <w:r w:rsidR="00842C1E">
        <w:t xml:space="preserve">integer </w:t>
      </w:r>
      <w:r>
        <w:t xml:space="preserve">multiples of 2, and the domain will correspondingly be </w:t>
      </w:r>
      <w:r w:rsidRPr="00057800">
        <w:rPr>
          <w:position w:val="-6"/>
        </w:rPr>
        <w:object w:dxaOrig="720" w:dyaOrig="279" w14:anchorId="09A436D2">
          <v:shape id="_x0000_i1159" type="#_x0000_t75" style="width:36.75pt;height:14.25pt" o:ole="">
            <v:imagedata r:id="rId306" o:title=""/>
          </v:shape>
          <o:OLEObject Type="Embed" ProgID="Equation.3" ShapeID="_x0000_i1159" DrawAspect="Content" ObjectID="_1719171597" r:id="rId307"/>
        </w:object>
      </w:r>
      <w:r>
        <w:t xml:space="preserve">, where </w:t>
      </w:r>
      <w:r>
        <w:rPr>
          <w:i/>
        </w:rPr>
        <w:t>k</w:t>
      </w:r>
      <w:r>
        <w:t xml:space="preserve"> is an integer.</w:t>
      </w:r>
    </w:p>
    <w:p w14:paraId="5A7E6A17" w14:textId="77777777" w:rsidR="003E541D" w:rsidRDefault="003E541D" w:rsidP="003E541D">
      <w:pPr>
        <w:pStyle w:val="Example"/>
      </w:pPr>
    </w:p>
    <w:p w14:paraId="3EB8CBB9" w14:textId="77777777" w:rsidR="003E541D" w:rsidRDefault="003E541D" w:rsidP="003E541D">
      <w:pPr>
        <w:pStyle w:val="Example"/>
      </w:pPr>
      <w:r>
        <w:t>The basic sine graph has a range of [-1, 1].  The vertical stretch by 2 will stretch this to [-2, 2], and the vertical shift up 1 will shift the range of this function to [-1, 3].</w:t>
      </w:r>
    </w:p>
    <w:p w14:paraId="526C4A1A" w14:textId="77777777" w:rsidR="003E541D" w:rsidRDefault="003E541D" w:rsidP="003E541D">
      <w:pPr>
        <w:pStyle w:val="Example"/>
      </w:pPr>
    </w:p>
    <w:p w14:paraId="1F63B5BE" w14:textId="77777777" w:rsidR="003E541D" w:rsidRDefault="002A6933" w:rsidP="003E541D">
      <w:pPr>
        <w:pStyle w:val="Example"/>
      </w:pPr>
      <w:r>
        <w:rPr>
          <w:noProof/>
        </w:rPr>
        <w:drawing>
          <wp:anchor distT="0" distB="0" distL="114300" distR="114300" simplePos="0" relativeHeight="251640832" behindDoc="0" locked="0" layoutInCell="1" allowOverlap="1" wp14:anchorId="7BD7DD65" wp14:editId="26E3F7CD">
            <wp:simplePos x="0" y="0"/>
            <wp:positionH relativeFrom="column">
              <wp:posOffset>2907665</wp:posOffset>
            </wp:positionH>
            <wp:positionV relativeFrom="paragraph">
              <wp:posOffset>492125</wp:posOffset>
            </wp:positionV>
            <wp:extent cx="2792095" cy="2399665"/>
            <wp:effectExtent l="0" t="0" r="0" b="0"/>
            <wp:wrapSquare wrapText="bothSides"/>
            <wp:docPr id="354" name="Picture 354" descr="A cosecant and sine graph shown on the same axes. The sine graph is dashed, and has midline at 1, amplitude 2, and a period of 4, reaching a peak at 1 comma 3 and a lowest point at 3 comma negative 1, and touching the midline at 0 comma 1 and 2 comma 1.  The cosecant graph has U-shaped segments.  One segment is upwards opening, touching the sine graph at 1 comma 3, with vertical asymptotes on either side at 0 and 2.  The next segment is downwards opening, touching the sine graph at 3 comma negative 1, with vertical asymptotes on either side at 2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cosecant and sine graph shown on the same axes. The sine graph is dashed, and has midline at 1, amplitude 2, and a period of 4, reaching a peak at 1 comma 3 and a lowest point at 3 comma negative 1, and touching the midline at 0 comma 1 and 2 comma 1.  The cosecant graph has U-shaped segments.  One segment is upwards opening, touching the sine graph at 1 comma 3, with vertical asymptotes on either side at 0 and 2.  The next segment is downwards opening, touching the sine graph at 3 comma negative 1, with vertical asymptotes on either side at 2 and 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792095"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41D">
        <w:t xml:space="preserve">The basic cosecant graph has a range of </w:t>
      </w:r>
      <w:r w:rsidR="003E541D" w:rsidRPr="00057800">
        <w:rPr>
          <w:position w:val="-10"/>
        </w:rPr>
        <w:object w:dxaOrig="1579" w:dyaOrig="320" w14:anchorId="1B840B1F">
          <v:shape id="_x0000_i1160" type="#_x0000_t75" style="width:77.25pt;height:16.5pt" o:ole="">
            <v:imagedata r:id="rId296" o:title=""/>
          </v:shape>
          <o:OLEObject Type="Embed" ProgID="Equation.3" ShapeID="_x0000_i1160" DrawAspect="Content" ObjectID="_1719171598" r:id="rId309"/>
        </w:object>
      </w:r>
      <w:r w:rsidR="003E541D">
        <w:t xml:space="preserve">. The vertical stretch by 2 will stretch this to </w:t>
      </w:r>
      <w:r w:rsidR="003E541D" w:rsidRPr="00057800">
        <w:rPr>
          <w:position w:val="-10"/>
        </w:rPr>
        <w:object w:dxaOrig="1640" w:dyaOrig="320" w14:anchorId="33AB618E">
          <v:shape id="_x0000_i1161" type="#_x0000_t75" style="width:84pt;height:16.5pt" o:ole="">
            <v:imagedata r:id="rId310" o:title=""/>
          </v:shape>
          <o:OLEObject Type="Embed" ProgID="Equation.3" ShapeID="_x0000_i1161" DrawAspect="Content" ObjectID="_1719171599" r:id="rId311"/>
        </w:object>
      </w:r>
      <w:r w:rsidR="003E541D">
        <w:t xml:space="preserve">, and the vertical shift up 1 will shift the range of this function to </w:t>
      </w:r>
      <w:r w:rsidR="003E541D" w:rsidRPr="00057800">
        <w:rPr>
          <w:position w:val="-10"/>
        </w:rPr>
        <w:object w:dxaOrig="1620" w:dyaOrig="320" w14:anchorId="50CA4E64">
          <v:shape id="_x0000_i1162" type="#_x0000_t75" style="width:81pt;height:16.5pt" o:ole="">
            <v:imagedata r:id="rId312" o:title=""/>
          </v:shape>
          <o:OLEObject Type="Embed" ProgID="Equation.3" ShapeID="_x0000_i1162" DrawAspect="Content" ObjectID="_1719171600" r:id="rId313"/>
        </w:object>
      </w:r>
      <w:r w:rsidR="00842C1E">
        <w:t>.</w:t>
      </w:r>
    </w:p>
    <w:p w14:paraId="4F3FFBE3" w14:textId="77777777" w:rsidR="003E541D" w:rsidRDefault="003E541D" w:rsidP="003E541D">
      <w:pPr>
        <w:pStyle w:val="Example"/>
      </w:pPr>
    </w:p>
    <w:p w14:paraId="64AF0057" w14:textId="77777777" w:rsidR="002A6933" w:rsidRDefault="002A6933" w:rsidP="003E541D">
      <w:pPr>
        <w:pStyle w:val="Example"/>
      </w:pPr>
      <w:r>
        <w:t xml:space="preserve">The resulting graph is shown to the right. </w:t>
      </w:r>
    </w:p>
    <w:p w14:paraId="28ACF162" w14:textId="77777777" w:rsidR="002A6933" w:rsidRDefault="002A6933" w:rsidP="003E541D">
      <w:pPr>
        <w:pStyle w:val="Example"/>
      </w:pPr>
    </w:p>
    <w:p w14:paraId="0DB50609" w14:textId="77777777" w:rsidR="003E541D" w:rsidRDefault="003E541D" w:rsidP="003E541D">
      <w:pPr>
        <w:pStyle w:val="Example"/>
      </w:pPr>
      <w:r>
        <w:t xml:space="preserve">Notice how the graph of the transformed cosecant relates to the graph of </w:t>
      </w:r>
      <w:r w:rsidRPr="006C3755">
        <w:rPr>
          <w:position w:val="-28"/>
        </w:rPr>
        <w:object w:dxaOrig="2120" w:dyaOrig="680" w14:anchorId="7C2E28F1">
          <v:shape id="_x0000_i1163" type="#_x0000_t75" style="width:105pt;height:33pt" o:ole="">
            <v:imagedata r:id="rId314" o:title=""/>
          </v:shape>
          <o:OLEObject Type="Embed" ProgID="Equation.3" ShapeID="_x0000_i1163" DrawAspect="Content" ObjectID="_1719171601" r:id="rId315"/>
        </w:object>
      </w:r>
      <w:r>
        <w:t xml:space="preserve"> shown dashed.</w:t>
      </w:r>
    </w:p>
    <w:p w14:paraId="74B53B0B" w14:textId="77777777" w:rsidR="002A6933" w:rsidRDefault="002A6933" w:rsidP="003E541D">
      <w:pPr>
        <w:pStyle w:val="Example"/>
      </w:pPr>
    </w:p>
    <w:p w14:paraId="67A7028A" w14:textId="77777777" w:rsidR="002A6933" w:rsidRDefault="002A6933" w:rsidP="003E541D">
      <w:pPr>
        <w:pStyle w:val="Example"/>
      </w:pPr>
    </w:p>
    <w:p w14:paraId="0D19578E" w14:textId="77777777" w:rsidR="002A6933" w:rsidRDefault="002A6933" w:rsidP="003E541D">
      <w:pPr>
        <w:pStyle w:val="Example"/>
      </w:pPr>
    </w:p>
    <w:p w14:paraId="204099E3" w14:textId="77777777" w:rsidR="002A6933" w:rsidRDefault="002A6933" w:rsidP="003E541D">
      <w:pPr>
        <w:pStyle w:val="Example"/>
      </w:pPr>
    </w:p>
    <w:p w14:paraId="695C4EE3" w14:textId="77777777" w:rsidR="002A6933" w:rsidRDefault="002A6933" w:rsidP="003E541D">
      <w:pPr>
        <w:pStyle w:val="Example"/>
      </w:pPr>
    </w:p>
    <w:p w14:paraId="154B47DD" w14:textId="77777777" w:rsidR="002A6933" w:rsidRDefault="002A6933" w:rsidP="003E541D">
      <w:pPr>
        <w:pStyle w:val="Example"/>
      </w:pPr>
    </w:p>
    <w:p w14:paraId="0410A442" w14:textId="77777777" w:rsidR="008916E6" w:rsidRDefault="008916E6" w:rsidP="008916E6"/>
    <w:p w14:paraId="0D7A2995" w14:textId="77777777" w:rsidR="002A6933" w:rsidRDefault="002A6933" w:rsidP="008916E6"/>
    <w:p w14:paraId="2299F60C" w14:textId="77777777" w:rsidR="002A6933" w:rsidRDefault="002A6933" w:rsidP="008916E6"/>
    <w:p w14:paraId="0780F7B0" w14:textId="77777777" w:rsidR="003E541D" w:rsidRDefault="00937728" w:rsidP="00937728">
      <w:pPr>
        <w:pStyle w:val="TryitNow"/>
        <w:ind w:left="360" w:hanging="360"/>
      </w:pPr>
      <w:r>
        <w:rPr>
          <w:noProof/>
        </w:rPr>
        <w:lastRenderedPageBreak/>
        <w:drawing>
          <wp:anchor distT="0" distB="0" distL="114300" distR="114300" simplePos="0" relativeHeight="251646976" behindDoc="0" locked="0" layoutInCell="1" allowOverlap="1" wp14:anchorId="11E5A4DB" wp14:editId="3BD90383">
            <wp:simplePos x="0" y="0"/>
            <wp:positionH relativeFrom="column">
              <wp:posOffset>4124960</wp:posOffset>
            </wp:positionH>
            <wp:positionV relativeFrom="paragraph">
              <wp:posOffset>100861</wp:posOffset>
            </wp:positionV>
            <wp:extent cx="1556385" cy="1556385"/>
            <wp:effectExtent l="0" t="0" r="0" b="0"/>
            <wp:wrapNone/>
            <wp:docPr id="357" name="Picture 357" descr="A sinusoidal graph in the shape of a cosine function.  It has a lowest point at negative 2 comma negative 2, a highest point at 0 comma 3, and another lowest point at 2 comma neg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A sinusoidal graph in the shape of a cosine function.  It has a lowest point at negative 2 comma negative 2, a highest point at 0 comma 3, and another lowest point at 2 comma negativ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56385" cy="155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41D">
        <w:t>Try it Now</w:t>
      </w:r>
    </w:p>
    <w:p w14:paraId="79AADFCB" w14:textId="77777777" w:rsidR="003E541D" w:rsidRDefault="003E541D" w:rsidP="00937728">
      <w:pPr>
        <w:pStyle w:val="TryitNowbody"/>
        <w:numPr>
          <w:ilvl w:val="0"/>
          <w:numId w:val="3"/>
        </w:numPr>
        <w:ind w:left="360"/>
      </w:pPr>
      <w:r>
        <w:t>Given the graph</w:t>
      </w:r>
      <w:r w:rsidR="00842C1E">
        <w:t xml:space="preserve"> of</w:t>
      </w:r>
      <w:r>
        <w:t xml:space="preserve"> </w:t>
      </w:r>
      <w:r w:rsidRPr="006C3755">
        <w:rPr>
          <w:position w:val="-28"/>
        </w:rPr>
        <w:object w:dxaOrig="2160" w:dyaOrig="680" w14:anchorId="33381798">
          <v:shape id="_x0000_i1164" type="#_x0000_t75" style="width:108.75pt;height:33pt" o:ole="">
            <v:imagedata r:id="rId317" o:title=""/>
          </v:shape>
          <o:OLEObject Type="Embed" ProgID="Equation.3" ShapeID="_x0000_i1164" DrawAspect="Content" ObjectID="_1719171602" r:id="rId318"/>
        </w:object>
      </w:r>
      <w:r>
        <w:t xml:space="preserve"> shown, sketch the </w:t>
      </w:r>
      <w:r w:rsidR="00937728">
        <w:br/>
      </w:r>
      <w:r>
        <w:t xml:space="preserve">graph of  </w:t>
      </w:r>
      <w:r w:rsidRPr="006C3755">
        <w:rPr>
          <w:position w:val="-28"/>
        </w:rPr>
        <w:object w:dxaOrig="2120" w:dyaOrig="680" w14:anchorId="09EDE7D5">
          <v:shape id="_x0000_i1165" type="#_x0000_t75" style="width:105pt;height:33pt" o:ole="">
            <v:imagedata r:id="rId319" o:title=""/>
          </v:shape>
          <o:OLEObject Type="Embed" ProgID="Equation.3" ShapeID="_x0000_i1165" DrawAspect="Content" ObjectID="_1719171603" r:id="rId320"/>
        </w:object>
      </w:r>
      <w:r>
        <w:t xml:space="preserve"> on the same axes.</w:t>
      </w:r>
    </w:p>
    <w:p w14:paraId="2B586C2D" w14:textId="77777777" w:rsidR="003E541D" w:rsidRDefault="003E541D" w:rsidP="00937728">
      <w:pPr>
        <w:pStyle w:val="TryitNowbody"/>
        <w:ind w:left="360" w:hanging="360"/>
      </w:pPr>
    </w:p>
    <w:p w14:paraId="7A3AD6E2" w14:textId="77777777" w:rsidR="00C53699" w:rsidRDefault="003E541D" w:rsidP="00937728">
      <w:pPr>
        <w:pStyle w:val="TryitNowbody"/>
        <w:ind w:left="360" w:hanging="360"/>
      </w:pPr>
      <w:r w:rsidRPr="002D3DB6">
        <w:t xml:space="preserve"> </w:t>
      </w:r>
    </w:p>
    <w:p w14:paraId="3E528274" w14:textId="77777777" w:rsidR="003E541D" w:rsidRDefault="003E541D" w:rsidP="00937728">
      <w:pPr>
        <w:tabs>
          <w:tab w:val="left" w:pos="3720"/>
        </w:tabs>
      </w:pPr>
    </w:p>
    <w:p w14:paraId="7E637AC6" w14:textId="77777777" w:rsidR="002A6933" w:rsidRDefault="002A6933" w:rsidP="003E541D">
      <w:pPr>
        <w:tabs>
          <w:tab w:val="left" w:pos="3720"/>
        </w:tabs>
        <w:ind w:left="504"/>
      </w:pPr>
    </w:p>
    <w:p w14:paraId="4969E794" w14:textId="77777777" w:rsidR="003E541D" w:rsidRDefault="003E541D" w:rsidP="003E541D">
      <w:pPr>
        <w:tabs>
          <w:tab w:val="left" w:pos="3720"/>
        </w:tabs>
      </w:pPr>
      <w:r>
        <w:t>Finally, we’ll look at the graph of cotangent.  Based on its definition as the ratio of cosine to sine, it will be undefined when the sine is zero</w:t>
      </w:r>
      <w:r w:rsidR="00842C1E">
        <w:t xml:space="preserve">: </w:t>
      </w:r>
      <w:r>
        <w:t xml:space="preserve"> at at 0, π, 2π, etc.  The resulting graph is similar to that of the tangent.  In fact, it is </w:t>
      </w:r>
      <w:r w:rsidR="00842C1E">
        <w:t xml:space="preserve">a </w:t>
      </w:r>
      <w:r>
        <w:t>horizontal flip an</w:t>
      </w:r>
      <w:r w:rsidR="00842C1E">
        <w:t xml:space="preserve">d shift of the tangent function, as we’ll see shortly in </w:t>
      </w:r>
      <w:r w:rsidR="00937728">
        <w:t>the next example</w:t>
      </w:r>
      <w:r w:rsidR="00842C1E">
        <w:t>.</w:t>
      </w:r>
    </w:p>
    <w:p w14:paraId="7EE5F719" w14:textId="77777777" w:rsidR="003E541D" w:rsidRDefault="003E541D" w:rsidP="003E541D">
      <w:pPr>
        <w:tabs>
          <w:tab w:val="left" w:pos="3720"/>
        </w:tabs>
      </w:pPr>
    </w:p>
    <w:p w14:paraId="57456E38" w14:textId="77777777" w:rsidR="003E541D" w:rsidRDefault="00BB1D61" w:rsidP="003E541D">
      <w:pPr>
        <w:tabs>
          <w:tab w:val="left" w:pos="3720"/>
        </w:tabs>
      </w:pPr>
      <w:r>
        <w:rPr>
          <w:noProof/>
        </w:rPr>
        <w:drawing>
          <wp:inline distT="0" distB="0" distL="0" distR="0" wp14:anchorId="06E3800B" wp14:editId="001BA4EA">
            <wp:extent cx="2774288" cy="2011680"/>
            <wp:effectExtent l="0" t="0" r="0" b="0"/>
            <wp:docPr id="358" name="Picture 358" descr="A cotangent graph, similar to a shifted, vertically flipped tangent graph.  It has vertical asymptotes at 0, pi, 2 pi, etc, with decreasing segments between each consecutive asymptote. One segment approaches infinity as theta approaches 0 from the right, and decreases concave up to pi over 2 comma 0, then decreases concave down, approaching infinity as theta approaches pi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A cotangent graph, similar to a shifted, vertically flipped tangent graph.  It has vertical asymptotes at 0, pi, 2 pi, etc, with decreasing segments between each consecutive asymptote. One segment approaches infinity as theta approaches 0 from the right, and decreases concave up to pi over 2 comma 0, then decreases concave down, approaching infinity as theta approaches pi from the left."/>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774288" cy="2011680"/>
                    </a:xfrm>
                    <a:prstGeom prst="rect">
                      <a:avLst/>
                    </a:prstGeom>
                    <a:noFill/>
                    <a:ln>
                      <a:noFill/>
                    </a:ln>
                  </pic:spPr>
                </pic:pic>
              </a:graphicData>
            </a:graphic>
          </wp:inline>
        </w:drawing>
      </w:r>
    </w:p>
    <w:p w14:paraId="1DA2492A" w14:textId="77777777" w:rsidR="003E541D" w:rsidRDefault="003E541D" w:rsidP="003E541D">
      <w:pPr>
        <w:tabs>
          <w:tab w:val="left" w:pos="3720"/>
        </w:tabs>
      </w:pPr>
    </w:p>
    <w:p w14:paraId="75DD9C88" w14:textId="77777777" w:rsidR="003E541D" w:rsidRDefault="003E541D" w:rsidP="003E541D">
      <w:pPr>
        <w:tabs>
          <w:tab w:val="left" w:pos="3720"/>
        </w:tabs>
      </w:pPr>
    </w:p>
    <w:p w14:paraId="51CB0A29" w14:textId="77777777" w:rsidR="003E541D" w:rsidRDefault="008916E6" w:rsidP="003E541D">
      <w:pPr>
        <w:pStyle w:val="DefinitionHeader"/>
      </w:pPr>
      <w:r>
        <w:t>Features of the Graph of Cotangent</w:t>
      </w:r>
    </w:p>
    <w:p w14:paraId="7551B15D" w14:textId="77777777" w:rsidR="003E541D" w:rsidRDefault="003E541D" w:rsidP="003E541D">
      <w:pPr>
        <w:pStyle w:val="Definition"/>
      </w:pPr>
      <w:r>
        <w:t>The cotangent graph has period</w:t>
      </w:r>
      <w:r w:rsidR="00B45FBA">
        <w:fldChar w:fldCharType="begin"/>
      </w:r>
      <w:r w:rsidR="00362180">
        <w:instrText xml:space="preserve"> XE "</w:instrText>
      </w:r>
      <w:r w:rsidR="00362180" w:rsidRPr="00B20CAF">
        <w:instrText>Cotangent Function:Period</w:instrText>
      </w:r>
      <w:r w:rsidR="00362180">
        <w:instrText xml:space="preserve">" </w:instrText>
      </w:r>
      <w:r w:rsidR="00B45FBA">
        <w:fldChar w:fldCharType="end"/>
      </w:r>
      <w:r>
        <w:t xml:space="preserve"> π</w:t>
      </w:r>
    </w:p>
    <w:p w14:paraId="5A0E4142" w14:textId="77777777" w:rsidR="003E541D" w:rsidRDefault="003E541D" w:rsidP="003E541D">
      <w:pPr>
        <w:pStyle w:val="Definition"/>
      </w:pPr>
      <w:r>
        <w:t>Cotangent has domain</w:t>
      </w:r>
      <w:r w:rsidR="00B45FBA">
        <w:fldChar w:fldCharType="begin"/>
      </w:r>
      <w:r w:rsidR="00362180">
        <w:instrText xml:space="preserve"> XE "</w:instrText>
      </w:r>
      <w:r w:rsidR="00362180" w:rsidRPr="007022DB">
        <w:instrText>Cotangent Function:Domain</w:instrText>
      </w:r>
      <w:r w:rsidR="00362180">
        <w:instrText xml:space="preserve">" </w:instrText>
      </w:r>
      <w:r w:rsidR="00B45FBA">
        <w:fldChar w:fldCharType="end"/>
      </w:r>
      <w:r>
        <w:t xml:space="preserve"> </w:t>
      </w:r>
      <w:r w:rsidRPr="00057800">
        <w:rPr>
          <w:position w:val="-6"/>
        </w:rPr>
        <w:object w:dxaOrig="740" w:dyaOrig="279" w14:anchorId="6E9F4925">
          <v:shape id="_x0000_i1166" type="#_x0000_t75" style="width:38.25pt;height:14.25pt" o:ole="">
            <v:imagedata r:id="rId294" o:title=""/>
          </v:shape>
          <o:OLEObject Type="Embed" ProgID="Equation.3" ShapeID="_x0000_i1166" DrawAspect="Content" ObjectID="_1719171604" r:id="rId322"/>
        </w:object>
      </w:r>
      <w:r>
        <w:t xml:space="preserve">, where </w:t>
      </w:r>
      <w:r>
        <w:rPr>
          <w:i/>
        </w:rPr>
        <w:t>k</w:t>
      </w:r>
      <w:r>
        <w:t xml:space="preserve"> is an integer</w:t>
      </w:r>
    </w:p>
    <w:p w14:paraId="6FEA6035" w14:textId="77777777" w:rsidR="003E541D" w:rsidRDefault="003E541D" w:rsidP="003E541D">
      <w:pPr>
        <w:pStyle w:val="Definition"/>
      </w:pPr>
      <w:r>
        <w:t>Cotangent has range</w:t>
      </w:r>
      <w:r w:rsidR="00B45FBA">
        <w:fldChar w:fldCharType="begin"/>
      </w:r>
      <w:r w:rsidR="00362180">
        <w:instrText xml:space="preserve"> XE "</w:instrText>
      </w:r>
      <w:r w:rsidR="00362180" w:rsidRPr="005D1AD1">
        <w:instrText>Cotangent Function:Range</w:instrText>
      </w:r>
      <w:r w:rsidR="00362180">
        <w:instrText xml:space="preserve">" </w:instrText>
      </w:r>
      <w:r w:rsidR="00B45FBA">
        <w:fldChar w:fldCharType="end"/>
      </w:r>
      <w:r>
        <w:t xml:space="preserve"> of all real numbers, </w:t>
      </w:r>
      <w:r w:rsidR="00842C1E" w:rsidRPr="0083767E">
        <w:rPr>
          <w:position w:val="-10"/>
        </w:rPr>
        <w:object w:dxaOrig="800" w:dyaOrig="320" w14:anchorId="6FC5FA50">
          <v:shape id="_x0000_i1167" type="#_x0000_t75" style="width:41.25pt;height:16.5pt" o:ole="">
            <v:imagedata r:id="rId323" o:title=""/>
          </v:shape>
          <o:OLEObject Type="Embed" ProgID="Equation.DSMT4" ShapeID="_x0000_i1167" DrawAspect="Content" ObjectID="_1719171605" r:id="rId324"/>
        </w:object>
      </w:r>
    </w:p>
    <w:p w14:paraId="0D79CC4A" w14:textId="77777777" w:rsidR="003E541D" w:rsidRDefault="003E541D" w:rsidP="003E541D">
      <w:pPr>
        <w:tabs>
          <w:tab w:val="left" w:pos="3720"/>
        </w:tabs>
      </w:pPr>
    </w:p>
    <w:p w14:paraId="149EF041" w14:textId="77777777" w:rsidR="002A6933" w:rsidRDefault="002A6933" w:rsidP="003E541D">
      <w:pPr>
        <w:tabs>
          <w:tab w:val="left" w:pos="3720"/>
        </w:tabs>
      </w:pPr>
    </w:p>
    <w:p w14:paraId="30739806" w14:textId="77777777" w:rsidR="003E541D" w:rsidRDefault="003E541D" w:rsidP="003E541D">
      <w:pPr>
        <w:tabs>
          <w:tab w:val="left" w:pos="3720"/>
        </w:tabs>
      </w:pPr>
      <w:r>
        <w:t xml:space="preserve">In </w:t>
      </w:r>
      <w:r w:rsidR="00842C1E">
        <w:t xml:space="preserve">Section </w:t>
      </w:r>
      <w:r>
        <w:t>6.1 we determined that the sine function was an odd function and the cosine was an even function by observing the graph</w:t>
      </w:r>
      <w:r w:rsidR="00842C1E">
        <w:t xml:space="preserve"> and</w:t>
      </w:r>
      <w:r>
        <w:t xml:space="preserve"> establishing the negative angle identities for cosine and sine.  </w:t>
      </w:r>
      <w:r w:rsidR="00842C1E">
        <w:t>Similarly</w:t>
      </w:r>
      <w:r>
        <w:t xml:space="preserve">, you may notice </w:t>
      </w:r>
      <w:r w:rsidR="00842C1E">
        <w:t>from its graph that</w:t>
      </w:r>
      <w:r>
        <w:t xml:space="preserve"> the tangent function appears to be odd.  We can verify this using the negative angle identities for sine and cosine:</w:t>
      </w:r>
    </w:p>
    <w:p w14:paraId="5D9BF0AD" w14:textId="77777777" w:rsidR="003E541D" w:rsidRDefault="003E541D" w:rsidP="003E541D">
      <w:pPr>
        <w:tabs>
          <w:tab w:val="left" w:pos="3720"/>
        </w:tabs>
      </w:pPr>
      <w:r w:rsidRPr="009658C3">
        <w:rPr>
          <w:position w:val="-28"/>
        </w:rPr>
        <w:object w:dxaOrig="3960" w:dyaOrig="660" w14:anchorId="1920C23B">
          <v:shape id="_x0000_i1168" type="#_x0000_t75" style="width:198.75pt;height:33pt" o:ole="">
            <v:imagedata r:id="rId325" o:title=""/>
          </v:shape>
          <o:OLEObject Type="Embed" ProgID="Equation.3" ShapeID="_x0000_i1168" DrawAspect="Content" ObjectID="_1719171606" r:id="rId326"/>
        </w:object>
      </w:r>
    </w:p>
    <w:p w14:paraId="426CF62A" w14:textId="77777777" w:rsidR="003E541D" w:rsidRDefault="003E541D" w:rsidP="003E541D">
      <w:pPr>
        <w:tabs>
          <w:tab w:val="left" w:pos="3720"/>
        </w:tabs>
      </w:pPr>
    </w:p>
    <w:p w14:paraId="692C7083" w14:textId="77777777" w:rsidR="002A6933" w:rsidRDefault="003E541D" w:rsidP="003E541D">
      <w:pPr>
        <w:tabs>
          <w:tab w:val="left" w:pos="3720"/>
        </w:tabs>
      </w:pPr>
      <w:r>
        <w:t>The secant, like the cosine it is based on, is an even function, while the cosecant, like the sine, is an odd function.</w:t>
      </w:r>
    </w:p>
    <w:p w14:paraId="68E547D3" w14:textId="77777777" w:rsidR="003E541D" w:rsidRDefault="008916E6" w:rsidP="003E541D">
      <w:pPr>
        <w:pStyle w:val="DefinitionHeader"/>
      </w:pPr>
      <w:r>
        <w:lastRenderedPageBreak/>
        <w:t xml:space="preserve">Negative Angle </w:t>
      </w:r>
      <w:r w:rsidR="003E541D">
        <w:t>Identities</w:t>
      </w:r>
      <w:r>
        <w:t xml:space="preserve"> Tangent, Cotangent, Secant and Cosecant</w:t>
      </w:r>
    </w:p>
    <w:p w14:paraId="3F015B9E" w14:textId="77777777" w:rsidR="003E541D" w:rsidRDefault="003E541D" w:rsidP="003E541D">
      <w:pPr>
        <w:pStyle w:val="Definition"/>
      </w:pPr>
      <w:r w:rsidRPr="00894FF6">
        <w:rPr>
          <w:position w:val="-10"/>
        </w:rPr>
        <w:object w:dxaOrig="1840" w:dyaOrig="340" w14:anchorId="18C80BF5">
          <v:shape id="_x0000_i1169" type="#_x0000_t75" style="width:91.5pt;height:17.25pt" o:ole="">
            <v:imagedata r:id="rId327" o:title=""/>
          </v:shape>
          <o:OLEObject Type="Embed" ProgID="Equation.3" ShapeID="_x0000_i1169" DrawAspect="Content" ObjectID="_1719171607" r:id="rId328"/>
        </w:object>
      </w:r>
      <w:r>
        <w:tab/>
      </w:r>
      <w:r>
        <w:tab/>
      </w:r>
      <w:r w:rsidRPr="00894FF6">
        <w:rPr>
          <w:position w:val="-10"/>
        </w:rPr>
        <w:object w:dxaOrig="1840" w:dyaOrig="340" w14:anchorId="4D7F6429">
          <v:shape id="_x0000_i1170" type="#_x0000_t75" style="width:91.5pt;height:17.25pt" o:ole="">
            <v:imagedata r:id="rId329" o:title=""/>
          </v:shape>
          <o:OLEObject Type="Embed" ProgID="Equation.3" ShapeID="_x0000_i1170" DrawAspect="Content" ObjectID="_1719171608" r:id="rId330"/>
        </w:object>
      </w:r>
    </w:p>
    <w:p w14:paraId="3224A0CE" w14:textId="77777777" w:rsidR="003E541D" w:rsidRDefault="003E541D" w:rsidP="003E541D">
      <w:pPr>
        <w:pStyle w:val="Definition"/>
      </w:pPr>
    </w:p>
    <w:p w14:paraId="4239C199" w14:textId="77777777" w:rsidR="003E541D" w:rsidRPr="00894FF6" w:rsidRDefault="003E541D" w:rsidP="003E541D">
      <w:pPr>
        <w:pStyle w:val="Definition"/>
        <w:rPr>
          <w:b/>
        </w:rPr>
      </w:pPr>
      <w:r w:rsidRPr="00894FF6">
        <w:rPr>
          <w:position w:val="-10"/>
        </w:rPr>
        <w:object w:dxaOrig="1660" w:dyaOrig="340" w14:anchorId="2B324E8A">
          <v:shape id="_x0000_i1171" type="#_x0000_t75" style="width:83.25pt;height:17.25pt" o:ole="">
            <v:imagedata r:id="rId331" o:title=""/>
          </v:shape>
          <o:OLEObject Type="Embed" ProgID="Equation.3" ShapeID="_x0000_i1171" DrawAspect="Content" ObjectID="_1719171609" r:id="rId332"/>
        </w:object>
      </w:r>
      <w:r>
        <w:tab/>
      </w:r>
      <w:r>
        <w:tab/>
      </w:r>
      <w:r w:rsidRPr="00894FF6">
        <w:rPr>
          <w:position w:val="-10"/>
        </w:rPr>
        <w:object w:dxaOrig="1840" w:dyaOrig="340" w14:anchorId="43FBCF36">
          <v:shape id="_x0000_i1172" type="#_x0000_t75" style="width:91.5pt;height:17.25pt" o:ole="">
            <v:imagedata r:id="rId333" o:title=""/>
          </v:shape>
          <o:OLEObject Type="Embed" ProgID="Equation.3" ShapeID="_x0000_i1172" DrawAspect="Content" ObjectID="_1719171610" r:id="rId334"/>
        </w:object>
      </w:r>
    </w:p>
    <w:p w14:paraId="3CC4DE5A" w14:textId="77777777" w:rsidR="003E541D" w:rsidRDefault="003E541D" w:rsidP="003E541D">
      <w:pPr>
        <w:tabs>
          <w:tab w:val="left" w:pos="3720"/>
        </w:tabs>
      </w:pPr>
    </w:p>
    <w:p w14:paraId="6792FF61" w14:textId="77777777" w:rsidR="003E541D" w:rsidRDefault="003E541D" w:rsidP="003E541D">
      <w:pPr>
        <w:tabs>
          <w:tab w:val="left" w:pos="3720"/>
        </w:tabs>
      </w:pPr>
    </w:p>
    <w:p w14:paraId="0D5C2088" w14:textId="77777777" w:rsidR="003E541D" w:rsidRDefault="003E541D" w:rsidP="003E541D">
      <w:pPr>
        <w:pStyle w:val="ExampleHeader"/>
      </w:pPr>
      <w:r>
        <w:t>Example 3</w:t>
      </w:r>
    </w:p>
    <w:p w14:paraId="2258B14A" w14:textId="77777777" w:rsidR="003E541D" w:rsidRDefault="003E541D" w:rsidP="003E541D">
      <w:pPr>
        <w:pStyle w:val="Example"/>
      </w:pPr>
      <w:r>
        <w:t xml:space="preserve">Prove that </w:t>
      </w:r>
      <w:r w:rsidRPr="00C83886">
        <w:rPr>
          <w:position w:val="-28"/>
        </w:rPr>
        <w:object w:dxaOrig="2160" w:dyaOrig="680" w14:anchorId="2E49249C">
          <v:shape id="_x0000_i1173" type="#_x0000_t75" style="width:108.75pt;height:33.75pt" o:ole="">
            <v:imagedata r:id="rId335" o:title=""/>
          </v:shape>
          <o:OLEObject Type="Embed" ProgID="Equation.3" ShapeID="_x0000_i1173" DrawAspect="Content" ObjectID="_1719171611" r:id="rId336"/>
        </w:object>
      </w:r>
    </w:p>
    <w:p w14:paraId="3F9619FB" w14:textId="77777777" w:rsidR="003E541D" w:rsidRDefault="003E541D" w:rsidP="003E541D">
      <w:pPr>
        <w:pStyle w:val="Example"/>
      </w:pPr>
    </w:p>
    <w:p w14:paraId="7C6F9190" w14:textId="77777777" w:rsidR="003E541D" w:rsidRDefault="003E541D" w:rsidP="003E541D">
      <w:pPr>
        <w:pStyle w:val="Example"/>
      </w:pPr>
      <w:r w:rsidRPr="00C83886">
        <w:rPr>
          <w:position w:val="-10"/>
        </w:rPr>
        <w:object w:dxaOrig="660" w:dyaOrig="340" w14:anchorId="470E2DEB">
          <v:shape id="_x0000_i1174" type="#_x0000_t75" style="width:33pt;height:17.25pt" o:ole="">
            <v:imagedata r:id="rId337" o:title=""/>
          </v:shape>
          <o:OLEObject Type="Embed" ProgID="Equation.3" ShapeID="_x0000_i1174" DrawAspect="Content" ObjectID="_1719171612" r:id="rId338"/>
        </w:object>
      </w:r>
      <w:r>
        <w:tab/>
      </w:r>
      <w:r>
        <w:tab/>
      </w:r>
      <w:r>
        <w:tab/>
        <w:t>Using the definition of tangent</w:t>
      </w:r>
    </w:p>
    <w:p w14:paraId="5F304A48" w14:textId="77777777" w:rsidR="003E541D" w:rsidRDefault="003E541D" w:rsidP="003E541D">
      <w:pPr>
        <w:pStyle w:val="Example"/>
      </w:pPr>
      <w:r w:rsidRPr="00C83886">
        <w:rPr>
          <w:position w:val="-28"/>
        </w:rPr>
        <w:object w:dxaOrig="900" w:dyaOrig="660" w14:anchorId="06046186">
          <v:shape id="_x0000_i1175" type="#_x0000_t75" style="width:45.75pt;height:33pt" o:ole="">
            <v:imagedata r:id="rId339" o:title=""/>
          </v:shape>
          <o:OLEObject Type="Embed" ProgID="Equation.3" ShapeID="_x0000_i1175" DrawAspect="Content" ObjectID="_1719171613" r:id="rId340"/>
        </w:object>
      </w:r>
      <w:r>
        <w:tab/>
      </w:r>
      <w:r>
        <w:tab/>
      </w:r>
      <w:r>
        <w:tab/>
        <w:t>Using the cofunction identities</w:t>
      </w:r>
    </w:p>
    <w:p w14:paraId="5A9E877E" w14:textId="77777777" w:rsidR="003E541D" w:rsidRDefault="003E541D" w:rsidP="003E541D">
      <w:pPr>
        <w:pStyle w:val="Example"/>
      </w:pPr>
      <w:r w:rsidRPr="00C83886">
        <w:rPr>
          <w:position w:val="-62"/>
        </w:rPr>
        <w:object w:dxaOrig="1420" w:dyaOrig="1359" w14:anchorId="711DFA4A">
          <v:shape id="_x0000_i1176" type="#_x0000_t75" style="width:71.25pt;height:66.75pt" o:ole="">
            <v:imagedata r:id="rId341" o:title=""/>
          </v:shape>
          <o:OLEObject Type="Embed" ProgID="Equation.3" ShapeID="_x0000_i1176" DrawAspect="Content" ObjectID="_1719171614" r:id="rId342"/>
        </w:object>
      </w:r>
      <w:r>
        <w:tab/>
      </w:r>
      <w:r>
        <w:tab/>
        <w:t>Using the definition of cotangent</w:t>
      </w:r>
    </w:p>
    <w:p w14:paraId="0EC0D6BA" w14:textId="77777777" w:rsidR="003E541D" w:rsidRDefault="003E541D" w:rsidP="003E541D">
      <w:pPr>
        <w:pStyle w:val="Example"/>
      </w:pPr>
      <w:r w:rsidRPr="00C83886">
        <w:rPr>
          <w:position w:val="-28"/>
        </w:rPr>
        <w:object w:dxaOrig="1359" w:dyaOrig="680" w14:anchorId="2617D3F5">
          <v:shape id="_x0000_i1177" type="#_x0000_t75" style="width:66.75pt;height:33.75pt" o:ole="">
            <v:imagedata r:id="rId343" o:title=""/>
          </v:shape>
          <o:OLEObject Type="Embed" ProgID="Equation.3" ShapeID="_x0000_i1177" DrawAspect="Content" ObjectID="_1719171615" r:id="rId344"/>
        </w:object>
      </w:r>
      <w:r>
        <w:tab/>
      </w:r>
      <w:r>
        <w:tab/>
        <w:t>Factoring a negative from the inside</w:t>
      </w:r>
    </w:p>
    <w:p w14:paraId="16FA4AE8" w14:textId="77777777" w:rsidR="003E541D" w:rsidRDefault="003E541D" w:rsidP="003E541D">
      <w:pPr>
        <w:pStyle w:val="Example"/>
      </w:pPr>
      <w:r w:rsidRPr="00C83886">
        <w:rPr>
          <w:position w:val="-30"/>
        </w:rPr>
        <w:object w:dxaOrig="1760" w:dyaOrig="720" w14:anchorId="7B2B2735">
          <v:shape id="_x0000_i1178" type="#_x0000_t75" style="width:88.5pt;height:36.75pt" o:ole="">
            <v:imagedata r:id="rId345" o:title=""/>
          </v:shape>
          <o:OLEObject Type="Embed" ProgID="Equation.3" ShapeID="_x0000_i1178" DrawAspect="Content" ObjectID="_1719171616" r:id="rId346"/>
        </w:object>
      </w:r>
      <w:r>
        <w:tab/>
      </w:r>
      <w:r>
        <w:tab/>
        <w:t>Using the negative angle identity for cot</w:t>
      </w:r>
    </w:p>
    <w:p w14:paraId="1B1855A3" w14:textId="77777777" w:rsidR="003E541D" w:rsidRDefault="003E541D" w:rsidP="003E541D">
      <w:pPr>
        <w:pStyle w:val="Example"/>
      </w:pPr>
      <w:r w:rsidRPr="00C83886">
        <w:rPr>
          <w:position w:val="-28"/>
        </w:rPr>
        <w:object w:dxaOrig="1520" w:dyaOrig="680" w14:anchorId="418C07DA">
          <v:shape id="_x0000_i1179" type="#_x0000_t75" style="width:77.25pt;height:33.75pt" o:ole="">
            <v:imagedata r:id="rId347" o:title=""/>
          </v:shape>
          <o:OLEObject Type="Embed" ProgID="Equation.3" ShapeID="_x0000_i1179" DrawAspect="Content" ObjectID="_1719171617" r:id="rId348"/>
        </w:object>
      </w:r>
    </w:p>
    <w:p w14:paraId="0F9A2044" w14:textId="77777777" w:rsidR="003E541D" w:rsidRDefault="003E541D" w:rsidP="003E541D"/>
    <w:p w14:paraId="26D48036" w14:textId="77777777" w:rsidR="003E541D" w:rsidRDefault="003E541D" w:rsidP="003E541D"/>
    <w:p w14:paraId="4147513D" w14:textId="77777777" w:rsidR="003E541D" w:rsidRDefault="003E541D" w:rsidP="003E541D">
      <w:pPr>
        <w:pStyle w:val="DefinitionHeader"/>
      </w:pPr>
      <w:r>
        <w:t>Important Topics of This Section</w:t>
      </w:r>
    </w:p>
    <w:p w14:paraId="68045EC9" w14:textId="77777777" w:rsidR="003E541D" w:rsidRDefault="003E541D" w:rsidP="003E541D">
      <w:pPr>
        <w:pStyle w:val="Definition"/>
      </w:pPr>
      <w:r>
        <w:t>The tangent and cotangent functions</w:t>
      </w:r>
    </w:p>
    <w:p w14:paraId="0AB525C1" w14:textId="77777777" w:rsidR="003E541D" w:rsidRDefault="003E541D" w:rsidP="003E541D">
      <w:pPr>
        <w:pStyle w:val="Definition"/>
      </w:pPr>
      <w:r>
        <w:tab/>
        <w:t>Period</w:t>
      </w:r>
    </w:p>
    <w:p w14:paraId="627623B2" w14:textId="77777777" w:rsidR="003E541D" w:rsidRDefault="003E541D" w:rsidP="003E541D">
      <w:pPr>
        <w:pStyle w:val="Definition"/>
      </w:pPr>
      <w:r>
        <w:tab/>
        <w:t>Domain</w:t>
      </w:r>
    </w:p>
    <w:p w14:paraId="6944418C" w14:textId="77777777" w:rsidR="003E541D" w:rsidRDefault="003E541D" w:rsidP="003E541D">
      <w:pPr>
        <w:pStyle w:val="Definition"/>
      </w:pPr>
      <w:r>
        <w:tab/>
        <w:t>Range</w:t>
      </w:r>
    </w:p>
    <w:p w14:paraId="7A93888C" w14:textId="77777777" w:rsidR="003E541D" w:rsidRDefault="003E541D" w:rsidP="003E541D">
      <w:pPr>
        <w:pStyle w:val="Definition"/>
      </w:pPr>
      <w:r>
        <w:t>The secant and cosecant functions</w:t>
      </w:r>
    </w:p>
    <w:p w14:paraId="08EA6A42" w14:textId="77777777" w:rsidR="003E541D" w:rsidRDefault="003E541D" w:rsidP="003E541D">
      <w:pPr>
        <w:pStyle w:val="Definition"/>
      </w:pPr>
      <w:r>
        <w:tab/>
        <w:t>Period</w:t>
      </w:r>
    </w:p>
    <w:p w14:paraId="23FB2225" w14:textId="77777777" w:rsidR="003E541D" w:rsidRDefault="003E541D" w:rsidP="003E541D">
      <w:pPr>
        <w:pStyle w:val="Definition"/>
      </w:pPr>
      <w:r>
        <w:tab/>
        <w:t>Domain</w:t>
      </w:r>
    </w:p>
    <w:p w14:paraId="7459B9CF" w14:textId="77777777" w:rsidR="003E541D" w:rsidRDefault="003E541D" w:rsidP="003E541D">
      <w:pPr>
        <w:pStyle w:val="Definition"/>
      </w:pPr>
      <w:r>
        <w:tab/>
        <w:t>Range</w:t>
      </w:r>
    </w:p>
    <w:p w14:paraId="313A2845" w14:textId="77777777" w:rsidR="003E541D" w:rsidRDefault="003E541D" w:rsidP="003E541D">
      <w:pPr>
        <w:pStyle w:val="Definition"/>
      </w:pPr>
      <w:r>
        <w:t xml:space="preserve">Transformations </w:t>
      </w:r>
    </w:p>
    <w:p w14:paraId="1F27B277" w14:textId="77777777" w:rsidR="003E541D" w:rsidRDefault="003E541D" w:rsidP="003E541D">
      <w:pPr>
        <w:pStyle w:val="Definition"/>
      </w:pPr>
      <w:r>
        <w:t>Negative Angle identities</w:t>
      </w:r>
    </w:p>
    <w:p w14:paraId="50F63913" w14:textId="77777777" w:rsidR="003E541D" w:rsidRDefault="003E541D" w:rsidP="003E541D"/>
    <w:p w14:paraId="10F87070" w14:textId="77777777" w:rsidR="008916E6" w:rsidRDefault="008916E6" w:rsidP="003E541D"/>
    <w:p w14:paraId="25FE26B2" w14:textId="77777777" w:rsidR="008916E6" w:rsidRDefault="008916E6" w:rsidP="003E541D"/>
    <w:p w14:paraId="221F425F" w14:textId="77777777" w:rsidR="008916E6" w:rsidRDefault="008916E6" w:rsidP="003E541D"/>
    <w:p w14:paraId="244209D6" w14:textId="77777777" w:rsidR="003E541D" w:rsidRDefault="003E541D" w:rsidP="00937728">
      <w:pPr>
        <w:pStyle w:val="TryitNow"/>
      </w:pPr>
      <w:r>
        <w:t>Try it Now Answers</w:t>
      </w:r>
    </w:p>
    <w:p w14:paraId="1480099F" w14:textId="77777777" w:rsidR="003E541D" w:rsidRDefault="003E541D" w:rsidP="00937728">
      <w:pPr>
        <w:pStyle w:val="TryitNowbody"/>
      </w:pPr>
    </w:p>
    <w:p w14:paraId="0EFDD90E" w14:textId="77777777" w:rsidR="003E541D" w:rsidRDefault="00937728" w:rsidP="00937728">
      <w:pPr>
        <w:pStyle w:val="TryitNowbody"/>
      </w:pPr>
      <w:r>
        <w:t xml:space="preserve">1. </w:t>
      </w:r>
      <w:r w:rsidR="00F33D0B">
        <w:rPr>
          <w:noProof/>
        </w:rPr>
        <w:drawing>
          <wp:inline distT="0" distB="0" distL="0" distR="0" wp14:anchorId="341609BE" wp14:editId="390D5E99">
            <wp:extent cx="3027500" cy="1828800"/>
            <wp:effectExtent l="0" t="0" r="0" b="0"/>
            <wp:docPr id="360" name="Picture 360" descr="A tangent graph, with vertical asysmptoes at negative 3 and 3.  There are increasing segments between and on either side of the asymptotes.  The middle one passes through the origin, the next passes through 6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A tangent graph, with vertical asysmptoes at negative 3 and 3.  There are increasing segments between and on either side of the asymptotes.  The middle one passes through the origin, the next passes through 6 comma 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027500" cy="1828800"/>
                    </a:xfrm>
                    <a:prstGeom prst="rect">
                      <a:avLst/>
                    </a:prstGeom>
                    <a:noFill/>
                    <a:ln>
                      <a:noFill/>
                    </a:ln>
                  </pic:spPr>
                </pic:pic>
              </a:graphicData>
            </a:graphic>
          </wp:inline>
        </w:drawing>
      </w:r>
    </w:p>
    <w:p w14:paraId="3B7C9BB8" w14:textId="77777777" w:rsidR="003E541D" w:rsidRDefault="003E541D" w:rsidP="00937728">
      <w:pPr>
        <w:pStyle w:val="TryitNowbody"/>
      </w:pPr>
    </w:p>
    <w:p w14:paraId="366EAD13" w14:textId="77777777" w:rsidR="00C53699" w:rsidRDefault="00C53699" w:rsidP="00937728">
      <w:pPr>
        <w:pStyle w:val="TryitNowbody"/>
      </w:pPr>
    </w:p>
    <w:p w14:paraId="4EF27377" w14:textId="77777777" w:rsidR="003E541D" w:rsidRPr="009A1319" w:rsidRDefault="00937728" w:rsidP="00937728">
      <w:pPr>
        <w:pStyle w:val="TryitNowbody"/>
      </w:pPr>
      <w:r>
        <w:t xml:space="preserve">2. </w:t>
      </w:r>
      <w:r w:rsidR="00F33D0B">
        <w:rPr>
          <w:noProof/>
        </w:rPr>
        <w:drawing>
          <wp:inline distT="0" distB="0" distL="0" distR="0" wp14:anchorId="799A0A1F" wp14:editId="6E9F0EDF">
            <wp:extent cx="1954449" cy="2011680"/>
            <wp:effectExtent l="0" t="0" r="0" b="0"/>
            <wp:docPr id="361" name="Picture 361" descr="A secant graph, drawn on top of a cosine graph. The secant graph has upwards-opening U-shaped segments with the lowest points touching the cosine graph at 0 comma 3 and 4 comma 3, and has downwards-opening U-shaped segments with the highest points touching the cosine graph at negative 2 comma negative 1 and 2 comma neg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A secant graph, drawn on top of a cosine graph. The secant graph has upwards-opening U-shaped segments with the lowest points touching the cosine graph at 0 comma 3 and 4 comma 3, and has downwards-opening U-shaped segments with the highest points touching the cosine graph at negative 2 comma negative 1 and 2 comma negative 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54449" cy="2011680"/>
                    </a:xfrm>
                    <a:prstGeom prst="rect">
                      <a:avLst/>
                    </a:prstGeom>
                    <a:noFill/>
                    <a:ln>
                      <a:noFill/>
                    </a:ln>
                  </pic:spPr>
                </pic:pic>
              </a:graphicData>
            </a:graphic>
          </wp:inline>
        </w:drawing>
      </w:r>
    </w:p>
    <w:p w14:paraId="46447399" w14:textId="77777777" w:rsidR="003E541D" w:rsidRDefault="003E541D"/>
    <w:p w14:paraId="4B13867A" w14:textId="77777777" w:rsidR="003165D7" w:rsidRDefault="003165D7">
      <w:pPr>
        <w:sectPr w:rsidR="003165D7" w:rsidSect="003A6C4D">
          <w:headerReference w:type="default" r:id="rId351"/>
          <w:pgSz w:w="12240" w:h="15840"/>
          <w:pgMar w:top="1440" w:right="1440" w:bottom="1440" w:left="1440" w:header="720" w:footer="720" w:gutter="720"/>
          <w:cols w:space="720"/>
          <w:docGrid w:linePitch="360"/>
        </w:sectPr>
      </w:pPr>
    </w:p>
    <w:p w14:paraId="471AE49D" w14:textId="77777777" w:rsidR="003165D7" w:rsidRPr="00D36145" w:rsidRDefault="003165D7" w:rsidP="003165D7">
      <w:pPr>
        <w:pStyle w:val="Heading2"/>
      </w:pPr>
      <w:bookmarkStart w:id="9" w:name="_Toc298941028"/>
      <w:r w:rsidRPr="00D36145">
        <w:lastRenderedPageBreak/>
        <w:t>Section 6.2</w:t>
      </w:r>
      <w:r>
        <w:t xml:space="preserve"> Exercises</w:t>
      </w:r>
      <w:bookmarkEnd w:id="9"/>
    </w:p>
    <w:p w14:paraId="6DC14342" w14:textId="77777777" w:rsidR="003165D7" w:rsidRDefault="003165D7" w:rsidP="003165D7"/>
    <w:p w14:paraId="2A3E2E38" w14:textId="77777777" w:rsidR="003165D7" w:rsidRDefault="003165D7" w:rsidP="003165D7">
      <w:r>
        <w:t xml:space="preserve">Match </w:t>
      </w:r>
      <w:r w:rsidR="00842C1E">
        <w:t>each</w:t>
      </w:r>
      <w:r>
        <w:t xml:space="preserve"> trigonometric function with one of the graphs</w:t>
      </w:r>
      <w:r w:rsidR="00842C1E">
        <w:t>.</w:t>
      </w:r>
    </w:p>
    <w:p w14:paraId="2E7FDBE8" w14:textId="77777777" w:rsidR="003165D7" w:rsidRDefault="003165D7" w:rsidP="003165D7">
      <w:pPr>
        <w:spacing w:after="240"/>
      </w:pPr>
      <w:r>
        <w:t xml:space="preserve">1. </w:t>
      </w:r>
      <w:r w:rsidRPr="00B07B11">
        <w:rPr>
          <w:position w:val="-14"/>
        </w:rPr>
        <w:object w:dxaOrig="1460" w:dyaOrig="400" w14:anchorId="37A45A0D">
          <v:shape id="_x0000_i1180" type="#_x0000_t75" style="width:72.75pt;height:19.5pt" o:ole="">
            <v:imagedata r:id="rId352" o:title=""/>
          </v:shape>
          <o:OLEObject Type="Embed" ProgID="Equation.3" ShapeID="_x0000_i1180" DrawAspect="Content" ObjectID="_1719171618" r:id="rId353"/>
        </w:object>
      </w:r>
      <w:r>
        <w:tab/>
      </w:r>
      <w:r>
        <w:tab/>
        <w:t xml:space="preserve">2. </w:t>
      </w:r>
      <w:r w:rsidR="000F5110" w:rsidRPr="000F5110">
        <w:rPr>
          <w:position w:val="-10"/>
        </w:rPr>
        <w:object w:dxaOrig="1359" w:dyaOrig="340" w14:anchorId="371F7532">
          <v:shape id="_x0000_i1181" type="#_x0000_t75" style="width:66.75pt;height:17.25pt" o:ole="">
            <v:imagedata r:id="rId354" o:title=""/>
          </v:shape>
          <o:OLEObject Type="Embed" ProgID="Equation.3" ShapeID="_x0000_i1181" DrawAspect="Content" ObjectID="_1719171619" r:id="rId355"/>
        </w:object>
      </w:r>
    </w:p>
    <w:p w14:paraId="7A242AA5" w14:textId="77777777" w:rsidR="003165D7" w:rsidRPr="00D36145" w:rsidRDefault="003165D7" w:rsidP="003165D7">
      <w:pPr>
        <w:spacing w:after="240"/>
      </w:pPr>
      <w:r>
        <w:t xml:space="preserve">3. </w:t>
      </w:r>
      <w:r w:rsidRPr="00B07B11">
        <w:rPr>
          <w:position w:val="-14"/>
        </w:rPr>
        <w:object w:dxaOrig="1420" w:dyaOrig="400" w14:anchorId="4CDFDC26">
          <v:shape id="_x0000_i1182" type="#_x0000_t75" style="width:71.25pt;height:19.5pt" o:ole="">
            <v:imagedata r:id="rId356" o:title=""/>
          </v:shape>
          <o:OLEObject Type="Embed" ProgID="Equation.3" ShapeID="_x0000_i1182" DrawAspect="Content" ObjectID="_1719171620" r:id="rId357"/>
        </w:object>
      </w:r>
      <w:r>
        <w:tab/>
      </w:r>
      <w:r>
        <w:tab/>
        <w:t xml:space="preserve">4. </w:t>
      </w:r>
      <w:r w:rsidRPr="00B07B11">
        <w:rPr>
          <w:position w:val="-14"/>
        </w:rPr>
        <w:object w:dxaOrig="1460" w:dyaOrig="400" w14:anchorId="430D879B">
          <v:shape id="_x0000_i1183" type="#_x0000_t75" style="width:72.75pt;height:19.5pt" o:ole="">
            <v:imagedata r:id="rId358" o:title=""/>
          </v:shape>
          <o:OLEObject Type="Embed" ProgID="Equation.3" ShapeID="_x0000_i1183" DrawAspect="Content" ObjectID="_1719171621" r:id="rId359"/>
        </w:object>
      </w:r>
    </w:p>
    <w:p w14:paraId="5884F433" w14:textId="77777777" w:rsidR="003165D7" w:rsidRPr="00D36145" w:rsidRDefault="003165D7" w:rsidP="003165D7">
      <w:pPr>
        <w:spacing w:before="100" w:beforeAutospacing="1" w:after="100" w:afterAutospacing="1"/>
      </w:pPr>
      <w:r>
        <w:t xml:space="preserve">  I  </w:t>
      </w:r>
      <w:r w:rsidR="002342ED">
        <w:rPr>
          <w:noProof/>
        </w:rPr>
        <w:drawing>
          <wp:inline distT="0" distB="0" distL="0" distR="0" wp14:anchorId="79180B10" wp14:editId="2A6D6923">
            <wp:extent cx="1954641" cy="1463040"/>
            <wp:effectExtent l="0" t="0" r="0" b="0"/>
            <wp:docPr id="363" name="Picture 363" descr="Macintosh HD:Users:kimberleymstern:Desktop:1AA-CALC:X:EX6.2_1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Macintosh HD:Users:kimberleymstern:Desktop:1AA-CALC:X:EX6.2_1_I.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954641" cy="1463040"/>
                    </a:xfrm>
                    <a:prstGeom prst="rect">
                      <a:avLst/>
                    </a:prstGeom>
                    <a:noFill/>
                    <a:ln>
                      <a:noFill/>
                    </a:ln>
                  </pic:spPr>
                </pic:pic>
              </a:graphicData>
            </a:graphic>
          </wp:inline>
        </w:drawing>
      </w:r>
      <w:r>
        <w:t xml:space="preserve">    II</w:t>
      </w:r>
      <w:r w:rsidR="002342ED">
        <w:rPr>
          <w:noProof/>
        </w:rPr>
        <w:drawing>
          <wp:inline distT="0" distB="0" distL="0" distR="0" wp14:anchorId="42673529" wp14:editId="0C6F50BF">
            <wp:extent cx="1969871" cy="1463040"/>
            <wp:effectExtent l="0" t="0" r="0" b="0"/>
            <wp:docPr id="364" name="Picture 364" descr="Macintosh HD:Users:kimberleymstern:Desktop:1AA-CALC:X:EX6.2_1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Macintosh HD:Users:kimberleymstern:Desktop:1AA-CALC:X:EX6.2_1_II.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69871" cy="1463040"/>
                    </a:xfrm>
                    <a:prstGeom prst="rect">
                      <a:avLst/>
                    </a:prstGeom>
                    <a:noFill/>
                    <a:ln>
                      <a:noFill/>
                    </a:ln>
                  </pic:spPr>
                </pic:pic>
              </a:graphicData>
            </a:graphic>
          </wp:inline>
        </w:drawing>
      </w:r>
    </w:p>
    <w:p w14:paraId="7F9936E5" w14:textId="77777777" w:rsidR="003165D7" w:rsidRPr="00D36145" w:rsidRDefault="003165D7" w:rsidP="003165D7">
      <w:pPr>
        <w:spacing w:before="100" w:beforeAutospacing="1" w:after="100" w:afterAutospacing="1"/>
      </w:pPr>
      <w:r>
        <w:t xml:space="preserve">III </w:t>
      </w:r>
      <w:r w:rsidR="002342ED">
        <w:rPr>
          <w:noProof/>
        </w:rPr>
        <w:drawing>
          <wp:inline distT="0" distB="0" distL="0" distR="0" wp14:anchorId="2579639D" wp14:editId="3CEF48AA">
            <wp:extent cx="1962226" cy="1463040"/>
            <wp:effectExtent l="0" t="0" r="0" b="0"/>
            <wp:docPr id="365" name="Picture 365" descr="Macintosh HD:Users:kimberleymstern:Desktop:1AA-CALC:X:EX6.2_1_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Macintosh HD:Users:kimberleymstern:Desktop:1AA-CALC:X:EX6.2_1_III.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62226" cy="1463040"/>
                    </a:xfrm>
                    <a:prstGeom prst="rect">
                      <a:avLst/>
                    </a:prstGeom>
                    <a:noFill/>
                    <a:ln>
                      <a:noFill/>
                    </a:ln>
                  </pic:spPr>
                </pic:pic>
              </a:graphicData>
            </a:graphic>
          </wp:inline>
        </w:drawing>
      </w:r>
      <w:r>
        <w:t xml:space="preserve">   IV</w:t>
      </w:r>
      <w:r w:rsidR="002342ED">
        <w:rPr>
          <w:noProof/>
        </w:rPr>
        <w:drawing>
          <wp:inline distT="0" distB="0" distL="0" distR="0" wp14:anchorId="42C3784D" wp14:editId="5FEAF3F1">
            <wp:extent cx="1985653" cy="1463040"/>
            <wp:effectExtent l="0" t="0" r="0" b="0"/>
            <wp:docPr id="366" name="Picture 366" descr="Macintosh HD:Users:kimberleymstern:Desktop:1AA-CALC:X:EX6.2_1_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Macintosh HD:Users:kimberleymstern:Desktop:1AA-CALC:X:EX6.2_1_IV.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985653" cy="1463040"/>
                    </a:xfrm>
                    <a:prstGeom prst="rect">
                      <a:avLst/>
                    </a:prstGeom>
                    <a:noFill/>
                    <a:ln>
                      <a:noFill/>
                    </a:ln>
                  </pic:spPr>
                </pic:pic>
              </a:graphicData>
            </a:graphic>
          </wp:inline>
        </w:drawing>
      </w:r>
    </w:p>
    <w:p w14:paraId="33DBDE63" w14:textId="77777777" w:rsidR="003165D7" w:rsidRDefault="003165D7" w:rsidP="003165D7"/>
    <w:p w14:paraId="14EF44B9" w14:textId="77777777" w:rsidR="003165D7" w:rsidRPr="00D36145" w:rsidRDefault="003165D7" w:rsidP="003165D7">
      <w:r>
        <w:t>Find the period and horizontal shift of each of the following functions.</w:t>
      </w:r>
    </w:p>
    <w:p w14:paraId="3A2C2EFF" w14:textId="77777777" w:rsidR="003165D7" w:rsidRPr="00D36145" w:rsidRDefault="003165D7" w:rsidP="003165D7">
      <w:r>
        <w:t xml:space="preserve">5. </w:t>
      </w:r>
      <w:r w:rsidRPr="00B07B11">
        <w:rPr>
          <w:position w:val="-14"/>
        </w:rPr>
        <w:object w:dxaOrig="2180" w:dyaOrig="400" w14:anchorId="539D59D0">
          <v:shape id="_x0000_i1184" type="#_x0000_t75" style="width:108.75pt;height:19.5pt" o:ole="">
            <v:imagedata r:id="rId364" o:title=""/>
          </v:shape>
          <o:OLEObject Type="Embed" ProgID="Equation.3" ShapeID="_x0000_i1184" DrawAspect="Content" ObjectID="_1719171622" r:id="rId365"/>
        </w:object>
      </w:r>
      <w:r w:rsidRPr="00D36145">
        <w:br/>
      </w:r>
      <w:r>
        <w:t xml:space="preserve">6. </w:t>
      </w:r>
      <w:r w:rsidRPr="00B07B11">
        <w:rPr>
          <w:position w:val="-14"/>
        </w:rPr>
        <w:object w:dxaOrig="2160" w:dyaOrig="400" w14:anchorId="568B64AA">
          <v:shape id="_x0000_i1185" type="#_x0000_t75" style="width:108.75pt;height:19.5pt" o:ole="">
            <v:imagedata r:id="rId366" o:title=""/>
          </v:shape>
          <o:OLEObject Type="Embed" ProgID="Equation.3" ShapeID="_x0000_i1185" DrawAspect="Content" ObjectID="_1719171623" r:id="rId367"/>
        </w:object>
      </w:r>
      <w:r w:rsidRPr="00D36145">
        <w:br/>
      </w:r>
      <w:r>
        <w:t xml:space="preserve">7. </w:t>
      </w:r>
      <w:r w:rsidRPr="00B07B11">
        <w:rPr>
          <w:position w:val="-28"/>
        </w:rPr>
        <w:object w:dxaOrig="2299" w:dyaOrig="680" w14:anchorId="3CA1C15F">
          <v:shape id="_x0000_i1186" type="#_x0000_t75" style="width:114.75pt;height:33.75pt" o:ole="">
            <v:imagedata r:id="rId368" o:title=""/>
          </v:shape>
          <o:OLEObject Type="Embed" ProgID="Equation.3" ShapeID="_x0000_i1186" DrawAspect="Content" ObjectID="_1719171624" r:id="rId369"/>
        </w:object>
      </w:r>
    </w:p>
    <w:p w14:paraId="4C13B28B" w14:textId="77777777" w:rsidR="003165D7" w:rsidRPr="00D36145" w:rsidRDefault="003165D7" w:rsidP="003165D7">
      <w:r>
        <w:t xml:space="preserve">8. </w:t>
      </w:r>
      <w:r w:rsidRPr="00B07B11">
        <w:rPr>
          <w:position w:val="-30"/>
        </w:rPr>
        <w:object w:dxaOrig="2400" w:dyaOrig="720" w14:anchorId="24843DC5">
          <v:shape id="_x0000_i1187" type="#_x0000_t75" style="width:120.75pt;height:36.75pt" o:ole="">
            <v:imagedata r:id="rId370" o:title=""/>
          </v:shape>
          <o:OLEObject Type="Embed" ProgID="Equation.3" ShapeID="_x0000_i1187" DrawAspect="Content" ObjectID="_1719171625" r:id="rId371"/>
        </w:object>
      </w:r>
      <w:r w:rsidRPr="00D36145">
        <w:t> </w:t>
      </w:r>
    </w:p>
    <w:p w14:paraId="2AB56A65" w14:textId="77777777" w:rsidR="003165D7" w:rsidRPr="00D36145" w:rsidRDefault="003165D7" w:rsidP="003165D7">
      <w:r>
        <w:t xml:space="preserve">9. </w:t>
      </w:r>
      <w:r w:rsidRPr="00B07B11">
        <w:rPr>
          <w:position w:val="-28"/>
        </w:rPr>
        <w:object w:dxaOrig="2260" w:dyaOrig="680" w14:anchorId="00426365">
          <v:shape id="_x0000_i1188" type="#_x0000_t75" style="width:113.25pt;height:33.75pt" o:ole="">
            <v:imagedata r:id="rId372" o:title=""/>
          </v:shape>
          <o:OLEObject Type="Embed" ProgID="Equation.3" ShapeID="_x0000_i1188" DrawAspect="Content" ObjectID="_1719171626" r:id="rId373"/>
        </w:object>
      </w:r>
      <w:r w:rsidRPr="00D36145">
        <w:br/>
      </w:r>
      <w:r>
        <w:t xml:space="preserve">10. </w:t>
      </w:r>
      <w:r w:rsidRPr="00B07B11">
        <w:rPr>
          <w:position w:val="-28"/>
        </w:rPr>
        <w:object w:dxaOrig="2600" w:dyaOrig="680" w14:anchorId="0DEBCF58">
          <v:shape id="_x0000_i1189" type="#_x0000_t75" style="width:129.75pt;height:33.75pt" o:ole="">
            <v:imagedata r:id="rId374" o:title=""/>
          </v:shape>
          <o:OLEObject Type="Embed" ProgID="Equation.3" ShapeID="_x0000_i1189" DrawAspect="Content" ObjectID="_1719171627" r:id="rId375"/>
        </w:object>
      </w:r>
    </w:p>
    <w:p w14:paraId="0CBF6DC0" w14:textId="77777777" w:rsidR="003165D7" w:rsidRDefault="003165D7" w:rsidP="003165D7"/>
    <w:p w14:paraId="26E2160D" w14:textId="77777777" w:rsidR="003165D7" w:rsidRDefault="003165D7" w:rsidP="003165D7"/>
    <w:p w14:paraId="4A74A625" w14:textId="77777777" w:rsidR="003165D7" w:rsidRDefault="003165D7" w:rsidP="003165D7"/>
    <w:p w14:paraId="7816C6D5" w14:textId="77777777" w:rsidR="002A6933" w:rsidRDefault="002A6933" w:rsidP="003165D7"/>
    <w:p w14:paraId="1CD6E114" w14:textId="77777777" w:rsidR="003165D7" w:rsidRDefault="003165D7" w:rsidP="003165D7">
      <w:r>
        <w:t>11. Sketch a graph of #7 above</w:t>
      </w:r>
      <w:r w:rsidR="00842C1E">
        <w:t>.</w:t>
      </w:r>
    </w:p>
    <w:p w14:paraId="7A856DF1" w14:textId="77777777" w:rsidR="003165D7" w:rsidRDefault="003165D7" w:rsidP="003165D7">
      <w:r>
        <w:t>12. Sketch a graph of #8 above</w:t>
      </w:r>
      <w:r w:rsidR="00842C1E">
        <w:t>.</w:t>
      </w:r>
    </w:p>
    <w:p w14:paraId="6BD7A0CC" w14:textId="77777777" w:rsidR="003165D7" w:rsidRDefault="003165D7" w:rsidP="003165D7">
      <w:r>
        <w:t>13. Sketch a graph of #9 above</w:t>
      </w:r>
      <w:r w:rsidR="00842C1E">
        <w:t>.</w:t>
      </w:r>
    </w:p>
    <w:p w14:paraId="4A40A1D4" w14:textId="77777777" w:rsidR="003165D7" w:rsidRDefault="003165D7" w:rsidP="003165D7">
      <w:r>
        <w:t>14. Sketch a graph of #10 above</w:t>
      </w:r>
      <w:r w:rsidR="00842C1E">
        <w:t>.</w:t>
      </w:r>
    </w:p>
    <w:p w14:paraId="2C8D1543" w14:textId="77777777" w:rsidR="003165D7" w:rsidRDefault="003165D7" w:rsidP="003165D7"/>
    <w:p w14:paraId="3B757D9D" w14:textId="77777777" w:rsidR="003165D7" w:rsidRDefault="003165D7" w:rsidP="003165D7">
      <w:r>
        <w:t xml:space="preserve">15. Sketch a graph of </w:t>
      </w:r>
      <w:r w:rsidRPr="00B07B11">
        <w:rPr>
          <w:position w:val="-28"/>
        </w:rPr>
        <w:object w:dxaOrig="1700" w:dyaOrig="680" w14:anchorId="2A7E188C">
          <v:shape id="_x0000_i1190" type="#_x0000_t75" style="width:84.75pt;height:33.75pt" o:ole="">
            <v:imagedata r:id="rId376" o:title=""/>
          </v:shape>
          <o:OLEObject Type="Embed" ProgID="Equation.3" ShapeID="_x0000_i1190" DrawAspect="Content" ObjectID="_1719171628" r:id="rId377"/>
        </w:object>
      </w:r>
      <w:r w:rsidR="00842C1E">
        <w:t>.</w:t>
      </w:r>
    </w:p>
    <w:p w14:paraId="2560B472" w14:textId="77777777" w:rsidR="003165D7" w:rsidRDefault="003165D7" w:rsidP="003165D7">
      <w:r>
        <w:t xml:space="preserve">16. Sketch a graph of </w:t>
      </w:r>
      <w:r w:rsidRPr="00B07B11">
        <w:rPr>
          <w:position w:val="-28"/>
        </w:rPr>
        <w:object w:dxaOrig="1960" w:dyaOrig="680" w14:anchorId="42806FD5">
          <v:shape id="_x0000_i1191" type="#_x0000_t75" style="width:98.25pt;height:33.75pt" o:ole="">
            <v:imagedata r:id="rId378" o:title=""/>
          </v:shape>
          <o:OLEObject Type="Embed" ProgID="Equation.3" ShapeID="_x0000_i1191" DrawAspect="Content" ObjectID="_1719171629" r:id="rId379"/>
        </w:object>
      </w:r>
      <w:r w:rsidR="00842C1E">
        <w:t>.</w:t>
      </w:r>
    </w:p>
    <w:p w14:paraId="09F74D0A" w14:textId="77777777" w:rsidR="003165D7" w:rsidRPr="00D36145" w:rsidRDefault="003165D7" w:rsidP="003165D7"/>
    <w:p w14:paraId="6F532104" w14:textId="77777777" w:rsidR="003165D7" w:rsidRPr="00D36145" w:rsidRDefault="00842C1E" w:rsidP="003165D7">
      <w:r>
        <w:t>Find a formula for each function graphed below.</w:t>
      </w:r>
    </w:p>
    <w:p w14:paraId="632692FB" w14:textId="77777777" w:rsidR="003165D7" w:rsidRPr="00D36145" w:rsidRDefault="003165D7" w:rsidP="003165D7">
      <w:r w:rsidRPr="00D36145">
        <w:t> </w:t>
      </w:r>
    </w:p>
    <w:p w14:paraId="59E1A330" w14:textId="77777777" w:rsidR="003165D7" w:rsidRPr="00D36145" w:rsidRDefault="003165D7" w:rsidP="003165D7">
      <w:r>
        <w:t xml:space="preserve">17. </w:t>
      </w:r>
      <w:r w:rsidR="00562FA7">
        <w:rPr>
          <w:noProof/>
        </w:rPr>
        <w:drawing>
          <wp:inline distT="0" distB="0" distL="0" distR="0" wp14:anchorId="544F1A8A" wp14:editId="79BA0A01">
            <wp:extent cx="2301107" cy="2375147"/>
            <wp:effectExtent l="0" t="0" r="10795" b="0"/>
            <wp:docPr id="367" name="Picture 367" descr="Macintosh HD:Users:kimberleymstern:Desktop:1AA-CALC:X:EX6.2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Macintosh HD:Users:kimberleymstern:Desktop:1AA-CALC:X:EX6.2_17.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302090" cy="2376161"/>
                    </a:xfrm>
                    <a:prstGeom prst="rect">
                      <a:avLst/>
                    </a:prstGeom>
                    <a:noFill/>
                    <a:ln>
                      <a:noFill/>
                    </a:ln>
                  </pic:spPr>
                </pic:pic>
              </a:graphicData>
            </a:graphic>
          </wp:inline>
        </w:drawing>
      </w:r>
      <w:r>
        <w:t xml:space="preserve">18. </w:t>
      </w:r>
      <w:r w:rsidR="00562FA7">
        <w:rPr>
          <w:noProof/>
        </w:rPr>
        <w:drawing>
          <wp:inline distT="0" distB="0" distL="0" distR="0" wp14:anchorId="711EBB73" wp14:editId="430A2AFB">
            <wp:extent cx="2277535" cy="2377440"/>
            <wp:effectExtent l="0" t="0" r="0" b="0"/>
            <wp:docPr id="370" name="Picture 370" descr="Macintosh HD:Users:kimberleymstern:Desktop:1AA-CALC:X:EX6.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Macintosh HD:Users:kimberleymstern:Desktop:1AA-CALC:X:EX6.2_18.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277535" cy="2377440"/>
                    </a:xfrm>
                    <a:prstGeom prst="rect">
                      <a:avLst/>
                    </a:prstGeom>
                    <a:noFill/>
                    <a:ln>
                      <a:noFill/>
                    </a:ln>
                  </pic:spPr>
                </pic:pic>
              </a:graphicData>
            </a:graphic>
          </wp:inline>
        </w:drawing>
      </w:r>
      <w:r w:rsidRPr="00D36145">
        <w:br/>
      </w:r>
      <w:r w:rsidRPr="00D36145">
        <w:br/>
      </w:r>
    </w:p>
    <w:p w14:paraId="403E59E1" w14:textId="77777777" w:rsidR="003165D7" w:rsidRDefault="003165D7" w:rsidP="003165D7">
      <w:r>
        <w:t xml:space="preserve">19. </w:t>
      </w:r>
      <w:r w:rsidR="00562FA7">
        <w:rPr>
          <w:noProof/>
        </w:rPr>
        <w:drawing>
          <wp:inline distT="0" distB="0" distL="0" distR="0" wp14:anchorId="781FB0ED" wp14:editId="72D37AD1">
            <wp:extent cx="2343267" cy="2377440"/>
            <wp:effectExtent l="0" t="0" r="0" b="0"/>
            <wp:docPr id="372" name="Picture 372" descr="Macintosh HD:Users:kimberleymstern:Desktop:1AA-CALC:X:EX6.2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Macintosh HD:Users:kimberleymstern:Desktop:1AA-CALC:X:EX6.2_19.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343267" cy="2377440"/>
                    </a:xfrm>
                    <a:prstGeom prst="rect">
                      <a:avLst/>
                    </a:prstGeom>
                    <a:noFill/>
                    <a:ln>
                      <a:noFill/>
                    </a:ln>
                  </pic:spPr>
                </pic:pic>
              </a:graphicData>
            </a:graphic>
          </wp:inline>
        </w:drawing>
      </w:r>
      <w:r>
        <w:t xml:space="preserve">20. </w:t>
      </w:r>
      <w:r w:rsidR="00562FA7">
        <w:rPr>
          <w:noProof/>
        </w:rPr>
        <w:drawing>
          <wp:inline distT="0" distB="0" distL="0" distR="0" wp14:anchorId="361B948B" wp14:editId="5B1E72A2">
            <wp:extent cx="2296890" cy="2377440"/>
            <wp:effectExtent l="0" t="0" r="0" b="0"/>
            <wp:docPr id="373" name="Picture 373" descr="Macintosh HD:Users:kimberleymstern:Desktop:1AA-CALC:X:EX6.2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Macintosh HD:Users:kimberleymstern:Desktop:1AA-CALC:X:EX6.2_20.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296890" cy="2377440"/>
                    </a:xfrm>
                    <a:prstGeom prst="rect">
                      <a:avLst/>
                    </a:prstGeom>
                    <a:noFill/>
                    <a:ln>
                      <a:noFill/>
                    </a:ln>
                  </pic:spPr>
                </pic:pic>
              </a:graphicData>
            </a:graphic>
          </wp:inline>
        </w:drawing>
      </w:r>
      <w:r w:rsidRPr="00D36145">
        <w:br/>
      </w:r>
      <w:r w:rsidRPr="00D36145">
        <w:br/>
      </w:r>
    </w:p>
    <w:p w14:paraId="330AE6BA" w14:textId="77777777" w:rsidR="002A6933" w:rsidRDefault="002A6933" w:rsidP="003165D7"/>
    <w:p w14:paraId="44424D2E" w14:textId="77777777" w:rsidR="00562FA7" w:rsidRDefault="00562FA7" w:rsidP="003165D7"/>
    <w:p w14:paraId="3E97AEDC" w14:textId="77777777" w:rsidR="003165D7" w:rsidRPr="00D36145" w:rsidRDefault="003165D7" w:rsidP="003165D7">
      <w:pPr>
        <w:pStyle w:val="ListParagraph"/>
        <w:numPr>
          <w:ilvl w:val="0"/>
          <w:numId w:val="14"/>
        </w:numPr>
        <w:spacing w:line="240" w:lineRule="auto"/>
        <w:rPr>
          <w:szCs w:val="24"/>
        </w:rPr>
      </w:pPr>
      <w:r w:rsidRPr="00D36145">
        <w:rPr>
          <w:szCs w:val="24"/>
        </w:rPr>
        <w:t xml:space="preserve">If </w:t>
      </w:r>
      <w:r w:rsidRPr="00B07B11">
        <w:rPr>
          <w:position w:val="-6"/>
        </w:rPr>
        <w:object w:dxaOrig="1200" w:dyaOrig="279" w14:anchorId="3A209E66">
          <v:shape id="_x0000_i1192" type="#_x0000_t75" style="width:60pt;height:14.25pt" o:ole="">
            <v:imagedata r:id="rId384" o:title=""/>
          </v:shape>
          <o:OLEObject Type="Embed" ProgID="Equation.3" ShapeID="_x0000_i1192" DrawAspect="Content" ObjectID="_1719171630" r:id="rId385"/>
        </w:object>
      </w:r>
      <w:r w:rsidRPr="00D36145">
        <w:rPr>
          <w:szCs w:val="24"/>
        </w:rPr>
        <w:t xml:space="preserve">, find </w:t>
      </w:r>
      <w:r w:rsidRPr="00B07B11">
        <w:rPr>
          <w:position w:val="-14"/>
        </w:rPr>
        <w:object w:dxaOrig="859" w:dyaOrig="400" w14:anchorId="106977F7">
          <v:shape id="_x0000_i1193" type="#_x0000_t75" style="width:41.25pt;height:19.5pt" o:ole="">
            <v:imagedata r:id="rId386" o:title=""/>
          </v:shape>
          <o:OLEObject Type="Embed" ProgID="Equation.3" ShapeID="_x0000_i1193" DrawAspect="Content" ObjectID="_1719171631" r:id="rId387"/>
        </w:object>
      </w:r>
      <w:r w:rsidR="00842C1E">
        <w:t>.</w:t>
      </w:r>
    </w:p>
    <w:p w14:paraId="5C1BFCE5" w14:textId="77777777" w:rsidR="003165D7" w:rsidRPr="00D36145" w:rsidRDefault="003165D7" w:rsidP="003165D7">
      <w:pPr>
        <w:pStyle w:val="ListParagraph"/>
        <w:numPr>
          <w:ilvl w:val="0"/>
          <w:numId w:val="14"/>
        </w:numPr>
        <w:spacing w:line="240" w:lineRule="auto"/>
        <w:rPr>
          <w:szCs w:val="24"/>
        </w:rPr>
      </w:pPr>
      <w:r w:rsidRPr="00D36145">
        <w:rPr>
          <w:szCs w:val="24"/>
        </w:rPr>
        <w:t xml:space="preserve">If </w:t>
      </w:r>
      <w:r w:rsidRPr="00B07B11">
        <w:rPr>
          <w:position w:val="-6"/>
        </w:rPr>
        <w:object w:dxaOrig="880" w:dyaOrig="279" w14:anchorId="392BE817">
          <v:shape id="_x0000_i1194" type="#_x0000_t75" style="width:45pt;height:14.25pt" o:ole="">
            <v:imagedata r:id="rId388" o:title=""/>
          </v:shape>
          <o:OLEObject Type="Embed" ProgID="Equation.3" ShapeID="_x0000_i1194" DrawAspect="Content" ObjectID="_1719171632" r:id="rId389"/>
        </w:object>
      </w:r>
      <w:r w:rsidRPr="00D36145">
        <w:rPr>
          <w:szCs w:val="24"/>
        </w:rPr>
        <w:t xml:space="preserve">, find </w:t>
      </w:r>
      <w:r w:rsidRPr="00B07B11">
        <w:rPr>
          <w:position w:val="-14"/>
        </w:rPr>
        <w:object w:dxaOrig="859" w:dyaOrig="400" w14:anchorId="64739E62">
          <v:shape id="_x0000_i1195" type="#_x0000_t75" style="width:41.25pt;height:19.5pt" o:ole="">
            <v:imagedata r:id="rId390" o:title=""/>
          </v:shape>
          <o:OLEObject Type="Embed" ProgID="Equation.3" ShapeID="_x0000_i1195" DrawAspect="Content" ObjectID="_1719171633" r:id="rId391"/>
        </w:object>
      </w:r>
      <w:r w:rsidR="00842C1E">
        <w:t>.</w:t>
      </w:r>
    </w:p>
    <w:p w14:paraId="38C1C844" w14:textId="77777777" w:rsidR="003165D7" w:rsidRPr="00D36145" w:rsidRDefault="003165D7" w:rsidP="003165D7">
      <w:pPr>
        <w:pStyle w:val="ListParagraph"/>
        <w:numPr>
          <w:ilvl w:val="0"/>
          <w:numId w:val="14"/>
        </w:numPr>
        <w:spacing w:line="240" w:lineRule="auto"/>
        <w:rPr>
          <w:szCs w:val="24"/>
        </w:rPr>
      </w:pPr>
      <w:r w:rsidRPr="00D36145">
        <w:rPr>
          <w:szCs w:val="24"/>
        </w:rPr>
        <w:t xml:space="preserve">If </w:t>
      </w:r>
      <w:r w:rsidRPr="00B07B11">
        <w:rPr>
          <w:position w:val="-6"/>
        </w:rPr>
        <w:object w:dxaOrig="880" w:dyaOrig="279" w14:anchorId="4290023F">
          <v:shape id="_x0000_i1196" type="#_x0000_t75" style="width:45pt;height:14.25pt" o:ole="">
            <v:imagedata r:id="rId392" o:title=""/>
          </v:shape>
          <o:OLEObject Type="Embed" ProgID="Equation.3" ShapeID="_x0000_i1196" DrawAspect="Content" ObjectID="_1719171634" r:id="rId393"/>
        </w:object>
      </w:r>
      <w:r w:rsidRPr="00D36145">
        <w:rPr>
          <w:szCs w:val="24"/>
        </w:rPr>
        <w:t xml:space="preserve">, find </w:t>
      </w:r>
      <w:r w:rsidRPr="00B07B11">
        <w:rPr>
          <w:position w:val="-14"/>
        </w:rPr>
        <w:object w:dxaOrig="840" w:dyaOrig="400" w14:anchorId="29B31343">
          <v:shape id="_x0000_i1197" type="#_x0000_t75" style="width:41.25pt;height:19.5pt" o:ole="">
            <v:imagedata r:id="rId394" o:title=""/>
          </v:shape>
          <o:OLEObject Type="Embed" ProgID="Equation.3" ShapeID="_x0000_i1197" DrawAspect="Content" ObjectID="_1719171635" r:id="rId395"/>
        </w:object>
      </w:r>
      <w:r w:rsidR="00842C1E">
        <w:t>.</w:t>
      </w:r>
    </w:p>
    <w:p w14:paraId="7D2CA1D4" w14:textId="77777777" w:rsidR="003165D7" w:rsidRPr="00D36145" w:rsidRDefault="003165D7" w:rsidP="003165D7">
      <w:pPr>
        <w:pStyle w:val="ListParagraph"/>
        <w:numPr>
          <w:ilvl w:val="0"/>
          <w:numId w:val="14"/>
        </w:numPr>
        <w:spacing w:line="240" w:lineRule="auto"/>
        <w:rPr>
          <w:szCs w:val="24"/>
        </w:rPr>
      </w:pPr>
      <w:r w:rsidRPr="00D36145">
        <w:rPr>
          <w:szCs w:val="24"/>
        </w:rPr>
        <w:t xml:space="preserve">If </w:t>
      </w:r>
      <w:r w:rsidRPr="00B07B11">
        <w:rPr>
          <w:position w:val="-6"/>
        </w:rPr>
        <w:object w:dxaOrig="1020" w:dyaOrig="279" w14:anchorId="55F6CC27">
          <v:shape id="_x0000_i1198" type="#_x0000_t75" style="width:52.5pt;height:14.25pt" o:ole="">
            <v:imagedata r:id="rId396" o:title=""/>
          </v:shape>
          <o:OLEObject Type="Embed" ProgID="Equation.3" ShapeID="_x0000_i1198" DrawAspect="Content" ObjectID="_1719171636" r:id="rId397"/>
        </w:object>
      </w:r>
      <w:r w:rsidRPr="00D36145">
        <w:rPr>
          <w:szCs w:val="24"/>
        </w:rPr>
        <w:t xml:space="preserve">, find </w:t>
      </w:r>
      <w:r w:rsidRPr="00B07B11">
        <w:rPr>
          <w:position w:val="-14"/>
        </w:rPr>
        <w:object w:dxaOrig="840" w:dyaOrig="400" w14:anchorId="7802D3B3">
          <v:shape id="_x0000_i1199" type="#_x0000_t75" style="width:41.25pt;height:19.5pt" o:ole="">
            <v:imagedata r:id="rId398" o:title=""/>
          </v:shape>
          <o:OLEObject Type="Embed" ProgID="Equation.3" ShapeID="_x0000_i1199" DrawAspect="Content" ObjectID="_1719171637" r:id="rId399"/>
        </w:object>
      </w:r>
      <w:r w:rsidR="00842C1E">
        <w:t>.</w:t>
      </w:r>
    </w:p>
    <w:p w14:paraId="34494D02" w14:textId="77777777" w:rsidR="003165D7" w:rsidRPr="00D36145" w:rsidRDefault="003165D7" w:rsidP="003165D7">
      <w:pPr>
        <w:pStyle w:val="ListParagraph"/>
        <w:numPr>
          <w:ilvl w:val="0"/>
          <w:numId w:val="14"/>
        </w:numPr>
        <w:spacing w:line="240" w:lineRule="auto"/>
        <w:rPr>
          <w:szCs w:val="24"/>
        </w:rPr>
      </w:pPr>
      <w:r w:rsidRPr="00D36145">
        <w:rPr>
          <w:szCs w:val="24"/>
        </w:rPr>
        <w:t xml:space="preserve">If </w:t>
      </w:r>
      <w:r w:rsidRPr="00B07B11">
        <w:rPr>
          <w:position w:val="-6"/>
        </w:rPr>
        <w:object w:dxaOrig="1020" w:dyaOrig="279" w14:anchorId="1F806A92">
          <v:shape id="_x0000_i1200" type="#_x0000_t75" style="width:52.5pt;height:14.25pt" o:ole="">
            <v:imagedata r:id="rId400" o:title=""/>
          </v:shape>
          <o:OLEObject Type="Embed" ProgID="Equation.3" ShapeID="_x0000_i1200" DrawAspect="Content" ObjectID="_1719171638" r:id="rId401"/>
        </w:object>
      </w:r>
      <w:r w:rsidRPr="00D36145">
        <w:rPr>
          <w:szCs w:val="24"/>
        </w:rPr>
        <w:t xml:space="preserve">, find </w:t>
      </w:r>
      <w:r w:rsidRPr="00B07B11">
        <w:rPr>
          <w:position w:val="-14"/>
        </w:rPr>
        <w:object w:dxaOrig="859" w:dyaOrig="400" w14:anchorId="1C853649">
          <v:shape id="_x0000_i1201" type="#_x0000_t75" style="width:41.25pt;height:19.5pt" o:ole="">
            <v:imagedata r:id="rId402" o:title=""/>
          </v:shape>
          <o:OLEObject Type="Embed" ProgID="Equation.3" ShapeID="_x0000_i1201" DrawAspect="Content" ObjectID="_1719171639" r:id="rId403"/>
        </w:object>
      </w:r>
      <w:r w:rsidR="00842C1E">
        <w:t>.</w:t>
      </w:r>
    </w:p>
    <w:p w14:paraId="7B1C1D77" w14:textId="77777777" w:rsidR="003165D7" w:rsidRPr="00D36145" w:rsidRDefault="003165D7" w:rsidP="003165D7">
      <w:pPr>
        <w:pStyle w:val="ListParagraph"/>
        <w:numPr>
          <w:ilvl w:val="0"/>
          <w:numId w:val="14"/>
        </w:numPr>
        <w:spacing w:line="240" w:lineRule="auto"/>
        <w:rPr>
          <w:szCs w:val="24"/>
        </w:rPr>
      </w:pPr>
      <w:r w:rsidRPr="00D36145">
        <w:rPr>
          <w:szCs w:val="24"/>
        </w:rPr>
        <w:t xml:space="preserve">If </w:t>
      </w:r>
      <w:r w:rsidRPr="00B07B11">
        <w:rPr>
          <w:position w:val="-6"/>
        </w:rPr>
        <w:object w:dxaOrig="900" w:dyaOrig="279" w14:anchorId="3D8060CB">
          <v:shape id="_x0000_i1202" type="#_x0000_t75" style="width:45.75pt;height:14.25pt" o:ole="">
            <v:imagedata r:id="rId404" o:title=""/>
          </v:shape>
          <o:OLEObject Type="Embed" ProgID="Equation.3" ShapeID="_x0000_i1202" DrawAspect="Content" ObjectID="_1719171640" r:id="rId405"/>
        </w:object>
      </w:r>
      <w:r w:rsidRPr="00D36145">
        <w:rPr>
          <w:szCs w:val="24"/>
        </w:rPr>
        <w:t xml:space="preserve">, find </w:t>
      </w:r>
      <w:r w:rsidRPr="00B07B11">
        <w:rPr>
          <w:position w:val="-14"/>
        </w:rPr>
        <w:object w:dxaOrig="859" w:dyaOrig="400" w14:anchorId="010E1029">
          <v:shape id="_x0000_i1203" type="#_x0000_t75" style="width:41.25pt;height:19.5pt" o:ole="">
            <v:imagedata r:id="rId406" o:title=""/>
          </v:shape>
          <o:OLEObject Type="Embed" ProgID="Equation.3" ShapeID="_x0000_i1203" DrawAspect="Content" ObjectID="_1719171641" r:id="rId407"/>
        </w:object>
      </w:r>
      <w:r w:rsidR="00842C1E">
        <w:t>.</w:t>
      </w:r>
    </w:p>
    <w:p w14:paraId="00A352F9" w14:textId="77777777" w:rsidR="003165D7" w:rsidRDefault="003165D7" w:rsidP="003165D7"/>
    <w:p w14:paraId="14B2CDF0" w14:textId="77777777" w:rsidR="003165D7" w:rsidRPr="00D36145" w:rsidRDefault="003165D7" w:rsidP="003165D7">
      <w:r>
        <w:t>Simplify each of the following expressions completely</w:t>
      </w:r>
      <w:r w:rsidR="008D71BE">
        <w:t>.</w:t>
      </w:r>
    </w:p>
    <w:p w14:paraId="2A931B80" w14:textId="77777777" w:rsidR="003165D7" w:rsidRDefault="003165D7" w:rsidP="003165D7">
      <w:r>
        <w:t xml:space="preserve">27. </w:t>
      </w:r>
      <w:r w:rsidRPr="00B07B11">
        <w:rPr>
          <w:position w:val="-14"/>
        </w:rPr>
        <w:object w:dxaOrig="2640" w:dyaOrig="400" w14:anchorId="138EA227">
          <v:shape id="_x0000_i1204" type="#_x0000_t75" style="width:132pt;height:19.5pt" o:ole="">
            <v:imagedata r:id="rId408" o:title=""/>
          </v:shape>
          <o:OLEObject Type="Embed" ProgID="Equation.3" ShapeID="_x0000_i1204" DrawAspect="Content" ObjectID="_1719171642" r:id="rId409"/>
        </w:object>
      </w:r>
    </w:p>
    <w:p w14:paraId="6892BC07" w14:textId="77777777" w:rsidR="003E541D" w:rsidRDefault="003165D7">
      <w:pPr>
        <w:sectPr w:rsidR="003E541D" w:rsidSect="003A6C4D">
          <w:pgSz w:w="12240" w:h="15840"/>
          <w:pgMar w:top="1440" w:right="1440" w:bottom="1440" w:left="1440" w:header="720" w:footer="720" w:gutter="720"/>
          <w:cols w:space="720"/>
          <w:docGrid w:linePitch="360"/>
        </w:sectPr>
      </w:pPr>
      <w:r>
        <w:t xml:space="preserve">28. </w:t>
      </w:r>
      <w:r w:rsidRPr="00B07B11">
        <w:rPr>
          <w:position w:val="-14"/>
        </w:rPr>
        <w:object w:dxaOrig="2659" w:dyaOrig="400" w14:anchorId="61EF80EB">
          <v:shape id="_x0000_i1205" type="#_x0000_t75" style="width:132pt;height:19.5pt" o:ole="">
            <v:imagedata r:id="rId410" o:title=""/>
          </v:shape>
          <o:OLEObject Type="Embed" ProgID="Equation.3" ShapeID="_x0000_i1205" DrawAspect="Content" ObjectID="_1719171643" r:id="rId411"/>
        </w:object>
      </w:r>
    </w:p>
    <w:p w14:paraId="6044356A" w14:textId="77777777" w:rsidR="0004319B" w:rsidRDefault="0004319B" w:rsidP="0004319B">
      <w:pPr>
        <w:pStyle w:val="Heading2"/>
      </w:pPr>
      <w:bookmarkStart w:id="10" w:name="_Toc298941029"/>
      <w:r>
        <w:lastRenderedPageBreak/>
        <w:t>Section 6.3 Inverse Trig Functions</w:t>
      </w:r>
      <w:bookmarkEnd w:id="10"/>
    </w:p>
    <w:p w14:paraId="33C21600" w14:textId="77777777" w:rsidR="0004319B" w:rsidRDefault="0004319B" w:rsidP="0004319B"/>
    <w:p w14:paraId="37D2C675" w14:textId="77777777" w:rsidR="0004319B" w:rsidRDefault="0049108F" w:rsidP="0004319B">
      <w:r>
        <w:t>In</w:t>
      </w:r>
      <w:r w:rsidR="0004319B">
        <w:t xml:space="preserve"> previous </w:t>
      </w:r>
      <w:r w:rsidR="002A6933">
        <w:t>sections,</w:t>
      </w:r>
      <w:r w:rsidR="0004319B">
        <w:t xml:space="preserve"> we have evaluated the trigonometric functions</w:t>
      </w:r>
      <w:r>
        <w:t xml:space="preserve"> at various angles</w:t>
      </w:r>
      <w:r w:rsidR="0004319B">
        <w:t xml:space="preserve">, </w:t>
      </w:r>
      <w:r>
        <w:t xml:space="preserve">but </w:t>
      </w:r>
      <w:r w:rsidR="0004319B">
        <w:t>at times we need to k</w:t>
      </w:r>
      <w:r>
        <w:t>now what angle would yield</w:t>
      </w:r>
      <w:r w:rsidR="0004319B">
        <w:t xml:space="preserve"> a specific sine, cosine, or tangent value.  For this, we need inverse</w:t>
      </w:r>
      <w:r>
        <w:t xml:space="preserve"> functions</w:t>
      </w:r>
      <w:r w:rsidR="0004319B">
        <w:t xml:space="preserve">.  Recall that for a one-to-one function, if </w:t>
      </w:r>
      <w:r w:rsidR="0004319B" w:rsidRPr="000755A7">
        <w:rPr>
          <w:position w:val="-10"/>
        </w:rPr>
        <w:object w:dxaOrig="920" w:dyaOrig="320" w14:anchorId="3C31990A">
          <v:shape id="_x0000_i1206" type="#_x0000_t75" style="width:45.75pt;height:16.5pt" o:ole="">
            <v:imagedata r:id="rId412" o:title=""/>
          </v:shape>
          <o:OLEObject Type="Embed" ProgID="Equation.3" ShapeID="_x0000_i1206" DrawAspect="Content" ObjectID="_1719171644" r:id="rId413"/>
        </w:object>
      </w:r>
      <w:r w:rsidR="0004319B">
        <w:t xml:space="preserve">, then an inverse function would satisfy </w:t>
      </w:r>
      <w:r w:rsidR="0004319B" w:rsidRPr="000755A7">
        <w:rPr>
          <w:position w:val="-10"/>
        </w:rPr>
        <w:object w:dxaOrig="1100" w:dyaOrig="360" w14:anchorId="55C8F8BC">
          <v:shape id="_x0000_i1207" type="#_x0000_t75" style="width:54.75pt;height:18.75pt" o:ole="">
            <v:imagedata r:id="rId414" o:title=""/>
          </v:shape>
          <o:OLEObject Type="Embed" ProgID="Equation.3" ShapeID="_x0000_i1207" DrawAspect="Content" ObjectID="_1719171645" r:id="rId415"/>
        </w:object>
      </w:r>
      <w:r w:rsidR="0004319B">
        <w:t>.</w:t>
      </w:r>
    </w:p>
    <w:p w14:paraId="2C1442C8" w14:textId="77777777" w:rsidR="0004319B" w:rsidRDefault="0004319B" w:rsidP="0004319B"/>
    <w:p w14:paraId="2052C90D" w14:textId="77777777" w:rsidR="0004319B" w:rsidRDefault="0004319B" w:rsidP="0004319B">
      <w:r>
        <w:t xml:space="preserve">You probably are already recognizing an issue – that the sine, cosine, and tangent functions are not one-to-one functions.  To define an inverse of these functions, we will need to restrict the domain of these functions </w:t>
      </w:r>
      <w:r w:rsidR="0049108F">
        <w:t xml:space="preserve">to yield a new function that is </w:t>
      </w:r>
      <w:r>
        <w:t xml:space="preserve">one-to-one.  We choose a domain for each function </w:t>
      </w:r>
      <w:r w:rsidR="0049108F">
        <w:t>that</w:t>
      </w:r>
      <w:r>
        <w:t xml:space="preserve"> includes the angle zero.</w:t>
      </w:r>
    </w:p>
    <w:p w14:paraId="22F7BBC2" w14:textId="77777777" w:rsidR="0004319B" w:rsidRDefault="0004319B" w:rsidP="0004319B"/>
    <w:p w14:paraId="14EAD89F" w14:textId="77777777" w:rsidR="0004319B" w:rsidRDefault="00BD2816" w:rsidP="0004319B">
      <w:r>
        <w:t xml:space="preserve">Sine, limited to </w:t>
      </w:r>
      <w:r w:rsidRPr="00232C81">
        <w:rPr>
          <w:position w:val="-28"/>
        </w:rPr>
        <w:object w:dxaOrig="960" w:dyaOrig="680" w14:anchorId="19FB37EA">
          <v:shape id="_x0000_i1208" type="#_x0000_t75" style="width:48pt;height:35.25pt" o:ole="">
            <v:imagedata r:id="rId416" o:title=""/>
          </v:shape>
          <o:OLEObject Type="Embed" ProgID="Equation.3" ShapeID="_x0000_i1208" DrawAspect="Content" ObjectID="_1719171646" r:id="rId417"/>
        </w:object>
      </w:r>
      <w:r>
        <w:tab/>
        <w:t xml:space="preserve">Cosine, limited to </w:t>
      </w:r>
      <w:r w:rsidRPr="00232C81">
        <w:rPr>
          <w:position w:val="-10"/>
        </w:rPr>
        <w:object w:dxaOrig="540" w:dyaOrig="340" w14:anchorId="559CC9E6">
          <v:shape id="_x0000_i1209" type="#_x0000_t75" style="width:28.5pt;height:16.5pt" o:ole="">
            <v:imagedata r:id="rId418" o:title=""/>
          </v:shape>
          <o:OLEObject Type="Embed" ProgID="Equation.3" ShapeID="_x0000_i1209" DrawAspect="Content" ObjectID="_1719171647" r:id="rId419"/>
        </w:object>
      </w:r>
      <w:r>
        <w:tab/>
        <w:t xml:space="preserve">Tangent, limited to </w:t>
      </w:r>
      <w:r w:rsidRPr="00232C81">
        <w:rPr>
          <w:position w:val="-28"/>
        </w:rPr>
        <w:object w:dxaOrig="960" w:dyaOrig="680" w14:anchorId="7AFA57BD">
          <v:shape id="_x0000_i1210" type="#_x0000_t75" style="width:48pt;height:35.25pt" o:ole="">
            <v:imagedata r:id="rId420" o:title=""/>
          </v:shape>
          <o:OLEObject Type="Embed" ProgID="Equation.3" ShapeID="_x0000_i1210" DrawAspect="Content" ObjectID="_1719171648" r:id="rId421"/>
        </w:object>
      </w:r>
    </w:p>
    <w:p w14:paraId="108508C2" w14:textId="77777777" w:rsidR="002A6933" w:rsidRDefault="00937728" w:rsidP="0004319B">
      <w:r>
        <w:rPr>
          <w:noProof/>
        </w:rPr>
        <w:drawing>
          <wp:inline distT="0" distB="0" distL="0" distR="0" wp14:anchorId="7104F008" wp14:editId="7FFD3244">
            <wp:extent cx="1556980" cy="1188720"/>
            <wp:effectExtent l="0" t="0" r="0" b="0"/>
            <wp:docPr id="7" name="Picture 7" descr="A portion of the sine graph.  This portion starts out at negative pi over 2 comma negative 1, increases concave up to the origin, then increases concave down to pi over 1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ortion of the sine graph.  This portion starts out at negative pi over 2 comma negative 1, increases concave up to the origin, then increases concave down to pi over 1 comma 1."/>
                    <pic:cNvPicPr/>
                  </pic:nvPicPr>
                  <pic:blipFill>
                    <a:blip r:embed="rId422"/>
                    <a:stretch>
                      <a:fillRect/>
                    </a:stretch>
                  </pic:blipFill>
                  <pic:spPr>
                    <a:xfrm>
                      <a:off x="0" y="0"/>
                      <a:ext cx="1556980" cy="1188720"/>
                    </a:xfrm>
                    <a:prstGeom prst="rect">
                      <a:avLst/>
                    </a:prstGeom>
                  </pic:spPr>
                </pic:pic>
              </a:graphicData>
            </a:graphic>
          </wp:inline>
        </w:drawing>
      </w:r>
      <w:r>
        <w:rPr>
          <w:noProof/>
        </w:rPr>
        <w:tab/>
      </w:r>
      <w:r w:rsidRPr="00937728">
        <w:rPr>
          <w:noProof/>
        </w:rPr>
        <w:t xml:space="preserve"> </w:t>
      </w:r>
      <w:r>
        <w:rPr>
          <w:noProof/>
        </w:rPr>
        <w:drawing>
          <wp:inline distT="0" distB="0" distL="0" distR="0" wp14:anchorId="7D2C774B" wp14:editId="040FC114">
            <wp:extent cx="1481287" cy="1188720"/>
            <wp:effectExtent l="0" t="0" r="0" b="0"/>
            <wp:docPr id="8" name="Picture 8" descr="A portion of the cosine graph.  This portion starts out at 0 comma 1, decreases concave down to pi over 2 comma 0, then decreases concave up to pi comma neg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ortion of the cosine graph.  This portion starts out at 0 comma 1, decreases concave down to pi over 2 comma 0, then decreases concave up to pi comma negative 1."/>
                    <pic:cNvPicPr/>
                  </pic:nvPicPr>
                  <pic:blipFill>
                    <a:blip r:embed="rId423"/>
                    <a:stretch>
                      <a:fillRect/>
                    </a:stretch>
                  </pic:blipFill>
                  <pic:spPr>
                    <a:xfrm>
                      <a:off x="0" y="0"/>
                      <a:ext cx="1481287" cy="1188720"/>
                    </a:xfrm>
                    <a:prstGeom prst="rect">
                      <a:avLst/>
                    </a:prstGeom>
                  </pic:spPr>
                </pic:pic>
              </a:graphicData>
            </a:graphic>
          </wp:inline>
        </w:drawing>
      </w:r>
      <w:r w:rsidRPr="00937728">
        <w:rPr>
          <w:noProof/>
        </w:rPr>
        <w:t xml:space="preserve"> </w:t>
      </w:r>
      <w:r>
        <w:rPr>
          <w:noProof/>
        </w:rPr>
        <w:tab/>
      </w:r>
      <w:r>
        <w:rPr>
          <w:noProof/>
        </w:rPr>
        <w:drawing>
          <wp:inline distT="0" distB="0" distL="0" distR="0" wp14:anchorId="71AD3ADD" wp14:editId="17795E2D">
            <wp:extent cx="1193661" cy="1371600"/>
            <wp:effectExtent l="0" t="0" r="0" b="0"/>
            <wp:docPr id="9" name="Picture 9" descr="A portion of the tangent graph.  This portion is one increasing segment, which approaches negative infinity as x approaches negative pi over 2 from the right, and increases concave down up to the origin, then increases concave up, approaching infinity as x approaches pi over 2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ortion of the tangent graph.  This portion is one increasing segment, which approaches negative infinity as x approaches negative pi over 2 from the right, and increases concave down up to the origin, then increases concave up, approaching infinity as x approaches pi over 2 from the left."/>
                    <pic:cNvPicPr/>
                  </pic:nvPicPr>
                  <pic:blipFill>
                    <a:blip r:embed="rId424"/>
                    <a:stretch>
                      <a:fillRect/>
                    </a:stretch>
                  </pic:blipFill>
                  <pic:spPr>
                    <a:xfrm>
                      <a:off x="0" y="0"/>
                      <a:ext cx="1193661" cy="1371600"/>
                    </a:xfrm>
                    <a:prstGeom prst="rect">
                      <a:avLst/>
                    </a:prstGeom>
                  </pic:spPr>
                </pic:pic>
              </a:graphicData>
            </a:graphic>
          </wp:inline>
        </w:drawing>
      </w:r>
    </w:p>
    <w:p w14:paraId="5AADA868" w14:textId="77777777" w:rsidR="002A6933" w:rsidRDefault="002A6933" w:rsidP="0004319B"/>
    <w:p w14:paraId="532284E2" w14:textId="77777777" w:rsidR="0004319B" w:rsidRDefault="0004319B" w:rsidP="0004319B">
      <w:r>
        <w:t>On these restricted domains, we can define the inverse sine</w:t>
      </w:r>
      <w:r w:rsidR="0049108F">
        <w:t xml:space="preserve">, inverse </w:t>
      </w:r>
      <w:r>
        <w:t>cosine</w:t>
      </w:r>
      <w:r w:rsidR="0049108F">
        <w:t>,</w:t>
      </w:r>
      <w:r>
        <w:t xml:space="preserve"> and </w:t>
      </w:r>
      <w:r w:rsidR="0049108F">
        <w:t xml:space="preserve">inverse </w:t>
      </w:r>
      <w:r>
        <w:t>tangent functions.</w:t>
      </w:r>
    </w:p>
    <w:p w14:paraId="6E50A98A" w14:textId="77777777" w:rsidR="0004319B" w:rsidRDefault="0004319B" w:rsidP="0004319B"/>
    <w:p w14:paraId="2785125D" w14:textId="77777777" w:rsidR="0004319B" w:rsidRDefault="0004319B" w:rsidP="0004319B"/>
    <w:p w14:paraId="371E3DBF" w14:textId="77777777" w:rsidR="0004319B" w:rsidRDefault="0004319B" w:rsidP="0004319B">
      <w:pPr>
        <w:pStyle w:val="DefinitionHeader"/>
      </w:pPr>
      <w:r>
        <w:t>Inverse Sine, Cosine, and Tangent Functions</w:t>
      </w:r>
    </w:p>
    <w:p w14:paraId="1E339890" w14:textId="77777777" w:rsidR="0004319B" w:rsidRPr="00232C81" w:rsidRDefault="0004319B" w:rsidP="0004319B">
      <w:pPr>
        <w:pStyle w:val="Definition"/>
      </w:pPr>
      <w:r>
        <w:t xml:space="preserve">For angles in the interval </w:t>
      </w:r>
      <w:r w:rsidRPr="00232C81">
        <w:rPr>
          <w:position w:val="-28"/>
        </w:rPr>
        <w:object w:dxaOrig="960" w:dyaOrig="680" w14:anchorId="3AEA429C">
          <v:shape id="_x0000_i1211" type="#_x0000_t75" style="width:48pt;height:35.25pt" o:ole="">
            <v:imagedata r:id="rId425" o:title=""/>
          </v:shape>
          <o:OLEObject Type="Embed" ProgID="Equation.3" ShapeID="_x0000_i1211" DrawAspect="Content" ObjectID="_1719171649" r:id="rId426"/>
        </w:object>
      </w:r>
      <w:r>
        <w:t xml:space="preserve">, if </w:t>
      </w:r>
      <w:r w:rsidRPr="000755A7">
        <w:rPr>
          <w:position w:val="-10"/>
        </w:rPr>
        <w:object w:dxaOrig="1020" w:dyaOrig="340" w14:anchorId="480A1D5C">
          <v:shape id="_x0000_i1212" type="#_x0000_t75" style="width:52.5pt;height:16.5pt" o:ole="">
            <v:imagedata r:id="rId427" o:title=""/>
          </v:shape>
          <o:OLEObject Type="Embed" ProgID="Equation.3" ShapeID="_x0000_i1212" DrawAspect="Content" ObjectID="_1719171650" r:id="rId428"/>
        </w:object>
      </w:r>
      <w:r>
        <w:t xml:space="preserve">, then </w:t>
      </w:r>
      <w:r w:rsidRPr="000755A7">
        <w:rPr>
          <w:position w:val="-10"/>
        </w:rPr>
        <w:object w:dxaOrig="1200" w:dyaOrig="360" w14:anchorId="47151F39">
          <v:shape id="_x0000_i1213" type="#_x0000_t75" style="width:60pt;height:18.75pt" o:ole="">
            <v:imagedata r:id="rId429" o:title=""/>
          </v:shape>
          <o:OLEObject Type="Embed" ProgID="Equation.3" ShapeID="_x0000_i1213" DrawAspect="Content" ObjectID="_1719171651" r:id="rId430"/>
        </w:object>
      </w:r>
    </w:p>
    <w:p w14:paraId="3C708D6D" w14:textId="77777777" w:rsidR="0004319B" w:rsidRDefault="0004319B" w:rsidP="0004319B">
      <w:pPr>
        <w:pStyle w:val="Definition"/>
      </w:pPr>
      <w:r>
        <w:t xml:space="preserve">For angles in the interval </w:t>
      </w:r>
      <w:r w:rsidRPr="00232C81">
        <w:rPr>
          <w:position w:val="-10"/>
        </w:rPr>
        <w:object w:dxaOrig="540" w:dyaOrig="340" w14:anchorId="105BAE85">
          <v:shape id="_x0000_i1214" type="#_x0000_t75" style="width:28.5pt;height:16.5pt" o:ole="">
            <v:imagedata r:id="rId418" o:title=""/>
          </v:shape>
          <o:OLEObject Type="Embed" ProgID="Equation.3" ShapeID="_x0000_i1214" DrawAspect="Content" ObjectID="_1719171652" r:id="rId431"/>
        </w:object>
      </w:r>
      <w:r>
        <w:t xml:space="preserve">, if </w:t>
      </w:r>
      <w:r w:rsidRPr="000755A7">
        <w:rPr>
          <w:position w:val="-10"/>
        </w:rPr>
        <w:object w:dxaOrig="1060" w:dyaOrig="340" w14:anchorId="2842CB81">
          <v:shape id="_x0000_i1215" type="#_x0000_t75" style="width:51pt;height:16.5pt" o:ole="">
            <v:imagedata r:id="rId432" o:title=""/>
          </v:shape>
          <o:OLEObject Type="Embed" ProgID="Equation.3" ShapeID="_x0000_i1215" DrawAspect="Content" ObjectID="_1719171653" r:id="rId433"/>
        </w:object>
      </w:r>
      <w:r>
        <w:t xml:space="preserve">, then </w:t>
      </w:r>
      <w:r w:rsidRPr="000755A7">
        <w:rPr>
          <w:position w:val="-10"/>
        </w:rPr>
        <w:object w:dxaOrig="1240" w:dyaOrig="360" w14:anchorId="2585EDA1">
          <v:shape id="_x0000_i1216" type="#_x0000_t75" style="width:62.25pt;height:18.75pt" o:ole="">
            <v:imagedata r:id="rId434" o:title=""/>
          </v:shape>
          <o:OLEObject Type="Embed" ProgID="Equation.3" ShapeID="_x0000_i1216" DrawAspect="Content" ObjectID="_1719171654" r:id="rId435"/>
        </w:object>
      </w:r>
    </w:p>
    <w:p w14:paraId="44EE6284" w14:textId="77777777" w:rsidR="0004319B" w:rsidRPr="00232C81" w:rsidRDefault="0004319B" w:rsidP="0004319B">
      <w:pPr>
        <w:pStyle w:val="Definition"/>
      </w:pPr>
      <w:r>
        <w:t xml:space="preserve">For angles in the interval </w:t>
      </w:r>
      <w:r w:rsidRPr="00232C81">
        <w:rPr>
          <w:position w:val="-28"/>
        </w:rPr>
        <w:object w:dxaOrig="980" w:dyaOrig="680" w14:anchorId="1DFA0432">
          <v:shape id="_x0000_i1217" type="#_x0000_t75" style="width:48.75pt;height:35.25pt" o:ole="">
            <v:imagedata r:id="rId436" o:title=""/>
          </v:shape>
          <o:OLEObject Type="Embed" ProgID="Equation.3" ShapeID="_x0000_i1217" DrawAspect="Content" ObjectID="_1719171655" r:id="rId437"/>
        </w:object>
      </w:r>
      <w:r>
        <w:t xml:space="preserve">, if </w:t>
      </w:r>
      <w:r w:rsidRPr="000755A7">
        <w:rPr>
          <w:position w:val="-10"/>
        </w:rPr>
        <w:object w:dxaOrig="1040" w:dyaOrig="340" w14:anchorId="1B7FA950">
          <v:shape id="_x0000_i1218" type="#_x0000_t75" style="width:51pt;height:16.5pt" o:ole="">
            <v:imagedata r:id="rId438" o:title=""/>
          </v:shape>
          <o:OLEObject Type="Embed" ProgID="Equation.3" ShapeID="_x0000_i1218" DrawAspect="Content" ObjectID="_1719171656" r:id="rId439"/>
        </w:object>
      </w:r>
      <w:r>
        <w:t xml:space="preserve">, then </w:t>
      </w:r>
      <w:r w:rsidRPr="000755A7">
        <w:rPr>
          <w:position w:val="-10"/>
        </w:rPr>
        <w:object w:dxaOrig="1219" w:dyaOrig="360" w14:anchorId="0B8F2FEB">
          <v:shape id="_x0000_i1219" type="#_x0000_t75" style="width:60.75pt;height:18.75pt" o:ole="">
            <v:imagedata r:id="rId440" o:title=""/>
          </v:shape>
          <o:OLEObject Type="Embed" ProgID="Equation.3" ShapeID="_x0000_i1219" DrawAspect="Content" ObjectID="_1719171657" r:id="rId441"/>
        </w:object>
      </w:r>
    </w:p>
    <w:p w14:paraId="08464C94" w14:textId="77777777" w:rsidR="0004319B" w:rsidRDefault="0004319B" w:rsidP="0004319B">
      <w:pPr>
        <w:pStyle w:val="Definition"/>
      </w:pPr>
    </w:p>
    <w:p w14:paraId="0BF48F74" w14:textId="77777777" w:rsidR="0004319B" w:rsidRDefault="0004319B" w:rsidP="0004319B">
      <w:pPr>
        <w:pStyle w:val="Definition"/>
      </w:pPr>
      <w:r w:rsidRPr="00CC6358">
        <w:rPr>
          <w:position w:val="-14"/>
        </w:rPr>
        <w:object w:dxaOrig="859" w:dyaOrig="400" w14:anchorId="0F2DF349">
          <v:shape id="_x0000_i1220" type="#_x0000_t75" style="width:41.25pt;height:19.5pt" o:ole="">
            <v:imagedata r:id="rId442" o:title=""/>
          </v:shape>
          <o:OLEObject Type="Embed" ProgID="Equation.3" ShapeID="_x0000_i1220" DrawAspect="Content" ObjectID="_1719171658" r:id="rId443"/>
        </w:object>
      </w:r>
      <w:r>
        <w:t xml:space="preserve"> has domain [-1, 1] and range </w:t>
      </w:r>
      <w:r w:rsidRPr="00232C81">
        <w:rPr>
          <w:position w:val="-28"/>
        </w:rPr>
        <w:object w:dxaOrig="960" w:dyaOrig="680" w14:anchorId="70DAF1BC">
          <v:shape id="_x0000_i1221" type="#_x0000_t75" style="width:48pt;height:35.25pt" o:ole="">
            <v:imagedata r:id="rId425" o:title=""/>
          </v:shape>
          <o:OLEObject Type="Embed" ProgID="Equation.3" ShapeID="_x0000_i1221" DrawAspect="Content" ObjectID="_1719171659" r:id="rId444"/>
        </w:object>
      </w:r>
    </w:p>
    <w:p w14:paraId="403005C5" w14:textId="77777777" w:rsidR="0004319B" w:rsidRDefault="0004319B" w:rsidP="0004319B">
      <w:pPr>
        <w:pStyle w:val="Definition"/>
      </w:pPr>
      <w:r w:rsidRPr="00CC6358">
        <w:rPr>
          <w:position w:val="-14"/>
        </w:rPr>
        <w:object w:dxaOrig="900" w:dyaOrig="400" w14:anchorId="1A78BEAC">
          <v:shape id="_x0000_i1222" type="#_x0000_t75" style="width:45.75pt;height:19.5pt" o:ole="">
            <v:imagedata r:id="rId445" o:title=""/>
          </v:shape>
          <o:OLEObject Type="Embed" ProgID="Equation.3" ShapeID="_x0000_i1222" DrawAspect="Content" ObjectID="_1719171660" r:id="rId446"/>
        </w:object>
      </w:r>
      <w:r>
        <w:t xml:space="preserve"> has domain [-1, 1] and range </w:t>
      </w:r>
      <w:r w:rsidRPr="00232C81">
        <w:rPr>
          <w:position w:val="-10"/>
        </w:rPr>
        <w:object w:dxaOrig="540" w:dyaOrig="340" w14:anchorId="25378C40">
          <v:shape id="_x0000_i1223" type="#_x0000_t75" style="width:28.5pt;height:16.5pt" o:ole="">
            <v:imagedata r:id="rId418" o:title=""/>
          </v:shape>
          <o:OLEObject Type="Embed" ProgID="Equation.3" ShapeID="_x0000_i1223" DrawAspect="Content" ObjectID="_1719171661" r:id="rId447"/>
        </w:object>
      </w:r>
    </w:p>
    <w:p w14:paraId="0D5A2BFD" w14:textId="77777777" w:rsidR="0004319B" w:rsidRDefault="0004319B" w:rsidP="0004319B">
      <w:pPr>
        <w:pStyle w:val="Definition"/>
      </w:pPr>
      <w:r w:rsidRPr="00CC6358">
        <w:rPr>
          <w:position w:val="-14"/>
        </w:rPr>
        <w:object w:dxaOrig="880" w:dyaOrig="400" w14:anchorId="5F0C3CD4">
          <v:shape id="_x0000_i1224" type="#_x0000_t75" style="width:45pt;height:19.5pt" o:ole="">
            <v:imagedata r:id="rId448" o:title=""/>
          </v:shape>
          <o:OLEObject Type="Embed" ProgID="Equation.3" ShapeID="_x0000_i1224" DrawAspect="Content" ObjectID="_1719171662" r:id="rId449"/>
        </w:object>
      </w:r>
      <w:r>
        <w:t xml:space="preserve"> has domain of all real numbers and range </w:t>
      </w:r>
      <w:r w:rsidRPr="00232C81">
        <w:rPr>
          <w:position w:val="-28"/>
        </w:rPr>
        <w:object w:dxaOrig="980" w:dyaOrig="680" w14:anchorId="73867917">
          <v:shape id="_x0000_i1225" type="#_x0000_t75" style="width:48.75pt;height:35.25pt" o:ole="">
            <v:imagedata r:id="rId450" o:title=""/>
          </v:shape>
          <o:OLEObject Type="Embed" ProgID="Equation.3" ShapeID="_x0000_i1225" DrawAspect="Content" ObjectID="_1719171663" r:id="rId451"/>
        </w:object>
      </w:r>
    </w:p>
    <w:p w14:paraId="57563F15" w14:textId="77777777" w:rsidR="0004319B" w:rsidRPr="0049108F" w:rsidRDefault="0004319B" w:rsidP="0004319B">
      <w:r>
        <w:lastRenderedPageBreak/>
        <w:t xml:space="preserve">The </w:t>
      </w:r>
      <w:r w:rsidRPr="00CC6358">
        <w:rPr>
          <w:position w:val="-14"/>
        </w:rPr>
        <w:object w:dxaOrig="859" w:dyaOrig="400" w14:anchorId="08E04CAA">
          <v:shape id="_x0000_i1226" type="#_x0000_t75" style="width:41.25pt;height:19.5pt" o:ole="">
            <v:imagedata r:id="rId442" o:title=""/>
          </v:shape>
          <o:OLEObject Type="Embed" ProgID="Equation.3" ShapeID="_x0000_i1226" DrawAspect="Content" ObjectID="_1719171664" r:id="rId452"/>
        </w:object>
      </w:r>
      <w:r>
        <w:t xml:space="preserve"> is sometimes called the </w:t>
      </w:r>
      <w:r>
        <w:rPr>
          <w:b/>
        </w:rPr>
        <w:t>arcsine</w:t>
      </w:r>
      <w:r w:rsidR="00B45FBA">
        <w:rPr>
          <w:b/>
        </w:rPr>
        <w:fldChar w:fldCharType="begin"/>
      </w:r>
      <w:r>
        <w:instrText>xe "</w:instrText>
      </w:r>
      <w:r w:rsidRPr="00D10C45">
        <w:rPr>
          <w:b/>
        </w:rPr>
        <w:instrText>Arcsine</w:instrText>
      </w:r>
      <w:r>
        <w:rPr>
          <w:b/>
        </w:rPr>
        <w:instrText>, Arccosine and</w:instrText>
      </w:r>
      <w:r w:rsidRPr="00D10C45">
        <w:rPr>
          <w:b/>
        </w:rPr>
        <w:instrText xml:space="preserve"> Arctangent</w:instrText>
      </w:r>
      <w:r>
        <w:instrText>"</w:instrText>
      </w:r>
      <w:r w:rsidR="00B45FBA">
        <w:rPr>
          <w:b/>
        </w:rPr>
        <w:fldChar w:fldCharType="end"/>
      </w:r>
      <w:r>
        <w:t xml:space="preserve"> function, and notated</w:t>
      </w:r>
      <w:r w:rsidR="0049108F">
        <w:t xml:space="preserve"> </w:t>
      </w:r>
      <w:r w:rsidR="0049108F" w:rsidRPr="000755A7">
        <w:rPr>
          <w:position w:val="-10"/>
        </w:rPr>
        <w:object w:dxaOrig="920" w:dyaOrig="340" w14:anchorId="1FE9B90D">
          <v:shape id="_x0000_i1227" type="#_x0000_t75" style="width:45.75pt;height:16.5pt" o:ole="">
            <v:imagedata r:id="rId453" o:title=""/>
          </v:shape>
          <o:OLEObject Type="Embed" ProgID="Equation.3" ShapeID="_x0000_i1227" DrawAspect="Content" ObjectID="_1719171665" r:id="rId454"/>
        </w:object>
      </w:r>
      <w:r w:rsidR="0049108F">
        <w:t>.</w:t>
      </w:r>
      <w:r w:rsidR="0049108F" w:rsidRPr="0049108F">
        <w:t xml:space="preserve"> </w:t>
      </w:r>
    </w:p>
    <w:p w14:paraId="22BEEEFC" w14:textId="77777777" w:rsidR="0004319B" w:rsidRDefault="0004319B" w:rsidP="0004319B">
      <w:r>
        <w:t xml:space="preserve">The </w:t>
      </w:r>
      <w:r w:rsidRPr="00CC6358">
        <w:rPr>
          <w:position w:val="-14"/>
        </w:rPr>
        <w:object w:dxaOrig="900" w:dyaOrig="400" w14:anchorId="646CF067">
          <v:shape id="_x0000_i1228" type="#_x0000_t75" style="width:45.75pt;height:19.5pt" o:ole="">
            <v:imagedata r:id="rId445" o:title=""/>
          </v:shape>
          <o:OLEObject Type="Embed" ProgID="Equation.3" ShapeID="_x0000_i1228" DrawAspect="Content" ObjectID="_1719171666" r:id="rId455"/>
        </w:object>
      </w:r>
      <w:r>
        <w:t xml:space="preserve"> is sometimes called the </w:t>
      </w:r>
      <w:r>
        <w:rPr>
          <w:b/>
        </w:rPr>
        <w:t>arccosine</w:t>
      </w:r>
      <w:r>
        <w:t xml:space="preserve"> function, and notated </w:t>
      </w:r>
      <w:r w:rsidR="0049108F" w:rsidRPr="000755A7">
        <w:rPr>
          <w:position w:val="-10"/>
        </w:rPr>
        <w:object w:dxaOrig="960" w:dyaOrig="340" w14:anchorId="424F809A">
          <v:shape id="_x0000_i1229" type="#_x0000_t75" style="width:48pt;height:16.5pt" o:ole="">
            <v:imagedata r:id="rId456" o:title=""/>
          </v:shape>
          <o:OLEObject Type="Embed" ProgID="Equation.3" ShapeID="_x0000_i1229" DrawAspect="Content" ObjectID="_1719171667" r:id="rId457"/>
        </w:object>
      </w:r>
      <w:r w:rsidR="0049108F">
        <w:t xml:space="preserve">. </w:t>
      </w:r>
    </w:p>
    <w:p w14:paraId="11E2F1AC" w14:textId="77777777" w:rsidR="0004319B" w:rsidRPr="0026736D" w:rsidRDefault="0004319B" w:rsidP="0004319B">
      <w:r>
        <w:t xml:space="preserve">The </w:t>
      </w:r>
      <w:r w:rsidRPr="00CC6358">
        <w:rPr>
          <w:position w:val="-14"/>
        </w:rPr>
        <w:object w:dxaOrig="880" w:dyaOrig="400" w14:anchorId="7F055DF9">
          <v:shape id="_x0000_i1230" type="#_x0000_t75" style="width:45pt;height:19.5pt" o:ole="">
            <v:imagedata r:id="rId448" o:title=""/>
          </v:shape>
          <o:OLEObject Type="Embed" ProgID="Equation.3" ShapeID="_x0000_i1230" DrawAspect="Content" ObjectID="_1719171668" r:id="rId458"/>
        </w:object>
      </w:r>
      <w:r>
        <w:t xml:space="preserve"> is sometimes called the </w:t>
      </w:r>
      <w:r>
        <w:rPr>
          <w:b/>
        </w:rPr>
        <w:t>arctangent</w:t>
      </w:r>
      <w:r>
        <w:t xml:space="preserve"> function, and notated </w:t>
      </w:r>
      <w:r w:rsidR="0049108F" w:rsidRPr="000755A7">
        <w:rPr>
          <w:position w:val="-10"/>
        </w:rPr>
        <w:object w:dxaOrig="940" w:dyaOrig="340" w14:anchorId="0BF304FC">
          <v:shape id="_x0000_i1231" type="#_x0000_t75" style="width:48pt;height:16.5pt" o:ole="">
            <v:imagedata r:id="rId459" o:title=""/>
          </v:shape>
          <o:OLEObject Type="Embed" ProgID="Equation.3" ShapeID="_x0000_i1231" DrawAspect="Content" ObjectID="_1719171669" r:id="rId460"/>
        </w:object>
      </w:r>
      <w:r w:rsidR="0049108F">
        <w:t>.</w:t>
      </w:r>
      <w:r w:rsidR="0049108F" w:rsidRPr="0026736D">
        <w:t xml:space="preserve"> </w:t>
      </w:r>
    </w:p>
    <w:p w14:paraId="4A5E08D5" w14:textId="77777777" w:rsidR="0004319B" w:rsidRDefault="0004319B" w:rsidP="0004319B"/>
    <w:p w14:paraId="1485B9CF" w14:textId="77777777" w:rsidR="0004319B" w:rsidRDefault="0004319B" w:rsidP="0004319B">
      <w:r>
        <w:t>The graphs of the inverse functions are shown here</w:t>
      </w:r>
      <w:r w:rsidR="0049108F">
        <w:t>:</w:t>
      </w:r>
    </w:p>
    <w:p w14:paraId="6935F949" w14:textId="77777777" w:rsidR="0004319B" w:rsidRDefault="0004319B" w:rsidP="0004319B"/>
    <w:p w14:paraId="56A96379" w14:textId="77777777" w:rsidR="0004319B" w:rsidRDefault="0004319B" w:rsidP="0004319B">
      <w:r w:rsidRPr="00CC6358">
        <w:rPr>
          <w:position w:val="-14"/>
        </w:rPr>
        <w:object w:dxaOrig="859" w:dyaOrig="400" w14:anchorId="0512DDD7">
          <v:shape id="_x0000_i1232" type="#_x0000_t75" style="width:41.25pt;height:19.5pt" o:ole="">
            <v:imagedata r:id="rId442" o:title=""/>
          </v:shape>
          <o:OLEObject Type="Embed" ProgID="Equation.3" ShapeID="_x0000_i1232" DrawAspect="Content" ObjectID="_1719171670" r:id="rId461"/>
        </w:object>
      </w:r>
      <w:r>
        <w:tab/>
      </w:r>
      <w:r>
        <w:tab/>
      </w:r>
      <w:r>
        <w:tab/>
      </w:r>
      <w:r w:rsidRPr="00CC6358">
        <w:rPr>
          <w:position w:val="-14"/>
        </w:rPr>
        <w:object w:dxaOrig="900" w:dyaOrig="400" w14:anchorId="3FD52D9D">
          <v:shape id="_x0000_i1233" type="#_x0000_t75" style="width:45.75pt;height:19.5pt" o:ole="">
            <v:imagedata r:id="rId445" o:title=""/>
          </v:shape>
          <o:OLEObject Type="Embed" ProgID="Equation.3" ShapeID="_x0000_i1233" DrawAspect="Content" ObjectID="_1719171671" r:id="rId462"/>
        </w:object>
      </w:r>
      <w:r>
        <w:tab/>
      </w:r>
      <w:r>
        <w:tab/>
      </w:r>
      <w:r>
        <w:tab/>
      </w:r>
      <w:r w:rsidRPr="00CC6358">
        <w:rPr>
          <w:position w:val="-14"/>
        </w:rPr>
        <w:object w:dxaOrig="880" w:dyaOrig="400" w14:anchorId="7043B5D3">
          <v:shape id="_x0000_i1234" type="#_x0000_t75" style="width:45pt;height:19.5pt" o:ole="">
            <v:imagedata r:id="rId448" o:title=""/>
          </v:shape>
          <o:OLEObject Type="Embed" ProgID="Equation.3" ShapeID="_x0000_i1234" DrawAspect="Content" ObjectID="_1719171672" r:id="rId463"/>
        </w:object>
      </w:r>
    </w:p>
    <w:p w14:paraId="3B59FFC2" w14:textId="77777777" w:rsidR="0004319B" w:rsidRDefault="002A6933" w:rsidP="0004319B">
      <w:r>
        <w:rPr>
          <w:noProof/>
        </w:rPr>
        <w:drawing>
          <wp:inline distT="0" distB="0" distL="0" distR="0" wp14:anchorId="70A35F07" wp14:editId="21DB8446">
            <wp:extent cx="1349326" cy="1554480"/>
            <wp:effectExtent l="0" t="0" r="0" b="0"/>
            <wp:docPr id="374" name="Picture 374" descr="The graph of the sine inverse function.  It starts at negative 1 comma negative pi over 2, increases concave down to the origin, then increases concave up to 1 comma pi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The graph of the sine inverse function.  It starts at negative 1 comma negative pi over 2, increases concave down to the origin, then increases concave up to 1 comma pi over 2."/>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349326" cy="1554480"/>
                    </a:xfrm>
                    <a:prstGeom prst="rect">
                      <a:avLst/>
                    </a:prstGeom>
                    <a:noFill/>
                    <a:ln>
                      <a:noFill/>
                    </a:ln>
                  </pic:spPr>
                </pic:pic>
              </a:graphicData>
            </a:graphic>
          </wp:inline>
        </w:drawing>
      </w:r>
      <w:r>
        <w:tab/>
        <w:t xml:space="preserve">         </w:t>
      </w:r>
      <w:r>
        <w:rPr>
          <w:noProof/>
        </w:rPr>
        <w:drawing>
          <wp:inline distT="0" distB="0" distL="0" distR="0" wp14:anchorId="723DF219" wp14:editId="4B419C1B">
            <wp:extent cx="1356366" cy="1554480"/>
            <wp:effectExtent l="0" t="0" r="0" b="0"/>
            <wp:docPr id="375" name="Picture 375" descr="The graph of the cosine inverse function.  It starts at negative 1 comma pi, decreases concave up to 0 comma pi over 2, then decreases concave down to 1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The graph of the cosine inverse function.  It starts at negative 1 comma pi, decreases concave up to 0 comma pi over 2, then decreases concave down to 1 comma 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356366" cy="1554480"/>
                    </a:xfrm>
                    <a:prstGeom prst="rect">
                      <a:avLst/>
                    </a:prstGeom>
                    <a:noFill/>
                    <a:ln>
                      <a:noFill/>
                    </a:ln>
                  </pic:spPr>
                </pic:pic>
              </a:graphicData>
            </a:graphic>
          </wp:inline>
        </w:drawing>
      </w:r>
      <w:r>
        <w:t xml:space="preserve">            </w:t>
      </w:r>
      <w:r>
        <w:rPr>
          <w:noProof/>
        </w:rPr>
        <w:drawing>
          <wp:inline distT="0" distB="0" distL="0" distR="0" wp14:anchorId="6783D678" wp14:editId="10089CFD">
            <wp:extent cx="1954142" cy="1554480"/>
            <wp:effectExtent l="0" t="0" r="0" b="0"/>
            <wp:docPr id="376" name="Picture 376" descr="A graph of the tangent inverse function.  It begins just above a horizontal asymptote at negative pi over 2, increasing concave up to the origin, then increase concave down up to and leveling off at another horizontal asymptote at pi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A graph of the tangent inverse function.  It begins just above a horizontal asymptote at negative pi over 2, increasing concave up to the origin, then increase concave down up to and leveling off at another horizontal asymptote at pi over 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954142" cy="1554480"/>
                    </a:xfrm>
                    <a:prstGeom prst="rect">
                      <a:avLst/>
                    </a:prstGeom>
                    <a:noFill/>
                    <a:ln>
                      <a:noFill/>
                    </a:ln>
                  </pic:spPr>
                </pic:pic>
              </a:graphicData>
            </a:graphic>
          </wp:inline>
        </w:drawing>
      </w:r>
    </w:p>
    <w:p w14:paraId="06B59769" w14:textId="77777777" w:rsidR="0004319B" w:rsidRPr="00470BC4" w:rsidRDefault="0004319B" w:rsidP="0004319B"/>
    <w:p w14:paraId="7F7E5A20" w14:textId="77777777" w:rsidR="0004319B" w:rsidRDefault="0004319B" w:rsidP="0004319B">
      <w:r>
        <w:t xml:space="preserve">Notice that the output of </w:t>
      </w:r>
      <w:r w:rsidR="0049108F">
        <w:t>each of these</w:t>
      </w:r>
      <w:r>
        <w:t xml:space="preserve"> inverse functions is an </w:t>
      </w:r>
      <w:r>
        <w:rPr>
          <w:i/>
        </w:rPr>
        <w:t>angle</w:t>
      </w:r>
      <w:r>
        <w:t xml:space="preserve">.  </w:t>
      </w:r>
    </w:p>
    <w:p w14:paraId="2D548CAA" w14:textId="77777777" w:rsidR="0004319B" w:rsidRDefault="0004319B" w:rsidP="0004319B"/>
    <w:p w14:paraId="1FA52628" w14:textId="77777777" w:rsidR="0004319B" w:rsidRDefault="0004319B" w:rsidP="0004319B"/>
    <w:p w14:paraId="1DB5A28D" w14:textId="77777777" w:rsidR="0004319B" w:rsidRDefault="0004319B" w:rsidP="0004319B">
      <w:pPr>
        <w:pStyle w:val="ExampleHeader"/>
      </w:pPr>
      <w:r>
        <w:t>Example 1</w:t>
      </w:r>
    </w:p>
    <w:p w14:paraId="5C29C2C7" w14:textId="77777777" w:rsidR="0004319B" w:rsidRDefault="0004319B" w:rsidP="0004319B">
      <w:pPr>
        <w:pStyle w:val="Example"/>
      </w:pPr>
      <w:r>
        <w:t>Evaluate</w:t>
      </w:r>
    </w:p>
    <w:p w14:paraId="4922380A" w14:textId="77777777" w:rsidR="0004319B" w:rsidRDefault="0004319B" w:rsidP="0004319B">
      <w:pPr>
        <w:pStyle w:val="Example"/>
      </w:pPr>
      <w:r>
        <w:t xml:space="preserve">a)  </w:t>
      </w:r>
      <w:r w:rsidRPr="00F6443E">
        <w:rPr>
          <w:position w:val="-28"/>
        </w:rPr>
        <w:object w:dxaOrig="920" w:dyaOrig="680" w14:anchorId="53B9BE15">
          <v:shape id="_x0000_i1235" type="#_x0000_t75" style="width:45.75pt;height:35.25pt" o:ole="">
            <v:imagedata r:id="rId467" o:title=""/>
          </v:shape>
          <o:OLEObject Type="Embed" ProgID="Equation.3" ShapeID="_x0000_i1235" DrawAspect="Content" ObjectID="_1719171673" r:id="rId468"/>
        </w:object>
      </w:r>
      <w:r>
        <w:tab/>
      </w:r>
      <w:r>
        <w:tab/>
        <w:t xml:space="preserve">b) </w:t>
      </w:r>
      <w:r w:rsidRPr="00F6443E">
        <w:rPr>
          <w:position w:val="-34"/>
        </w:rPr>
        <w:object w:dxaOrig="1300" w:dyaOrig="800" w14:anchorId="17BE1488">
          <v:shape id="_x0000_i1236" type="#_x0000_t75" style="width:66.75pt;height:41.25pt" o:ole="">
            <v:imagedata r:id="rId469" o:title=""/>
          </v:shape>
          <o:OLEObject Type="Embed" ProgID="Equation.3" ShapeID="_x0000_i1236" DrawAspect="Content" ObjectID="_1719171674" r:id="rId470"/>
        </w:object>
      </w:r>
      <w:r>
        <w:tab/>
        <w:t xml:space="preserve">c) </w:t>
      </w:r>
      <w:r w:rsidRPr="00F6443E">
        <w:rPr>
          <w:position w:val="-34"/>
        </w:rPr>
        <w:object w:dxaOrig="1300" w:dyaOrig="800" w14:anchorId="72266445">
          <v:shape id="_x0000_i1237" type="#_x0000_t75" style="width:66.75pt;height:41.25pt" o:ole="">
            <v:imagedata r:id="rId471" o:title=""/>
          </v:shape>
          <o:OLEObject Type="Embed" ProgID="Equation.3" ShapeID="_x0000_i1237" DrawAspect="Content" ObjectID="_1719171675" r:id="rId472"/>
        </w:object>
      </w:r>
      <w:r>
        <w:tab/>
        <w:t xml:space="preserve">d) </w:t>
      </w:r>
      <w:r w:rsidRPr="00F6443E">
        <w:rPr>
          <w:position w:val="-10"/>
        </w:rPr>
        <w:object w:dxaOrig="780" w:dyaOrig="360" w14:anchorId="45E1941E">
          <v:shape id="_x0000_i1238" type="#_x0000_t75" style="width:39pt;height:18.75pt" o:ole="">
            <v:imagedata r:id="rId473" o:title=""/>
          </v:shape>
          <o:OLEObject Type="Embed" ProgID="Equation.3" ShapeID="_x0000_i1238" DrawAspect="Content" ObjectID="_1719171676" r:id="rId474"/>
        </w:object>
      </w:r>
    </w:p>
    <w:p w14:paraId="40CCB91D" w14:textId="77777777" w:rsidR="0004319B" w:rsidRDefault="0004319B" w:rsidP="0004319B">
      <w:pPr>
        <w:pStyle w:val="Example"/>
      </w:pPr>
    </w:p>
    <w:p w14:paraId="08E67371" w14:textId="77777777" w:rsidR="0075491B" w:rsidRDefault="0004319B" w:rsidP="003F38BE">
      <w:pPr>
        <w:pStyle w:val="Example"/>
      </w:pPr>
      <w:r>
        <w:t xml:space="preserve">a) Evaluating </w:t>
      </w:r>
      <w:r w:rsidRPr="00F6443E">
        <w:rPr>
          <w:position w:val="-28"/>
        </w:rPr>
        <w:object w:dxaOrig="920" w:dyaOrig="680" w14:anchorId="79FC0FD9">
          <v:shape id="_x0000_i1239" type="#_x0000_t75" style="width:45.75pt;height:35.25pt" o:ole="">
            <v:imagedata r:id="rId475" o:title=""/>
          </v:shape>
          <o:OLEObject Type="Embed" ProgID="Equation.3" ShapeID="_x0000_i1239" DrawAspect="Content" ObjectID="_1719171677" r:id="rId476"/>
        </w:object>
      </w:r>
      <w:r>
        <w:t xml:space="preserve"> is the same as asking what angle would have a sine value of </w:t>
      </w:r>
      <w:r w:rsidRPr="00F6443E">
        <w:rPr>
          <w:position w:val="-24"/>
        </w:rPr>
        <w:object w:dxaOrig="240" w:dyaOrig="620" w14:anchorId="55F8E693">
          <v:shape id="_x0000_i1240" type="#_x0000_t75" style="width:12.75pt;height:30.75pt" o:ole="">
            <v:imagedata r:id="rId477" o:title=""/>
          </v:shape>
          <o:OLEObject Type="Embed" ProgID="Equation.3" ShapeID="_x0000_i1240" DrawAspect="Content" ObjectID="_1719171678" r:id="rId478"/>
        </w:object>
      </w:r>
      <w:r>
        <w:t xml:space="preserve">.  In other words, what angle </w:t>
      </w:r>
      <w:r w:rsidRPr="00F6443E">
        <w:rPr>
          <w:i/>
        </w:rPr>
        <w:t>θ</w:t>
      </w:r>
      <w:r>
        <w:t xml:space="preserve"> would satisfy </w:t>
      </w:r>
      <w:r w:rsidRPr="00F6443E">
        <w:rPr>
          <w:position w:val="-24"/>
        </w:rPr>
        <w:object w:dxaOrig="1060" w:dyaOrig="620" w14:anchorId="48B28139">
          <v:shape id="_x0000_i1241" type="#_x0000_t75" style="width:51pt;height:30.75pt" o:ole="">
            <v:imagedata r:id="rId479" o:title=""/>
          </v:shape>
          <o:OLEObject Type="Embed" ProgID="Equation.3" ShapeID="_x0000_i1241" DrawAspect="Content" ObjectID="_1719171679" r:id="rId480"/>
        </w:object>
      </w:r>
      <w:r>
        <w:t xml:space="preserve">?  </w:t>
      </w:r>
    </w:p>
    <w:p w14:paraId="0BE76ABB" w14:textId="77777777" w:rsidR="0075491B" w:rsidRDefault="0004319B" w:rsidP="003F38BE">
      <w:pPr>
        <w:pStyle w:val="Example"/>
      </w:pPr>
      <w:r>
        <w:t xml:space="preserve">There are multiple angles that would satisfy this relationship, such as </w:t>
      </w:r>
      <w:r w:rsidRPr="00F6443E">
        <w:rPr>
          <w:position w:val="-24"/>
        </w:rPr>
        <w:object w:dxaOrig="260" w:dyaOrig="620" w14:anchorId="03145029">
          <v:shape id="_x0000_i1242" type="#_x0000_t75" style="width:14.25pt;height:30.75pt" o:ole="">
            <v:imagedata r:id="rId481" o:title=""/>
          </v:shape>
          <o:OLEObject Type="Embed" ProgID="Equation.3" ShapeID="_x0000_i1242" DrawAspect="Content" ObjectID="_1719171680" r:id="rId482"/>
        </w:object>
      </w:r>
      <w:r>
        <w:t xml:space="preserve"> and </w:t>
      </w:r>
      <w:r w:rsidRPr="00F6443E">
        <w:rPr>
          <w:position w:val="-24"/>
        </w:rPr>
        <w:object w:dxaOrig="380" w:dyaOrig="620" w14:anchorId="3D53F050">
          <v:shape id="_x0000_i1243" type="#_x0000_t75" style="width:19.5pt;height:30.75pt" o:ole="">
            <v:imagedata r:id="rId483" o:title=""/>
          </v:shape>
          <o:OLEObject Type="Embed" ProgID="Equation.3" ShapeID="_x0000_i1243" DrawAspect="Content" ObjectID="_1719171681" r:id="rId484"/>
        </w:object>
      </w:r>
      <w:r>
        <w:t xml:space="preserve"> , but we know we need the angle in the </w:t>
      </w:r>
      <w:r w:rsidR="0075491B">
        <w:t xml:space="preserve">range of </w:t>
      </w:r>
      <w:r w:rsidR="0075491B" w:rsidRPr="00CC6358">
        <w:rPr>
          <w:position w:val="-14"/>
        </w:rPr>
        <w:object w:dxaOrig="859" w:dyaOrig="400" w14:anchorId="5837087A">
          <v:shape id="_x0000_i1244" type="#_x0000_t75" style="width:41.25pt;height:19.5pt" o:ole="">
            <v:imagedata r:id="rId442" o:title=""/>
          </v:shape>
          <o:OLEObject Type="Embed" ProgID="Equation.3" ShapeID="_x0000_i1244" DrawAspect="Content" ObjectID="_1719171682" r:id="rId485"/>
        </w:object>
      </w:r>
      <w:r w:rsidR="0075491B">
        <w:t xml:space="preserve">, the </w:t>
      </w:r>
      <w:r>
        <w:t xml:space="preserve">interval </w:t>
      </w:r>
      <w:r w:rsidRPr="00232C81">
        <w:rPr>
          <w:position w:val="-28"/>
        </w:rPr>
        <w:object w:dxaOrig="960" w:dyaOrig="680" w14:anchorId="524D11E0">
          <v:shape id="_x0000_i1245" type="#_x0000_t75" style="width:48pt;height:35.25pt" o:ole="">
            <v:imagedata r:id="rId425" o:title=""/>
          </v:shape>
          <o:OLEObject Type="Embed" ProgID="Equation.3" ShapeID="_x0000_i1245" DrawAspect="Content" ObjectID="_1719171683" r:id="rId486"/>
        </w:object>
      </w:r>
      <w:r>
        <w:t xml:space="preserve">, so the answer will be </w:t>
      </w:r>
      <w:r w:rsidRPr="00F6443E">
        <w:rPr>
          <w:position w:val="-28"/>
        </w:rPr>
        <w:object w:dxaOrig="1380" w:dyaOrig="680" w14:anchorId="71B3AB3E">
          <v:shape id="_x0000_i1246" type="#_x0000_t75" style="width:69.75pt;height:35.25pt" o:ole="">
            <v:imagedata r:id="rId487" o:title=""/>
          </v:shape>
          <o:OLEObject Type="Embed" ProgID="Equation.3" ShapeID="_x0000_i1246" DrawAspect="Content" ObjectID="_1719171684" r:id="rId488"/>
        </w:object>
      </w:r>
      <w:r>
        <w:t xml:space="preserve">.  </w:t>
      </w:r>
    </w:p>
    <w:p w14:paraId="47F62FA5" w14:textId="77777777" w:rsidR="0075491B" w:rsidRDefault="0075491B" w:rsidP="003F38BE">
      <w:pPr>
        <w:pStyle w:val="Example"/>
      </w:pPr>
    </w:p>
    <w:p w14:paraId="4A8EB11F" w14:textId="77777777" w:rsidR="0004319B" w:rsidRDefault="0004319B" w:rsidP="003F38BE">
      <w:pPr>
        <w:pStyle w:val="Example"/>
      </w:pPr>
      <w:r>
        <w:t xml:space="preserve">Remember that the inverse is a </w:t>
      </w:r>
      <w:r>
        <w:rPr>
          <w:i/>
        </w:rPr>
        <w:t>function</w:t>
      </w:r>
      <w:r>
        <w:t xml:space="preserve"> so for each input, we will get exactly one output.</w:t>
      </w:r>
    </w:p>
    <w:p w14:paraId="5F2DC67B" w14:textId="77777777" w:rsidR="002A6933" w:rsidRDefault="002A6933" w:rsidP="003F38BE">
      <w:pPr>
        <w:pStyle w:val="Example"/>
      </w:pPr>
    </w:p>
    <w:p w14:paraId="7A243CD0" w14:textId="77777777" w:rsidR="0004319B" w:rsidRDefault="0004319B" w:rsidP="0004319B">
      <w:pPr>
        <w:pStyle w:val="Example"/>
      </w:pPr>
      <w:r>
        <w:lastRenderedPageBreak/>
        <w:t xml:space="preserve">b) Evaluating </w:t>
      </w:r>
      <w:r w:rsidRPr="00F6443E">
        <w:rPr>
          <w:position w:val="-34"/>
        </w:rPr>
        <w:object w:dxaOrig="1300" w:dyaOrig="800" w14:anchorId="14BD66CE">
          <v:shape id="_x0000_i1247" type="#_x0000_t75" style="width:66.75pt;height:41.25pt" o:ole="">
            <v:imagedata r:id="rId469" o:title=""/>
          </v:shape>
          <o:OLEObject Type="Embed" ProgID="Equation.3" ShapeID="_x0000_i1247" DrawAspect="Content" ObjectID="_1719171685" r:id="rId489"/>
        </w:object>
      </w:r>
      <w:r>
        <w:t xml:space="preserve">, we know that </w:t>
      </w:r>
      <w:r w:rsidRPr="00F6443E">
        <w:rPr>
          <w:position w:val="-24"/>
        </w:rPr>
        <w:object w:dxaOrig="380" w:dyaOrig="620" w14:anchorId="411DBB49">
          <v:shape id="_x0000_i1248" type="#_x0000_t75" style="width:19.5pt;height:30.75pt" o:ole="">
            <v:imagedata r:id="rId490" o:title=""/>
          </v:shape>
          <o:OLEObject Type="Embed" ProgID="Equation.3" ShapeID="_x0000_i1248" DrawAspect="Content" ObjectID="_1719171686" r:id="rId491"/>
        </w:object>
      </w:r>
      <w:r>
        <w:t xml:space="preserve"> and </w:t>
      </w:r>
      <w:r w:rsidRPr="00F6443E">
        <w:rPr>
          <w:position w:val="-24"/>
        </w:rPr>
        <w:object w:dxaOrig="400" w:dyaOrig="620" w14:anchorId="2CA6C02E">
          <v:shape id="_x0000_i1249" type="#_x0000_t75" style="width:19.5pt;height:30.75pt" o:ole="">
            <v:imagedata r:id="rId492" o:title=""/>
          </v:shape>
          <o:OLEObject Type="Embed" ProgID="Equation.3" ShapeID="_x0000_i1249" DrawAspect="Content" ObjectID="_1719171687" r:id="rId493"/>
        </w:object>
      </w:r>
      <w:r>
        <w:t xml:space="preserve"> both have a sine value of </w:t>
      </w:r>
      <w:r w:rsidRPr="00AD2837">
        <w:rPr>
          <w:position w:val="-24"/>
        </w:rPr>
        <w:object w:dxaOrig="600" w:dyaOrig="680" w14:anchorId="14276454">
          <v:shape id="_x0000_i1250" type="#_x0000_t75" style="width:30.75pt;height:35.25pt" o:ole="">
            <v:imagedata r:id="rId494" o:title=""/>
          </v:shape>
          <o:OLEObject Type="Embed" ProgID="Equation.3" ShapeID="_x0000_i1250" DrawAspect="Content" ObjectID="_1719171688" r:id="rId495"/>
        </w:object>
      </w:r>
      <w:r>
        <w:t xml:space="preserve">, but neither is in the interval </w:t>
      </w:r>
      <w:r w:rsidRPr="00232C81">
        <w:rPr>
          <w:position w:val="-28"/>
        </w:rPr>
        <w:object w:dxaOrig="960" w:dyaOrig="680" w14:anchorId="4640A629">
          <v:shape id="_x0000_i1251" type="#_x0000_t75" style="width:48pt;height:35.25pt" o:ole="">
            <v:imagedata r:id="rId425" o:title=""/>
          </v:shape>
          <o:OLEObject Type="Embed" ProgID="Equation.3" ShapeID="_x0000_i1251" DrawAspect="Content" ObjectID="_1719171689" r:id="rId496"/>
        </w:object>
      </w:r>
      <w:r>
        <w:t xml:space="preserve">.  For that, we need the negative angle coterminal with </w:t>
      </w:r>
      <w:r w:rsidRPr="00F6443E">
        <w:rPr>
          <w:position w:val="-24"/>
        </w:rPr>
        <w:object w:dxaOrig="400" w:dyaOrig="620" w14:anchorId="39333CD9">
          <v:shape id="_x0000_i1252" type="#_x0000_t75" style="width:19.5pt;height:30.75pt" o:ole="">
            <v:imagedata r:id="rId497" o:title=""/>
          </v:shape>
          <o:OLEObject Type="Embed" ProgID="Equation.3" ShapeID="_x0000_i1252" DrawAspect="Content" ObjectID="_1719171690" r:id="rId498"/>
        </w:object>
      </w:r>
      <w:r>
        <w:t xml:space="preserve">.  </w:t>
      </w:r>
      <w:r w:rsidRPr="00F6443E">
        <w:rPr>
          <w:position w:val="-34"/>
        </w:rPr>
        <w:object w:dxaOrig="1900" w:dyaOrig="800" w14:anchorId="7DB23562">
          <v:shape id="_x0000_i1253" type="#_x0000_t75" style="width:95.25pt;height:41.25pt" o:ole="">
            <v:imagedata r:id="rId499" o:title=""/>
          </v:shape>
          <o:OLEObject Type="Embed" ProgID="Equation.3" ShapeID="_x0000_i1253" DrawAspect="Content" ObjectID="_1719171691" r:id="rId500"/>
        </w:object>
      </w:r>
      <w:r w:rsidR="0049108F">
        <w:t>.</w:t>
      </w:r>
    </w:p>
    <w:p w14:paraId="5B3DF97D" w14:textId="77777777" w:rsidR="002A6933" w:rsidRDefault="002A6933" w:rsidP="0004319B">
      <w:pPr>
        <w:pStyle w:val="Example"/>
      </w:pPr>
    </w:p>
    <w:p w14:paraId="7399090C" w14:textId="77777777" w:rsidR="0004319B" w:rsidRDefault="0004319B" w:rsidP="0004319B">
      <w:pPr>
        <w:pStyle w:val="Example"/>
      </w:pPr>
      <w:r>
        <w:t xml:space="preserve">c) Evaluating </w:t>
      </w:r>
      <w:r w:rsidRPr="00F6443E">
        <w:rPr>
          <w:position w:val="-34"/>
        </w:rPr>
        <w:object w:dxaOrig="1300" w:dyaOrig="800" w14:anchorId="38B6E7AA">
          <v:shape id="_x0000_i1254" type="#_x0000_t75" style="width:66.75pt;height:41.25pt" o:ole="">
            <v:imagedata r:id="rId501" o:title=""/>
          </v:shape>
          <o:OLEObject Type="Embed" ProgID="Equation.3" ShapeID="_x0000_i1254" DrawAspect="Content" ObjectID="_1719171692" r:id="rId502"/>
        </w:object>
      </w:r>
      <w:r>
        <w:t xml:space="preserve">, we are looking for an angle in the interval </w:t>
      </w:r>
      <w:r w:rsidRPr="00232C81">
        <w:rPr>
          <w:position w:val="-10"/>
        </w:rPr>
        <w:object w:dxaOrig="540" w:dyaOrig="340" w14:anchorId="5BE2305C">
          <v:shape id="_x0000_i1255" type="#_x0000_t75" style="width:28.5pt;height:16.5pt" o:ole="">
            <v:imagedata r:id="rId418" o:title=""/>
          </v:shape>
          <o:OLEObject Type="Embed" ProgID="Equation.3" ShapeID="_x0000_i1255" DrawAspect="Content" ObjectID="_1719171693" r:id="rId503"/>
        </w:object>
      </w:r>
      <w:r>
        <w:t xml:space="preserve"> with a cosine value of </w:t>
      </w:r>
      <w:r w:rsidRPr="00AD2837">
        <w:rPr>
          <w:position w:val="-24"/>
        </w:rPr>
        <w:object w:dxaOrig="580" w:dyaOrig="680" w14:anchorId="0F661DD4">
          <v:shape id="_x0000_i1256" type="#_x0000_t75" style="width:30.75pt;height:35.25pt" o:ole="">
            <v:imagedata r:id="rId504" o:title=""/>
          </v:shape>
          <o:OLEObject Type="Embed" ProgID="Equation.3" ShapeID="_x0000_i1256" DrawAspect="Content" ObjectID="_1719171694" r:id="rId505"/>
        </w:object>
      </w:r>
      <w:r>
        <w:t xml:space="preserve">.  The angle that satisfies this is </w:t>
      </w:r>
      <w:r w:rsidRPr="00F6443E">
        <w:rPr>
          <w:position w:val="-34"/>
        </w:rPr>
        <w:object w:dxaOrig="1880" w:dyaOrig="800" w14:anchorId="5B9310C6">
          <v:shape id="_x0000_i1257" type="#_x0000_t75" style="width:93.75pt;height:41.25pt" o:ole="">
            <v:imagedata r:id="rId506" o:title=""/>
          </v:shape>
          <o:OLEObject Type="Embed" ProgID="Equation.3" ShapeID="_x0000_i1257" DrawAspect="Content" ObjectID="_1719171695" r:id="rId507"/>
        </w:object>
      </w:r>
      <w:r w:rsidR="0049108F">
        <w:t>.</w:t>
      </w:r>
    </w:p>
    <w:p w14:paraId="50FD0CFE" w14:textId="77777777" w:rsidR="0004319B" w:rsidRDefault="0004319B" w:rsidP="0004319B">
      <w:pPr>
        <w:pStyle w:val="Example"/>
      </w:pPr>
    </w:p>
    <w:p w14:paraId="16E83B07" w14:textId="77777777" w:rsidR="0004319B" w:rsidRDefault="0004319B" w:rsidP="0004319B">
      <w:pPr>
        <w:pStyle w:val="Example"/>
      </w:pPr>
      <w:r>
        <w:t xml:space="preserve">d) Evaluating </w:t>
      </w:r>
      <w:r w:rsidRPr="00F6443E">
        <w:rPr>
          <w:position w:val="-10"/>
        </w:rPr>
        <w:object w:dxaOrig="780" w:dyaOrig="360" w14:anchorId="33F77610">
          <v:shape id="_x0000_i1258" type="#_x0000_t75" style="width:39pt;height:18.75pt" o:ole="">
            <v:imagedata r:id="rId473" o:title=""/>
          </v:shape>
          <o:OLEObject Type="Embed" ProgID="Equation.3" ShapeID="_x0000_i1258" DrawAspect="Content" ObjectID="_1719171696" r:id="rId508"/>
        </w:object>
      </w:r>
      <w:r>
        <w:t xml:space="preserve">, we are looking for an angle in the interval </w:t>
      </w:r>
      <w:r w:rsidRPr="00232C81">
        <w:rPr>
          <w:position w:val="-28"/>
        </w:rPr>
        <w:object w:dxaOrig="980" w:dyaOrig="680" w14:anchorId="37792080">
          <v:shape id="_x0000_i1259" type="#_x0000_t75" style="width:48.75pt;height:35.25pt" o:ole="">
            <v:imagedata r:id="rId450" o:title=""/>
          </v:shape>
          <o:OLEObject Type="Embed" ProgID="Equation.3" ShapeID="_x0000_i1259" DrawAspect="Content" ObjectID="_1719171697" r:id="rId509"/>
        </w:object>
      </w:r>
      <w:r>
        <w:t xml:space="preserve"> with a tangent value of 1.  The correct angle is </w:t>
      </w:r>
      <w:r w:rsidRPr="00AD2837">
        <w:rPr>
          <w:position w:val="-24"/>
        </w:rPr>
        <w:object w:dxaOrig="1240" w:dyaOrig="620" w14:anchorId="3CE09C6D">
          <v:shape id="_x0000_i1260" type="#_x0000_t75" style="width:62.25pt;height:30.75pt" o:ole="">
            <v:imagedata r:id="rId510" o:title=""/>
          </v:shape>
          <o:OLEObject Type="Embed" ProgID="Equation.3" ShapeID="_x0000_i1260" DrawAspect="Content" ObjectID="_1719171698" r:id="rId511"/>
        </w:object>
      </w:r>
      <w:r w:rsidR="0049108F">
        <w:t>.</w:t>
      </w:r>
    </w:p>
    <w:p w14:paraId="662D2B58" w14:textId="77777777" w:rsidR="0004319B" w:rsidRDefault="0004319B" w:rsidP="0004319B"/>
    <w:p w14:paraId="6DE4CAD3" w14:textId="77777777" w:rsidR="0004319B" w:rsidRDefault="0004319B" w:rsidP="0004319B"/>
    <w:p w14:paraId="7D45E427" w14:textId="77777777" w:rsidR="0004319B" w:rsidRDefault="0004319B" w:rsidP="0004319B">
      <w:pPr>
        <w:pStyle w:val="TryitNow"/>
      </w:pPr>
      <w:r>
        <w:t>Try It Now</w:t>
      </w:r>
    </w:p>
    <w:p w14:paraId="7D4EB4C2" w14:textId="77777777" w:rsidR="0004319B" w:rsidRDefault="0004319B" w:rsidP="0004319B">
      <w:pPr>
        <w:pStyle w:val="TryitNowbody"/>
      </w:pPr>
      <w:r>
        <w:t xml:space="preserve">1. Evaluate </w:t>
      </w:r>
    </w:p>
    <w:p w14:paraId="4F797BC6" w14:textId="77777777" w:rsidR="0004319B" w:rsidRDefault="0004319B" w:rsidP="003F38BE">
      <w:pPr>
        <w:pStyle w:val="TryitNowbody"/>
      </w:pPr>
      <w:r>
        <w:t xml:space="preserve">a) </w:t>
      </w:r>
      <w:r w:rsidRPr="001D528E">
        <w:rPr>
          <w:position w:val="-10"/>
        </w:rPr>
        <w:object w:dxaOrig="940" w:dyaOrig="360" w14:anchorId="0FDDD7D8">
          <v:shape id="_x0000_i1261" type="#_x0000_t75" style="width:48pt;height:18.75pt" o:ole="">
            <v:imagedata r:id="rId512" o:title=""/>
          </v:shape>
          <o:OLEObject Type="Embed" ProgID="Equation.3" ShapeID="_x0000_i1261" DrawAspect="Content" ObjectID="_1719171699" r:id="rId513"/>
        </w:object>
      </w:r>
      <w:r>
        <w:tab/>
      </w:r>
      <w:r>
        <w:tab/>
        <w:t xml:space="preserve">b) </w:t>
      </w:r>
      <w:r w:rsidRPr="001D528E">
        <w:rPr>
          <w:position w:val="-10"/>
        </w:rPr>
        <w:object w:dxaOrig="960" w:dyaOrig="360" w14:anchorId="4CAE2F91">
          <v:shape id="_x0000_i1262" type="#_x0000_t75" style="width:48pt;height:18.75pt" o:ole="">
            <v:imagedata r:id="rId514" o:title=""/>
          </v:shape>
          <o:OLEObject Type="Embed" ProgID="Equation.3" ShapeID="_x0000_i1262" DrawAspect="Content" ObjectID="_1719171700" r:id="rId515"/>
        </w:object>
      </w:r>
      <w:r>
        <w:tab/>
      </w:r>
      <w:r>
        <w:tab/>
        <w:t xml:space="preserve">c) </w:t>
      </w:r>
      <w:r w:rsidRPr="001D528E">
        <w:rPr>
          <w:position w:val="-10"/>
        </w:rPr>
        <w:object w:dxaOrig="980" w:dyaOrig="360" w14:anchorId="5163AD0F">
          <v:shape id="_x0000_i1263" type="#_x0000_t75" style="width:48.75pt;height:18.75pt" o:ole="">
            <v:imagedata r:id="rId516" o:title=""/>
          </v:shape>
          <o:OLEObject Type="Embed" ProgID="Equation.3" ShapeID="_x0000_i1263" DrawAspect="Content" ObjectID="_1719171701" r:id="rId517"/>
        </w:object>
      </w:r>
      <w:r>
        <w:tab/>
      </w:r>
      <w:r>
        <w:tab/>
        <w:t xml:space="preserve">d) </w:t>
      </w:r>
      <w:r w:rsidRPr="001D528E">
        <w:rPr>
          <w:position w:val="-28"/>
        </w:rPr>
        <w:object w:dxaOrig="960" w:dyaOrig="680" w14:anchorId="77F2FB0D">
          <v:shape id="_x0000_i1264" type="#_x0000_t75" style="width:48pt;height:35.25pt" o:ole="">
            <v:imagedata r:id="rId518" o:title=""/>
          </v:shape>
          <o:OLEObject Type="Embed" ProgID="Equation.3" ShapeID="_x0000_i1264" DrawAspect="Content" ObjectID="_1719171702" r:id="rId519"/>
        </w:object>
      </w:r>
    </w:p>
    <w:p w14:paraId="028E3A2B" w14:textId="77777777" w:rsidR="0004319B" w:rsidRDefault="0004319B" w:rsidP="0004319B"/>
    <w:p w14:paraId="255A31EE" w14:textId="77777777" w:rsidR="0075491B" w:rsidRDefault="0075491B" w:rsidP="0004319B"/>
    <w:p w14:paraId="103A34AF" w14:textId="77777777" w:rsidR="0004319B" w:rsidRDefault="0004319B" w:rsidP="0004319B">
      <w:pPr>
        <w:pStyle w:val="ExampleHeader"/>
      </w:pPr>
      <w:r>
        <w:t>Example 2</w:t>
      </w:r>
    </w:p>
    <w:p w14:paraId="2403D10D" w14:textId="77777777" w:rsidR="0004319B" w:rsidRDefault="0004319B" w:rsidP="0004319B">
      <w:pPr>
        <w:pStyle w:val="Example"/>
      </w:pPr>
      <w:r>
        <w:t xml:space="preserve">Evaluate </w:t>
      </w:r>
      <w:r w:rsidRPr="00AD2837">
        <w:rPr>
          <w:position w:val="-10"/>
        </w:rPr>
        <w:object w:dxaOrig="1120" w:dyaOrig="360" w14:anchorId="3F96236D">
          <v:shape id="_x0000_i1265" type="#_x0000_t75" style="width:55.5pt;height:18.75pt" o:ole="">
            <v:imagedata r:id="rId520" o:title=""/>
          </v:shape>
          <o:OLEObject Type="Embed" ProgID="Equation.3" ShapeID="_x0000_i1265" DrawAspect="Content" ObjectID="_1719171703" r:id="rId521"/>
        </w:object>
      </w:r>
      <w:r>
        <w:t xml:space="preserve"> using your calculator</w:t>
      </w:r>
      <w:r w:rsidR="0049108F">
        <w:t>.</w:t>
      </w:r>
    </w:p>
    <w:p w14:paraId="4177B165" w14:textId="77777777" w:rsidR="0004319B" w:rsidRDefault="0004319B" w:rsidP="0004319B">
      <w:pPr>
        <w:pStyle w:val="Example"/>
      </w:pPr>
    </w:p>
    <w:p w14:paraId="27DD4915" w14:textId="77777777" w:rsidR="0004319B" w:rsidRDefault="0004319B" w:rsidP="0004319B">
      <w:pPr>
        <w:pStyle w:val="Example"/>
      </w:pPr>
      <w:r>
        <w:t xml:space="preserve">Since the output of the inverse function is an angle, your calculator will give you a degree </w:t>
      </w:r>
      <w:r w:rsidR="0049108F">
        <w:t>value</w:t>
      </w:r>
      <w:r>
        <w:t xml:space="preserve"> if in degree mode, and a radian value if in radian mode.</w:t>
      </w:r>
    </w:p>
    <w:p w14:paraId="6F4978DA" w14:textId="77777777" w:rsidR="0004319B" w:rsidRDefault="0004319B" w:rsidP="0004319B">
      <w:pPr>
        <w:pStyle w:val="Example"/>
      </w:pPr>
    </w:p>
    <w:p w14:paraId="70AE354F" w14:textId="77777777" w:rsidR="0004319B" w:rsidRDefault="0004319B" w:rsidP="0004319B">
      <w:pPr>
        <w:pStyle w:val="Example"/>
      </w:pPr>
      <w:r>
        <w:t xml:space="preserve">In radian mode, </w:t>
      </w:r>
      <w:r w:rsidRPr="00083E6D">
        <w:rPr>
          <w:position w:val="-10"/>
        </w:rPr>
        <w:object w:dxaOrig="1980" w:dyaOrig="360" w14:anchorId="7DD9D041">
          <v:shape id="_x0000_i1266" type="#_x0000_t75" style="width:100.5pt;height:18.75pt" o:ole="">
            <v:imagedata r:id="rId522" o:title=""/>
          </v:shape>
          <o:OLEObject Type="Embed" ProgID="Equation.DSMT4" ShapeID="_x0000_i1266" DrawAspect="Content" ObjectID="_1719171704" r:id="rId523"/>
        </w:object>
      </w:r>
      <w:r>
        <w:tab/>
        <w:t xml:space="preserve">In degree mode, </w:t>
      </w:r>
      <w:r w:rsidRPr="00653F10">
        <w:rPr>
          <w:position w:val="-14"/>
        </w:rPr>
        <w:object w:dxaOrig="2040" w:dyaOrig="400" w14:anchorId="28174EA4">
          <v:shape id="_x0000_i1267" type="#_x0000_t75" style="width:102.75pt;height:19.5pt" o:ole="">
            <v:imagedata r:id="rId524" o:title=""/>
          </v:shape>
          <o:OLEObject Type="Embed" ProgID="Equation.DSMT4" ShapeID="_x0000_i1267" DrawAspect="Content" ObjectID="_1719171705" r:id="rId525"/>
        </w:object>
      </w:r>
    </w:p>
    <w:p w14:paraId="66400A1D" w14:textId="77777777" w:rsidR="0004319B" w:rsidRDefault="0004319B" w:rsidP="0004319B"/>
    <w:p w14:paraId="41D0E276" w14:textId="77777777" w:rsidR="0004319B" w:rsidRDefault="0004319B" w:rsidP="0004319B"/>
    <w:p w14:paraId="058CA03D" w14:textId="77777777" w:rsidR="0004319B" w:rsidRDefault="0004319B" w:rsidP="0004319B">
      <w:pPr>
        <w:pStyle w:val="TryitNow"/>
      </w:pPr>
      <w:r>
        <w:t>Try it Now</w:t>
      </w:r>
    </w:p>
    <w:p w14:paraId="7EEBEFB1" w14:textId="77777777" w:rsidR="0004319B" w:rsidRDefault="0004319B" w:rsidP="0004319B">
      <w:pPr>
        <w:pStyle w:val="TryitNowbody"/>
      </w:pPr>
      <w:r>
        <w:t xml:space="preserve">2. Evaluate </w:t>
      </w:r>
      <w:r w:rsidRPr="00AD2837">
        <w:rPr>
          <w:position w:val="-10"/>
        </w:rPr>
        <w:object w:dxaOrig="1200" w:dyaOrig="360" w14:anchorId="2130BB54">
          <v:shape id="_x0000_i1268" type="#_x0000_t75" style="width:60pt;height:18.75pt" o:ole="">
            <v:imagedata r:id="rId526" o:title=""/>
          </v:shape>
          <o:OLEObject Type="Embed" ProgID="Equation.3" ShapeID="_x0000_i1268" DrawAspect="Content" ObjectID="_1719171706" r:id="rId527"/>
        </w:object>
      </w:r>
      <w:r>
        <w:t xml:space="preserve"> using your calculator</w:t>
      </w:r>
      <w:r w:rsidR="0049108F">
        <w:t>.</w:t>
      </w:r>
    </w:p>
    <w:p w14:paraId="3C574799" w14:textId="77777777" w:rsidR="0004319B" w:rsidRDefault="0004319B" w:rsidP="0004319B"/>
    <w:p w14:paraId="7B627A71" w14:textId="77777777" w:rsidR="0004319B" w:rsidRDefault="0004319B" w:rsidP="0004319B"/>
    <w:p w14:paraId="0C00344B" w14:textId="77777777" w:rsidR="0004319B" w:rsidRDefault="0004319B" w:rsidP="0004319B">
      <w:r>
        <w:lastRenderedPageBreak/>
        <w:t xml:space="preserve">In </w:t>
      </w:r>
      <w:r w:rsidR="0049108F">
        <w:t>S</w:t>
      </w:r>
      <w:r>
        <w:t>ection 5.5, we worked with trigonometry on a right triangle to solve for the sides of a triangle given one side and an additional angle.  Using the inverse trig functions, we can solve for the angles of a right triangle given two sides.</w:t>
      </w:r>
    </w:p>
    <w:p w14:paraId="7EE2E2CE" w14:textId="77777777" w:rsidR="0004319B" w:rsidRDefault="0004319B" w:rsidP="0004319B"/>
    <w:p w14:paraId="6123F690" w14:textId="77777777" w:rsidR="0004319B" w:rsidRDefault="0004319B" w:rsidP="0004319B"/>
    <w:p w14:paraId="3BB6EAB9" w14:textId="77777777" w:rsidR="0004319B" w:rsidRDefault="0004319B" w:rsidP="0004319B">
      <w:pPr>
        <w:pStyle w:val="ExampleHeader"/>
      </w:pPr>
      <w:r>
        <w:t>Example 3</w:t>
      </w:r>
    </w:p>
    <w:p w14:paraId="73579112" w14:textId="77777777" w:rsidR="0004319B" w:rsidRPr="0049108F" w:rsidRDefault="00243B69" w:rsidP="0004319B">
      <w:pPr>
        <w:pStyle w:val="Example"/>
      </w:pPr>
      <w:r>
        <w:rPr>
          <w:noProof/>
        </w:rPr>
        <mc:AlternateContent>
          <mc:Choice Requires="wpc">
            <w:drawing>
              <wp:anchor distT="0" distB="0" distL="114300" distR="114300" simplePos="0" relativeHeight="251665408" behindDoc="0" locked="0" layoutInCell="1" allowOverlap="1" wp14:anchorId="658F3F82" wp14:editId="6569C9B6">
                <wp:simplePos x="0" y="0"/>
                <wp:positionH relativeFrom="column">
                  <wp:posOffset>3775075</wp:posOffset>
                </wp:positionH>
                <wp:positionV relativeFrom="paragraph">
                  <wp:posOffset>55880</wp:posOffset>
                </wp:positionV>
                <wp:extent cx="1443355" cy="888365"/>
                <wp:effectExtent l="3175" t="0" r="1270" b="0"/>
                <wp:wrapSquare wrapText="bothSides"/>
                <wp:docPr id="1406" name="Canvas 1406" descr="A right triangle with hypotenuse labeled 12 and one side labeled 9, and the angle between them labeled theta."/>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49" name="AutoShape 327"/>
                        <wps:cNvSpPr>
                          <a:spLocks noChangeArrowheads="1"/>
                        </wps:cNvSpPr>
                        <wps:spPr bwMode="auto">
                          <a:xfrm flipH="1">
                            <a:off x="169941" y="72380"/>
                            <a:ext cx="1201018" cy="562276"/>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0" name="Text Box 328"/>
                        <wps:cNvSpPr txBox="1">
                          <a:spLocks noChangeArrowheads="1"/>
                        </wps:cNvSpPr>
                        <wps:spPr bwMode="auto">
                          <a:xfrm>
                            <a:off x="570788" y="71618"/>
                            <a:ext cx="523540" cy="285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11825" w14:textId="77777777" w:rsidR="008D47EB" w:rsidRDefault="008D47EB" w:rsidP="0075491B">
                              <w:r>
                                <w:t>12</w:t>
                              </w:r>
                            </w:p>
                          </w:txbxContent>
                        </wps:txbx>
                        <wps:bodyPr rot="0" vert="horz" wrap="square" lIns="91440" tIns="45720" rIns="91440" bIns="45720" anchor="t" anchorCtr="0" upright="1">
                          <a:noAutofit/>
                        </wps:bodyPr>
                      </wps:wsp>
                      <wps:wsp>
                        <wps:cNvPr id="2051" name="Text Box 329"/>
                        <wps:cNvSpPr txBox="1">
                          <a:spLocks noChangeArrowheads="1"/>
                        </wps:cNvSpPr>
                        <wps:spPr bwMode="auto">
                          <a:xfrm>
                            <a:off x="694243" y="585894"/>
                            <a:ext cx="524302" cy="285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03DA9" w14:textId="77777777" w:rsidR="008D47EB" w:rsidRDefault="008D47EB" w:rsidP="0075491B">
                              <w:r>
                                <w:t>9</w:t>
                              </w:r>
                            </w:p>
                          </w:txbxContent>
                        </wps:txbx>
                        <wps:bodyPr rot="0" vert="horz" wrap="square" lIns="91440" tIns="45720" rIns="91440" bIns="45720" anchor="t" anchorCtr="0" upright="1">
                          <a:noAutofit/>
                        </wps:bodyPr>
                      </wps:wsp>
                      <wps:wsp>
                        <wps:cNvPr id="2052" name="Text Box 330"/>
                        <wps:cNvSpPr txBox="1">
                          <a:spLocks noChangeArrowheads="1"/>
                        </wps:cNvSpPr>
                        <wps:spPr bwMode="auto">
                          <a:xfrm>
                            <a:off x="446571" y="395421"/>
                            <a:ext cx="524302" cy="285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1E713" w14:textId="77777777" w:rsidR="008D47EB" w:rsidRPr="00AD2837" w:rsidRDefault="008D47EB" w:rsidP="0075491B">
                              <w:pPr>
                                <w:rPr>
                                  <w:i/>
                                </w:rPr>
                              </w:pPr>
                              <w:r w:rsidRPr="00AD2837">
                                <w:rPr>
                                  <w:i/>
                                </w:rPr>
                                <w:t>θ</w:t>
                              </w:r>
                            </w:p>
                          </w:txbxContent>
                        </wps:txbx>
                        <wps:bodyPr rot="0" vert="horz" wrap="square" lIns="91440" tIns="45720" rIns="91440" bIns="45720" anchor="t" anchorCtr="0" upright="1">
                          <a:noAutofit/>
                        </wps:bodyPr>
                      </wps:wsp>
                      <wps:wsp>
                        <wps:cNvPr id="2053" name="Rectangle 373"/>
                        <wps:cNvSpPr>
                          <a:spLocks noChangeArrowheads="1"/>
                        </wps:cNvSpPr>
                        <wps:spPr bwMode="auto">
                          <a:xfrm>
                            <a:off x="1278749" y="543228"/>
                            <a:ext cx="90686" cy="90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4" name="Arc 374"/>
                        <wps:cNvSpPr>
                          <a:spLocks/>
                        </wps:cNvSpPr>
                        <wps:spPr bwMode="auto">
                          <a:xfrm flipV="1">
                            <a:off x="0" y="357327"/>
                            <a:ext cx="443523" cy="269709"/>
                          </a:xfrm>
                          <a:custGeom>
                            <a:avLst/>
                            <a:gdLst>
                              <a:gd name="T0" fmla="*/ 266626 w 21600"/>
                              <a:gd name="T1" fmla="*/ 0 h 21600"/>
                              <a:gd name="T2" fmla="*/ 246772 w 21600"/>
                              <a:gd name="T3" fmla="*/ 109220 h 21600"/>
                              <a:gd name="T4" fmla="*/ 0 w 21600"/>
                              <a:gd name="T5" fmla="*/ 66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593" y="0"/>
                                </a:moveTo>
                                <a:cubicBezTo>
                                  <a:pt x="21597" y="176"/>
                                  <a:pt x="21600" y="352"/>
                                  <a:pt x="21600" y="529"/>
                                </a:cubicBezTo>
                                <a:cubicBezTo>
                                  <a:pt x="21600" y="3338"/>
                                  <a:pt x="21051" y="6121"/>
                                  <a:pt x="19985" y="8721"/>
                                </a:cubicBezTo>
                              </a:path>
                              <a:path w="21600" h="21600" stroke="0" extrusionOk="0">
                                <a:moveTo>
                                  <a:pt x="21593" y="0"/>
                                </a:moveTo>
                                <a:cubicBezTo>
                                  <a:pt x="21597" y="176"/>
                                  <a:pt x="21600" y="352"/>
                                  <a:pt x="21600" y="529"/>
                                </a:cubicBezTo>
                                <a:cubicBezTo>
                                  <a:pt x="21600" y="3338"/>
                                  <a:pt x="21051" y="6121"/>
                                  <a:pt x="19985" y="8721"/>
                                </a:cubicBezTo>
                                <a:lnTo>
                                  <a:pt x="0" y="529"/>
                                </a:lnTo>
                                <a:lnTo>
                                  <a:pt x="2159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58F3F82" id="Canvas 1406" o:spid="_x0000_s1105" editas="canvas" alt="A right triangle with hypotenuse labeled 12 and one side labeled 9, and the angle between them labeled theta." style="position:absolute;left:0;text-align:left;margin-left:297.25pt;margin-top:4.4pt;width:113.65pt;height:69.95pt;z-index:251665408;mso-position-horizontal-relative:text;mso-position-vertical-relative:text" coordsize="14433,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">
                <v:shape id="_x0000_s1106" type="#_x0000_t75" alt="A right triangle with hypotenuse labeled 12 and one side labeled 9, and the angle between them labeled theta." style="position:absolute;width:14433;height:8883;visibility:visible;mso-wrap-style:square">
                  <v:fill o:detectmouseclick="t"/>
                  <v:path o:connecttype="none"/>
                </v:shape>
                <v:shapetype id="_x0000_t6" coordsize="21600,21600" o:spt="6" path="m,l,21600r21600,xe">
                  <v:stroke joinstyle="miter"/>
                  <v:path gradientshapeok="t" o:connecttype="custom" o:connectlocs="0,0;0,10800;0,21600;10800,21600;21600,21600;10800,10800" textboxrect="1800,12600,12600,19800"/>
                </v:shapetype>
                <v:shape id="AutoShape 327" o:spid="_x0000_s1107" type="#_x0000_t6" style="position:absolute;left:1699;top:723;width:12010;height:5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"/>
                <v:shape id="Text Box 328" o:spid="_x0000_s1108" type="#_x0000_t202" style="position:absolute;left:5707;top:716;width:523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" filled="f" stroked="f">
                  <v:textbox>
                    <w:txbxContent>
                      <w:p w14:paraId="3A211825" w14:textId="77777777" w:rsidR="008D47EB" w:rsidRDefault="008D47EB" w:rsidP="0075491B">
                        <w:r>
                          <w:t>12</w:t>
                        </w:r>
                      </w:p>
                    </w:txbxContent>
                  </v:textbox>
                </v:shape>
                <v:shape id="Text Box 329" o:spid="_x0000_s1109" type="#_x0000_t202" style="position:absolute;left:6942;top:5858;width:52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" filled="f" stroked="f">
                  <v:textbox>
                    <w:txbxContent>
                      <w:p w14:paraId="24503DA9" w14:textId="77777777" w:rsidR="008D47EB" w:rsidRDefault="008D47EB" w:rsidP="0075491B">
                        <w:r>
                          <w:t>9</w:t>
                        </w:r>
                      </w:p>
                    </w:txbxContent>
                  </v:textbox>
                </v:shape>
                <v:shape id="Text Box 330" o:spid="_x0000_s1110" type="#_x0000_t202" style="position:absolute;left:4465;top:3954;width:52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6371E713" w14:textId="77777777" w:rsidR="008D47EB" w:rsidRPr="00AD2837" w:rsidRDefault="008D47EB" w:rsidP="0075491B">
                        <w:pPr>
                          <w:rPr>
                            <w:i/>
                          </w:rPr>
                        </w:pPr>
                        <w:r w:rsidRPr="00AD2837">
                          <w:rPr>
                            <w:i/>
                          </w:rPr>
                          <w:t>θ</w:t>
                        </w:r>
                      </w:p>
                    </w:txbxContent>
                  </v:textbox>
                </v:shape>
                <v:rect id="Rectangle 373" o:spid="_x0000_s1111" style="position:absolute;left:12787;top:5432;width:907;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"/>
                <v:shape id="Arc 374" o:spid="_x0000_s1112" style="position:absolute;top:3573;width:4435;height:269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" path="m21593,nfc21597,176,21600,352,21600,529v,2809,-549,5592,-1615,8192em21593,nsc21597,176,21600,352,21600,529v,2809,-549,5592,-1615,8192l,529,21593,xe" filled="f">
                  <v:path arrowok="t" o:extrusionok="f" o:connecttype="custom" o:connectlocs="5474758,0;5067086,1363779;0,82711" o:connectangles="0,0,0"/>
                </v:shape>
                <w10:wrap type="square"/>
              </v:group>
            </w:pict>
          </mc:Fallback>
        </mc:AlternateContent>
      </w:r>
      <w:r w:rsidR="0004319B">
        <w:t xml:space="preserve">Solve the triangle for the angle </w:t>
      </w:r>
      <w:r w:rsidR="0004319B" w:rsidRPr="00AD2837">
        <w:rPr>
          <w:i/>
        </w:rPr>
        <w:t>θ</w:t>
      </w:r>
      <w:r w:rsidR="0049108F">
        <w:t>.</w:t>
      </w:r>
    </w:p>
    <w:p w14:paraId="016565E4" w14:textId="77777777" w:rsidR="0004319B" w:rsidRDefault="0004319B" w:rsidP="0004319B">
      <w:pPr>
        <w:pStyle w:val="Example"/>
        <w:rPr>
          <w:i/>
        </w:rPr>
      </w:pPr>
    </w:p>
    <w:p w14:paraId="2A02832B" w14:textId="77777777" w:rsidR="0004319B" w:rsidRDefault="0004319B" w:rsidP="0004319B">
      <w:pPr>
        <w:pStyle w:val="Example"/>
      </w:pPr>
      <w:r>
        <w:t xml:space="preserve">Since we know the hypotenuse and </w:t>
      </w:r>
      <w:r w:rsidR="0049108F">
        <w:t xml:space="preserve">the </w:t>
      </w:r>
      <w:r>
        <w:t>side adjacent to the angle, it makes sense for us to use the cosine function.</w:t>
      </w:r>
    </w:p>
    <w:p w14:paraId="3D6EC9F6" w14:textId="77777777" w:rsidR="0004319B" w:rsidRDefault="0004319B" w:rsidP="0004319B">
      <w:pPr>
        <w:pStyle w:val="Example"/>
      </w:pPr>
    </w:p>
    <w:p w14:paraId="5E46B054" w14:textId="77777777" w:rsidR="0004319B" w:rsidRDefault="00055D58" w:rsidP="0004319B">
      <w:pPr>
        <w:pStyle w:val="Example"/>
      </w:pPr>
      <w:r w:rsidRPr="00AD2837">
        <w:rPr>
          <w:position w:val="-24"/>
        </w:rPr>
        <w:object w:dxaOrig="1180" w:dyaOrig="620" w14:anchorId="45CBCECB">
          <v:shape id="_x0000_i1269" type="#_x0000_t75" style="width:60pt;height:30.75pt" o:ole="">
            <v:imagedata r:id="rId528" o:title=""/>
          </v:shape>
          <o:OLEObject Type="Embed" ProgID="Equation.3" ShapeID="_x0000_i1269" DrawAspect="Content" ObjectID="_1719171707" r:id="rId529"/>
        </w:object>
      </w:r>
      <w:r w:rsidR="0004319B">
        <w:tab/>
      </w:r>
      <w:r w:rsidR="0004319B">
        <w:tab/>
        <w:t>Using the definition of the inverse,</w:t>
      </w:r>
    </w:p>
    <w:p w14:paraId="58E77376" w14:textId="77777777" w:rsidR="0004319B" w:rsidRDefault="00055D58" w:rsidP="0004319B">
      <w:pPr>
        <w:pStyle w:val="Example"/>
      </w:pPr>
      <w:r w:rsidRPr="009C2D73">
        <w:rPr>
          <w:position w:val="-28"/>
        </w:rPr>
        <w:object w:dxaOrig="1440" w:dyaOrig="680" w14:anchorId="36C90A34">
          <v:shape id="_x0000_i1270" type="#_x0000_t75" style="width:1in;height:35.25pt" o:ole="">
            <v:imagedata r:id="rId530" o:title=""/>
          </v:shape>
          <o:OLEObject Type="Embed" ProgID="Equation.3" ShapeID="_x0000_i1270" DrawAspect="Content" ObjectID="_1719171708" r:id="rId531"/>
        </w:object>
      </w:r>
      <w:r w:rsidR="0004319B">
        <w:tab/>
        <w:t>Evaluating</w:t>
      </w:r>
    </w:p>
    <w:p w14:paraId="424553C1" w14:textId="77777777" w:rsidR="0004319B" w:rsidRPr="00AD2837" w:rsidRDefault="00055D58" w:rsidP="0004319B">
      <w:pPr>
        <w:pStyle w:val="Example"/>
      </w:pPr>
      <w:r w:rsidRPr="009C2D73">
        <w:rPr>
          <w:position w:val="-6"/>
        </w:rPr>
        <w:object w:dxaOrig="1120" w:dyaOrig="279" w14:anchorId="5999392B">
          <v:shape id="_x0000_i1271" type="#_x0000_t75" style="width:55.5pt;height:14.25pt" o:ole="">
            <v:imagedata r:id="rId532" o:title=""/>
          </v:shape>
          <o:OLEObject Type="Embed" ProgID="Equation.3" ShapeID="_x0000_i1271" DrawAspect="Content" ObjectID="_1719171709" r:id="rId533"/>
        </w:object>
      </w:r>
      <w:r w:rsidR="0004319B">
        <w:t xml:space="preserve">, or about </w:t>
      </w:r>
      <w:r>
        <w:t>41.4096</w:t>
      </w:r>
      <w:r w:rsidR="0004319B">
        <w:t>°</w:t>
      </w:r>
    </w:p>
    <w:p w14:paraId="78AADD70" w14:textId="77777777" w:rsidR="0004319B" w:rsidRDefault="0004319B" w:rsidP="0004319B"/>
    <w:p w14:paraId="4DFE1915" w14:textId="77777777" w:rsidR="0004319B" w:rsidRDefault="0004319B" w:rsidP="0004319B"/>
    <w:p w14:paraId="28151D29" w14:textId="77777777" w:rsidR="0004319B" w:rsidRDefault="0004319B" w:rsidP="0004319B">
      <w:r>
        <w:t>There are times when we need to compose a trigonometric function with an inverse trigonometric function.  In these cases, we can find exact values for the resulting expressions</w:t>
      </w:r>
    </w:p>
    <w:p w14:paraId="4D0C8243" w14:textId="77777777" w:rsidR="0004319B" w:rsidRDefault="0004319B" w:rsidP="0004319B"/>
    <w:p w14:paraId="73EE3268" w14:textId="77777777" w:rsidR="0004319B" w:rsidRDefault="0004319B" w:rsidP="0004319B"/>
    <w:p w14:paraId="1410B978" w14:textId="77777777" w:rsidR="0004319B" w:rsidRDefault="0004319B" w:rsidP="0004319B">
      <w:pPr>
        <w:pStyle w:val="ExampleHeader"/>
      </w:pPr>
      <w:r>
        <w:t>Example 4</w:t>
      </w:r>
    </w:p>
    <w:p w14:paraId="60A7E378" w14:textId="77777777" w:rsidR="0004319B" w:rsidRDefault="0004319B" w:rsidP="0004319B">
      <w:pPr>
        <w:pStyle w:val="Example"/>
      </w:pPr>
      <w:r>
        <w:t xml:space="preserve">Evaluate </w:t>
      </w:r>
      <w:r w:rsidRPr="009C2D73">
        <w:rPr>
          <w:position w:val="-30"/>
        </w:rPr>
        <w:object w:dxaOrig="1719" w:dyaOrig="720" w14:anchorId="6632FD03">
          <v:shape id="_x0000_i1272" type="#_x0000_t75" style="width:86.25pt;height:36.75pt" o:ole="">
            <v:imagedata r:id="rId534" o:title=""/>
          </v:shape>
          <o:OLEObject Type="Embed" ProgID="Equation.3" ShapeID="_x0000_i1272" DrawAspect="Content" ObjectID="_1719171710" r:id="rId535"/>
        </w:object>
      </w:r>
      <w:r w:rsidR="0049108F">
        <w:t>.</w:t>
      </w:r>
      <w:r>
        <w:tab/>
      </w:r>
    </w:p>
    <w:p w14:paraId="23CE593F" w14:textId="77777777" w:rsidR="0004319B" w:rsidRDefault="0004319B" w:rsidP="0004319B">
      <w:pPr>
        <w:pStyle w:val="Example"/>
      </w:pPr>
    </w:p>
    <w:p w14:paraId="3E4299E2" w14:textId="77777777" w:rsidR="0004319B" w:rsidRDefault="0004319B" w:rsidP="0004319B">
      <w:pPr>
        <w:pStyle w:val="Example"/>
      </w:pPr>
      <w:r>
        <w:t xml:space="preserve">a) Here, we can directly evaluate the inside of the composition.  </w:t>
      </w:r>
    </w:p>
    <w:p w14:paraId="1C163E55" w14:textId="77777777" w:rsidR="0004319B" w:rsidRDefault="0004319B" w:rsidP="0004319B">
      <w:pPr>
        <w:pStyle w:val="Example"/>
      </w:pPr>
      <w:r w:rsidRPr="009C2D73">
        <w:rPr>
          <w:position w:val="-28"/>
        </w:rPr>
        <w:object w:dxaOrig="1600" w:dyaOrig="720" w14:anchorId="4D21467D">
          <v:shape id="_x0000_i1273" type="#_x0000_t75" style="width:79.5pt;height:36.75pt" o:ole="">
            <v:imagedata r:id="rId536" o:title=""/>
          </v:shape>
          <o:OLEObject Type="Embed" ProgID="Equation.3" ShapeID="_x0000_i1273" DrawAspect="Content" ObjectID="_1719171711" r:id="rId537"/>
        </w:object>
      </w:r>
    </w:p>
    <w:p w14:paraId="1C620472" w14:textId="77777777" w:rsidR="0075491B" w:rsidRDefault="0075491B" w:rsidP="0004319B">
      <w:pPr>
        <w:pStyle w:val="Example"/>
      </w:pPr>
    </w:p>
    <w:p w14:paraId="77513A6A" w14:textId="77777777" w:rsidR="0004319B" w:rsidRDefault="0004319B" w:rsidP="0004319B">
      <w:pPr>
        <w:pStyle w:val="Example"/>
      </w:pPr>
      <w:r>
        <w:t>Now, we can evaluate the inverse function as we did earlier.</w:t>
      </w:r>
    </w:p>
    <w:p w14:paraId="023AECC6" w14:textId="77777777" w:rsidR="0004319B" w:rsidRDefault="0004319B" w:rsidP="0004319B">
      <w:pPr>
        <w:pStyle w:val="Example"/>
      </w:pPr>
      <w:r w:rsidRPr="009C2D73">
        <w:rPr>
          <w:position w:val="-34"/>
        </w:rPr>
        <w:object w:dxaOrig="1540" w:dyaOrig="800" w14:anchorId="109A008E">
          <v:shape id="_x0000_i1274" type="#_x0000_t75" style="width:77.25pt;height:41.25pt" o:ole="">
            <v:imagedata r:id="rId538" o:title=""/>
          </v:shape>
          <o:OLEObject Type="Embed" ProgID="Equation.3" ShapeID="_x0000_i1274" DrawAspect="Content" ObjectID="_1719171712" r:id="rId539"/>
        </w:object>
      </w:r>
    </w:p>
    <w:p w14:paraId="299A0993" w14:textId="77777777" w:rsidR="0004319B" w:rsidRDefault="0004319B" w:rsidP="0004319B"/>
    <w:p w14:paraId="156E153D" w14:textId="77777777" w:rsidR="0004319B" w:rsidRDefault="0004319B" w:rsidP="0004319B"/>
    <w:p w14:paraId="3B317E8E" w14:textId="77777777" w:rsidR="0004319B" w:rsidRDefault="0004319B" w:rsidP="0004319B">
      <w:pPr>
        <w:pStyle w:val="TryitNow"/>
      </w:pPr>
      <w:r>
        <w:t>Try it Now</w:t>
      </w:r>
    </w:p>
    <w:p w14:paraId="74D0ECAB" w14:textId="77777777" w:rsidR="0004319B" w:rsidRDefault="0004319B" w:rsidP="0004319B">
      <w:pPr>
        <w:pStyle w:val="TryitNowbody"/>
      </w:pPr>
      <w:r>
        <w:t xml:space="preserve">3. Evaluate </w:t>
      </w:r>
      <w:r w:rsidRPr="009C2D73">
        <w:rPr>
          <w:position w:val="-30"/>
        </w:rPr>
        <w:object w:dxaOrig="1880" w:dyaOrig="720" w14:anchorId="7F140493">
          <v:shape id="_x0000_i1275" type="#_x0000_t75" style="width:93.75pt;height:36.75pt" o:ole="">
            <v:imagedata r:id="rId540" o:title=""/>
          </v:shape>
          <o:OLEObject Type="Embed" ProgID="Equation.3" ShapeID="_x0000_i1275" DrawAspect="Content" ObjectID="_1719171713" r:id="rId541"/>
        </w:object>
      </w:r>
      <w:r w:rsidR="0049108F">
        <w:t>.</w:t>
      </w:r>
    </w:p>
    <w:p w14:paraId="0E144938" w14:textId="77777777" w:rsidR="0004319B" w:rsidRDefault="0004319B" w:rsidP="0004319B"/>
    <w:p w14:paraId="3B49AECE" w14:textId="77777777" w:rsidR="0075491B" w:rsidRDefault="0075491B" w:rsidP="0004319B"/>
    <w:p w14:paraId="14C3D6ED" w14:textId="77777777" w:rsidR="0075491B" w:rsidRDefault="0075491B" w:rsidP="0004319B"/>
    <w:p w14:paraId="3818FD84" w14:textId="77777777" w:rsidR="0004319B" w:rsidRDefault="0004319B" w:rsidP="0004319B">
      <w:pPr>
        <w:pStyle w:val="ExampleHeader"/>
      </w:pPr>
      <w:r>
        <w:lastRenderedPageBreak/>
        <w:t>Example 5</w:t>
      </w:r>
    </w:p>
    <w:p w14:paraId="31C28C5E" w14:textId="77777777" w:rsidR="0004319B" w:rsidRDefault="0004319B" w:rsidP="0004319B">
      <w:pPr>
        <w:pStyle w:val="Example"/>
      </w:pPr>
      <w:r>
        <w:t xml:space="preserve">Find an exact value for </w:t>
      </w:r>
      <w:r w:rsidRPr="009C2D73">
        <w:rPr>
          <w:position w:val="-30"/>
        </w:rPr>
        <w:object w:dxaOrig="1480" w:dyaOrig="720" w14:anchorId="3E00760F">
          <v:shape id="_x0000_i1276" type="#_x0000_t75" style="width:72.75pt;height:36.75pt" o:ole="">
            <v:imagedata r:id="rId542" o:title=""/>
          </v:shape>
          <o:OLEObject Type="Embed" ProgID="Equation.3" ShapeID="_x0000_i1276" DrawAspect="Content" ObjectID="_1719171714" r:id="rId543"/>
        </w:object>
      </w:r>
      <w:r w:rsidR="0049108F">
        <w:t>.</w:t>
      </w:r>
    </w:p>
    <w:p w14:paraId="0F8FBCB5" w14:textId="77777777" w:rsidR="0004319B" w:rsidRDefault="0004319B" w:rsidP="0004319B">
      <w:pPr>
        <w:pStyle w:val="Example"/>
      </w:pPr>
    </w:p>
    <w:p w14:paraId="184714F8" w14:textId="77777777" w:rsidR="0004319B" w:rsidRDefault="0004319B" w:rsidP="003F38BE">
      <w:pPr>
        <w:pStyle w:val="Example"/>
      </w:pPr>
      <w:r>
        <w:t xml:space="preserve">Beginning with the inside, we can say there is some angle so </w:t>
      </w:r>
      <w:r w:rsidRPr="009C2D73">
        <w:rPr>
          <w:position w:val="-28"/>
        </w:rPr>
        <w:object w:dxaOrig="1359" w:dyaOrig="680" w14:anchorId="32BE04A0">
          <v:shape id="_x0000_i1277" type="#_x0000_t75" style="width:66.75pt;height:35.25pt" o:ole="">
            <v:imagedata r:id="rId544" o:title=""/>
          </v:shape>
          <o:OLEObject Type="Embed" ProgID="Equation.3" ShapeID="_x0000_i1277" DrawAspect="Content" ObjectID="_1719171715" r:id="rId545"/>
        </w:object>
      </w:r>
      <w:r>
        <w:t xml:space="preserve">, which means </w:t>
      </w:r>
      <w:r w:rsidRPr="007D70F4">
        <w:rPr>
          <w:position w:val="-24"/>
        </w:rPr>
        <w:object w:dxaOrig="1080" w:dyaOrig="620" w14:anchorId="3EC44C89">
          <v:shape id="_x0000_i1278" type="#_x0000_t75" style="width:54.75pt;height:30.75pt" o:ole="">
            <v:imagedata r:id="rId546" o:title=""/>
          </v:shape>
          <o:OLEObject Type="Embed" ProgID="Equation.3" ShapeID="_x0000_i1278" DrawAspect="Content" ObjectID="_1719171716" r:id="rId547"/>
        </w:object>
      </w:r>
      <w:r>
        <w:t xml:space="preserve">, and we are looking for </w:t>
      </w:r>
      <w:r w:rsidRPr="007D70F4">
        <w:rPr>
          <w:position w:val="-10"/>
        </w:rPr>
        <w:object w:dxaOrig="639" w:dyaOrig="340" w14:anchorId="0BB8F884">
          <v:shape id="_x0000_i1279" type="#_x0000_t75" style="width:30.75pt;height:16.5pt" o:ole="">
            <v:imagedata r:id="rId548" o:title=""/>
          </v:shape>
          <o:OLEObject Type="Embed" ProgID="Equation.3" ShapeID="_x0000_i1279" DrawAspect="Content" ObjectID="_1719171717" r:id="rId549"/>
        </w:object>
      </w:r>
      <w:r>
        <w:t xml:space="preserve">.  We can use the Pythagorean identity to do this. </w:t>
      </w:r>
    </w:p>
    <w:p w14:paraId="79FC1DD2" w14:textId="77777777" w:rsidR="0004319B" w:rsidRDefault="0004319B" w:rsidP="0004319B">
      <w:pPr>
        <w:pStyle w:val="Example"/>
      </w:pPr>
      <w:r>
        <w:t xml:space="preserve"> </w:t>
      </w:r>
    </w:p>
    <w:p w14:paraId="5810F62D" w14:textId="77777777" w:rsidR="0004319B" w:rsidRDefault="0004319B" w:rsidP="0004319B">
      <w:pPr>
        <w:pStyle w:val="Example"/>
      </w:pPr>
      <w:r w:rsidRPr="007D70F4">
        <w:rPr>
          <w:position w:val="-10"/>
        </w:rPr>
        <w:object w:dxaOrig="2040" w:dyaOrig="360" w14:anchorId="5222A423">
          <v:shape id="_x0000_i1280" type="#_x0000_t75" style="width:102.75pt;height:18.75pt" o:ole="">
            <v:imagedata r:id="rId550" o:title=""/>
          </v:shape>
          <o:OLEObject Type="Embed" ProgID="Equation.3" ShapeID="_x0000_i1280" DrawAspect="Content" ObjectID="_1719171718" r:id="rId551"/>
        </w:object>
      </w:r>
      <w:r>
        <w:tab/>
      </w:r>
      <w:r>
        <w:tab/>
        <w:t>Using our known value for cosine</w:t>
      </w:r>
    </w:p>
    <w:p w14:paraId="1DC103FA" w14:textId="77777777" w:rsidR="0004319B" w:rsidRDefault="0004319B" w:rsidP="0004319B">
      <w:pPr>
        <w:pStyle w:val="Example"/>
      </w:pPr>
      <w:r w:rsidRPr="007D70F4">
        <w:rPr>
          <w:position w:val="-28"/>
        </w:rPr>
        <w:object w:dxaOrig="1820" w:dyaOrig="740" w14:anchorId="15FFB7CC">
          <v:shape id="_x0000_i1281" type="#_x0000_t75" style="width:91.5pt;height:36.75pt" o:ole="">
            <v:imagedata r:id="rId552" o:title=""/>
          </v:shape>
          <o:OLEObject Type="Embed" ProgID="Equation.3" ShapeID="_x0000_i1281" DrawAspect="Content" ObjectID="_1719171719" r:id="rId553"/>
        </w:object>
      </w:r>
      <w:r>
        <w:tab/>
      </w:r>
      <w:r>
        <w:tab/>
      </w:r>
      <w:r>
        <w:tab/>
        <w:t>Solving for sine</w:t>
      </w:r>
    </w:p>
    <w:p w14:paraId="10C24951" w14:textId="77777777" w:rsidR="0004319B" w:rsidRDefault="0004319B" w:rsidP="0004319B">
      <w:pPr>
        <w:pStyle w:val="Example"/>
      </w:pPr>
      <w:r w:rsidRPr="007D70F4">
        <w:rPr>
          <w:position w:val="-24"/>
        </w:rPr>
        <w:object w:dxaOrig="1600" w:dyaOrig="620" w14:anchorId="0E3AC1DD">
          <v:shape id="_x0000_i1282" type="#_x0000_t75" style="width:79.5pt;height:30.75pt" o:ole="">
            <v:imagedata r:id="rId554" o:title=""/>
          </v:shape>
          <o:OLEObject Type="Embed" ProgID="Equation.3" ShapeID="_x0000_i1282" DrawAspect="Content" ObjectID="_1719171720" r:id="rId555"/>
        </w:object>
      </w:r>
    </w:p>
    <w:p w14:paraId="08836472" w14:textId="77777777" w:rsidR="0004319B" w:rsidRDefault="00055D58" w:rsidP="0004319B">
      <w:pPr>
        <w:pStyle w:val="Example"/>
      </w:pPr>
      <w:r w:rsidRPr="007D70F4">
        <w:rPr>
          <w:position w:val="-26"/>
        </w:rPr>
        <w:object w:dxaOrig="2060" w:dyaOrig="700" w14:anchorId="7F2BE9F6">
          <v:shape id="_x0000_i1283" type="#_x0000_t75" style="width:102.75pt;height:35.25pt" o:ole="">
            <v:imagedata r:id="rId556" o:title=""/>
          </v:shape>
          <o:OLEObject Type="Embed" ProgID="Equation.3" ShapeID="_x0000_i1283" DrawAspect="Content" ObjectID="_1719171721" r:id="rId557"/>
        </w:object>
      </w:r>
    </w:p>
    <w:p w14:paraId="33B12FD9" w14:textId="77777777" w:rsidR="0004319B" w:rsidRDefault="0004319B" w:rsidP="0004319B">
      <w:pPr>
        <w:pStyle w:val="Example"/>
      </w:pPr>
    </w:p>
    <w:p w14:paraId="2F8567C8" w14:textId="77777777" w:rsidR="0004319B" w:rsidRDefault="0004319B" w:rsidP="00055D58">
      <w:pPr>
        <w:pStyle w:val="Example"/>
      </w:pPr>
      <w:r>
        <w:t xml:space="preserve">Since we know that the </w:t>
      </w:r>
      <w:r w:rsidR="00F550A1">
        <w:t xml:space="preserve">inverse </w:t>
      </w:r>
      <w:r>
        <w:t xml:space="preserve">cosine always gives an angle on the interval </w:t>
      </w:r>
      <w:r w:rsidRPr="00232C81">
        <w:rPr>
          <w:position w:val="-10"/>
        </w:rPr>
        <w:object w:dxaOrig="540" w:dyaOrig="340" w14:anchorId="52BB88CA">
          <v:shape id="_x0000_i1284" type="#_x0000_t75" style="width:28.5pt;height:16.5pt" o:ole="">
            <v:imagedata r:id="rId418" o:title=""/>
          </v:shape>
          <o:OLEObject Type="Embed" ProgID="Equation.3" ShapeID="_x0000_i1284" DrawAspect="Content" ObjectID="_1719171722" r:id="rId558"/>
        </w:object>
      </w:r>
      <w:r>
        <w:t xml:space="preserve">, we know that the sine of that angle must be positive, so </w:t>
      </w:r>
      <w:r w:rsidR="00055D58" w:rsidRPr="009C2D73">
        <w:rPr>
          <w:position w:val="-30"/>
        </w:rPr>
        <w:object w:dxaOrig="2740" w:dyaOrig="720" w14:anchorId="7F7B8220">
          <v:shape id="_x0000_i1285" type="#_x0000_t75" style="width:138.75pt;height:36.75pt" o:ole="">
            <v:imagedata r:id="rId559" o:title=""/>
          </v:shape>
          <o:OLEObject Type="Embed" ProgID="Equation.3" ShapeID="_x0000_i1285" DrawAspect="Content" ObjectID="_1719171723" r:id="rId560"/>
        </w:object>
      </w:r>
    </w:p>
    <w:p w14:paraId="2BEB363B" w14:textId="77777777" w:rsidR="0004319B" w:rsidRDefault="0004319B" w:rsidP="0004319B"/>
    <w:p w14:paraId="798C2F5A" w14:textId="77777777" w:rsidR="0004319B" w:rsidRDefault="0004319B" w:rsidP="0004319B"/>
    <w:p w14:paraId="12017933" w14:textId="77777777" w:rsidR="0004319B" w:rsidRDefault="0004319B" w:rsidP="0004319B">
      <w:pPr>
        <w:pStyle w:val="ExampleHeader"/>
      </w:pPr>
      <w:r>
        <w:t>Example 6</w:t>
      </w:r>
    </w:p>
    <w:p w14:paraId="5D934369" w14:textId="77777777" w:rsidR="0004319B" w:rsidRDefault="0004319B" w:rsidP="0004319B">
      <w:pPr>
        <w:pStyle w:val="Example"/>
      </w:pPr>
      <w:r>
        <w:t xml:space="preserve">Find an exact value for </w:t>
      </w:r>
      <w:r w:rsidRPr="009C2D73">
        <w:rPr>
          <w:position w:val="-30"/>
        </w:rPr>
        <w:object w:dxaOrig="1460" w:dyaOrig="720" w14:anchorId="403BF02C">
          <v:shape id="_x0000_i1286" type="#_x0000_t75" style="width:72.75pt;height:36.75pt" o:ole="">
            <v:imagedata r:id="rId561" o:title=""/>
          </v:shape>
          <o:OLEObject Type="Embed" ProgID="Equation.3" ShapeID="_x0000_i1286" DrawAspect="Content" ObjectID="_1719171724" r:id="rId562"/>
        </w:object>
      </w:r>
      <w:r w:rsidR="00F550A1">
        <w:t>.</w:t>
      </w:r>
    </w:p>
    <w:p w14:paraId="758E0196" w14:textId="77777777" w:rsidR="0004319B" w:rsidRDefault="0004319B" w:rsidP="0004319B">
      <w:pPr>
        <w:pStyle w:val="Example"/>
      </w:pPr>
    </w:p>
    <w:p w14:paraId="63DFCDA7" w14:textId="77777777" w:rsidR="0004319B" w:rsidRDefault="00243B69" w:rsidP="0004319B">
      <w:pPr>
        <w:pStyle w:val="Example"/>
      </w:pPr>
      <w:r>
        <w:rPr>
          <w:noProof/>
        </w:rPr>
        <mc:AlternateContent>
          <mc:Choice Requires="wpg">
            <w:drawing>
              <wp:anchor distT="0" distB="0" distL="114300" distR="114300" simplePos="0" relativeHeight="251661312" behindDoc="0" locked="0" layoutInCell="1" allowOverlap="1" wp14:anchorId="5679AD36" wp14:editId="0216EE23">
                <wp:simplePos x="0" y="0"/>
                <wp:positionH relativeFrom="column">
                  <wp:posOffset>4276725</wp:posOffset>
                </wp:positionH>
                <wp:positionV relativeFrom="paragraph">
                  <wp:posOffset>19050</wp:posOffset>
                </wp:positionV>
                <wp:extent cx="1171575" cy="1311910"/>
                <wp:effectExtent l="0" t="24765" r="0" b="0"/>
                <wp:wrapSquare wrapText="bothSides"/>
                <wp:docPr id="281" name="Canvas 331" descr="A right triangle with legs 4 and 7.  The side length 4 meets the hypotenuse at an angle labeled the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1311910"/>
                          <a:chOff x="0" y="0"/>
                          <a:chExt cx="11715" cy="13119"/>
                        </a:xfrm>
                      </wpg:grpSpPr>
                      <wps:wsp>
                        <wps:cNvPr id="282" name="AutoShape 94"/>
                        <wps:cNvSpPr>
                          <a:spLocks noChangeAspect="1" noChangeArrowheads="1"/>
                        </wps:cNvSpPr>
                        <wps:spPr bwMode="auto">
                          <a:xfrm>
                            <a:off x="0" y="0"/>
                            <a:ext cx="11715" cy="1311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333"/>
                        <wps:cNvSpPr>
                          <a:spLocks noChangeArrowheads="1"/>
                        </wps:cNvSpPr>
                        <wps:spPr bwMode="auto">
                          <a:xfrm flipH="1">
                            <a:off x="1047" y="0"/>
                            <a:ext cx="6763" cy="962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Text Box 334"/>
                        <wps:cNvSpPr txBox="1">
                          <a:spLocks noChangeArrowheads="1"/>
                        </wps:cNvSpPr>
                        <wps:spPr bwMode="auto">
                          <a:xfrm>
                            <a:off x="7810" y="2667"/>
                            <a:ext cx="3905"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DC2A0" w14:textId="77777777" w:rsidR="008D47EB" w:rsidRDefault="008D47EB" w:rsidP="0004319B">
                              <w:r>
                                <w:t>7</w:t>
                              </w:r>
                            </w:p>
                          </w:txbxContent>
                        </wps:txbx>
                        <wps:bodyPr rot="0" vert="horz" wrap="square" lIns="91440" tIns="45720" rIns="91440" bIns="45720" anchor="t" anchorCtr="0" upright="1">
                          <a:noAutofit/>
                        </wps:bodyPr>
                      </wps:wsp>
                      <wps:wsp>
                        <wps:cNvPr id="285" name="Text Box 335"/>
                        <wps:cNvSpPr txBox="1">
                          <a:spLocks noChangeArrowheads="1"/>
                        </wps:cNvSpPr>
                        <wps:spPr bwMode="auto">
                          <a:xfrm>
                            <a:off x="3238" y="9334"/>
                            <a:ext cx="523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1B13" w14:textId="77777777" w:rsidR="008D47EB" w:rsidRDefault="008D47EB" w:rsidP="0004319B">
                              <w:r>
                                <w:t>4</w:t>
                              </w:r>
                            </w:p>
                          </w:txbxContent>
                        </wps:txbx>
                        <wps:bodyPr rot="0" vert="horz" wrap="square" lIns="91440" tIns="45720" rIns="91440" bIns="45720" anchor="t" anchorCtr="0" upright="1">
                          <a:noAutofit/>
                        </wps:bodyPr>
                      </wps:wsp>
                      <wps:wsp>
                        <wps:cNvPr id="286" name="Text Box 336"/>
                        <wps:cNvSpPr txBox="1">
                          <a:spLocks noChangeArrowheads="1"/>
                        </wps:cNvSpPr>
                        <wps:spPr bwMode="auto">
                          <a:xfrm>
                            <a:off x="1714" y="7048"/>
                            <a:ext cx="523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605A1" w14:textId="77777777" w:rsidR="008D47EB" w:rsidRPr="00AD2837" w:rsidRDefault="008D47EB" w:rsidP="0004319B">
                              <w:pPr>
                                <w:rPr>
                                  <w:i/>
                                </w:rPr>
                              </w:pPr>
                              <w:r w:rsidRPr="00AD2837">
                                <w:rPr>
                                  <w:i/>
                                </w:rPr>
                                <w:t>θ</w:t>
                              </w:r>
                            </w:p>
                          </w:txbxContent>
                        </wps:txbx>
                        <wps:bodyPr rot="0" vert="horz" wrap="square" lIns="91440" tIns="45720" rIns="91440" bIns="45720" anchor="t" anchorCtr="0" upright="1">
                          <a:noAutofit/>
                        </wps:bodyPr>
                      </wps:wsp>
                      <wps:wsp>
                        <wps:cNvPr id="2048" name="Rectangle 375"/>
                        <wps:cNvSpPr>
                          <a:spLocks noChangeArrowheads="1"/>
                        </wps:cNvSpPr>
                        <wps:spPr bwMode="auto">
                          <a:xfrm>
                            <a:off x="6877" y="8686"/>
                            <a:ext cx="908" cy="9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9AD36" id="Canvas 331" o:spid="_x0000_s1113" alt="A right triangle with legs 4 and 7.  The side length 4 meets the hypotenuse at an angle labeled theta." style="position:absolute;left:0;text-align:left;margin-left:336.75pt;margin-top:1.5pt;width:92.25pt;height:103.3pt;z-index:251661312;mso-position-horizontal-relative:text;mso-position-vertical-relative:text" coordsize="11715,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">
                <v:rect id="AutoShape 94" o:spid="_x0000_s1114" style="position:absolute;width:11715;height:1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" filled="f" stroked="f">
                  <o:lock v:ext="edit" aspectratio="t"/>
                </v:rect>
                <v:shape id="AutoShape 333" o:spid="_x0000_s1115" type="#_x0000_t6" style="position:absolute;left:1047;width:6763;height:96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"/>
                <v:shape id="Text Box 334" o:spid="_x0000_s1116" type="#_x0000_t202" style="position:absolute;left:7810;top:2667;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4ABDC2A0" w14:textId="77777777" w:rsidR="008D47EB" w:rsidRDefault="008D47EB" w:rsidP="0004319B">
                        <w:r>
                          <w:t>7</w:t>
                        </w:r>
                      </w:p>
                    </w:txbxContent>
                  </v:textbox>
                </v:shape>
                <v:shape id="Text Box 335" o:spid="_x0000_s1117" type="#_x0000_t202" style="position:absolute;left:3238;top:9334;width:523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73021B13" w14:textId="77777777" w:rsidR="008D47EB" w:rsidRDefault="008D47EB" w:rsidP="0004319B">
                        <w:r>
                          <w:t>4</w:t>
                        </w:r>
                      </w:p>
                    </w:txbxContent>
                  </v:textbox>
                </v:shape>
                <v:shape id="Text Box 336" o:spid="_x0000_s1118" type="#_x0000_t202" style="position:absolute;left:1714;top:7048;width:523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46D605A1" w14:textId="77777777" w:rsidR="008D47EB" w:rsidRPr="00AD2837" w:rsidRDefault="008D47EB" w:rsidP="0004319B">
                        <w:pPr>
                          <w:rPr>
                            <w:i/>
                          </w:rPr>
                        </w:pPr>
                        <w:r w:rsidRPr="00AD2837">
                          <w:rPr>
                            <w:i/>
                          </w:rPr>
                          <w:t>θ</w:t>
                        </w:r>
                      </w:p>
                    </w:txbxContent>
                  </v:textbox>
                </v:shape>
                <v:rect id="Rectangle 375" o:spid="_x0000_s1119" style="position:absolute;left:6877;top:8686;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" filled="f"/>
                <w10:wrap type="square"/>
              </v:group>
            </w:pict>
          </mc:Fallback>
        </mc:AlternateContent>
      </w:r>
      <w:r w:rsidR="0004319B">
        <w:t xml:space="preserve">While we could use a similar technique as in the last example, we will demonstrate a different technique here.  From the inside, we know there is an angle so </w:t>
      </w:r>
      <w:r w:rsidR="0004319B" w:rsidRPr="007D70F4">
        <w:rPr>
          <w:position w:val="-24"/>
        </w:rPr>
        <w:object w:dxaOrig="1080" w:dyaOrig="620" w14:anchorId="5D0941EC">
          <v:shape id="_x0000_i1287" type="#_x0000_t75" style="width:54.75pt;height:30.75pt" o:ole="">
            <v:imagedata r:id="rId563" o:title=""/>
          </v:shape>
          <o:OLEObject Type="Embed" ProgID="Equation.3" ShapeID="_x0000_i1287" DrawAspect="Content" ObjectID="_1719171725" r:id="rId564"/>
        </w:object>
      </w:r>
      <w:r w:rsidR="0004319B">
        <w:t>.  We can envision this as the opposite and adjacent sides on a right triangle.</w:t>
      </w:r>
    </w:p>
    <w:p w14:paraId="1BE16ABE" w14:textId="77777777" w:rsidR="0004319B" w:rsidRDefault="0004319B" w:rsidP="0004319B">
      <w:pPr>
        <w:pStyle w:val="Example"/>
      </w:pPr>
    </w:p>
    <w:p w14:paraId="31C8C428" w14:textId="77777777" w:rsidR="0004319B" w:rsidRDefault="0004319B" w:rsidP="0004319B">
      <w:pPr>
        <w:pStyle w:val="Example"/>
      </w:pPr>
      <w:r>
        <w:t xml:space="preserve">Using </w:t>
      </w:r>
      <w:r w:rsidR="00F550A1">
        <w:t>the Pythagorean T</w:t>
      </w:r>
      <w:r>
        <w:t>heorem, we can find the hypotenuse of this triangle:</w:t>
      </w:r>
    </w:p>
    <w:p w14:paraId="7E19F0CB" w14:textId="77777777" w:rsidR="0004319B" w:rsidRDefault="00C27053" w:rsidP="0004319B">
      <w:pPr>
        <w:pStyle w:val="Example"/>
      </w:pPr>
      <w:r w:rsidRPr="007D70F4">
        <w:rPr>
          <w:position w:val="-10"/>
        </w:rPr>
        <w:object w:dxaOrig="2280" w:dyaOrig="360" w14:anchorId="4732DB8B">
          <v:shape id="_x0000_i1288" type="#_x0000_t75" style="width:113.25pt;height:18.75pt" o:ole="">
            <v:imagedata r:id="rId565" o:title=""/>
          </v:shape>
          <o:OLEObject Type="Embed" ProgID="Equation.3" ShapeID="_x0000_i1288" DrawAspect="Content" ObjectID="_1719171726" r:id="rId566"/>
        </w:object>
      </w:r>
    </w:p>
    <w:p w14:paraId="443799C7" w14:textId="77777777" w:rsidR="0004319B" w:rsidRDefault="0004319B" w:rsidP="0004319B">
      <w:pPr>
        <w:pStyle w:val="Example"/>
      </w:pPr>
      <w:r w:rsidRPr="007D70F4">
        <w:rPr>
          <w:position w:val="-10"/>
        </w:rPr>
        <w:object w:dxaOrig="1820" w:dyaOrig="380" w14:anchorId="051D310D">
          <v:shape id="_x0000_i1289" type="#_x0000_t75" style="width:91.5pt;height:19.5pt" o:ole="">
            <v:imagedata r:id="rId567" o:title=""/>
          </v:shape>
          <o:OLEObject Type="Embed" ProgID="Equation.3" ShapeID="_x0000_i1289" DrawAspect="Content" ObjectID="_1719171727" r:id="rId568"/>
        </w:object>
      </w:r>
    </w:p>
    <w:p w14:paraId="24132EDA" w14:textId="77777777" w:rsidR="0004319B" w:rsidRDefault="0004319B" w:rsidP="0004319B">
      <w:pPr>
        <w:pStyle w:val="Example"/>
      </w:pPr>
    </w:p>
    <w:p w14:paraId="0EF92695" w14:textId="77777777" w:rsidR="0004319B" w:rsidRDefault="0004319B" w:rsidP="0004319B">
      <w:pPr>
        <w:pStyle w:val="Example"/>
      </w:pPr>
      <w:r>
        <w:t xml:space="preserve">Now, we can </w:t>
      </w:r>
      <w:r w:rsidR="0075491B">
        <w:t>represent</w:t>
      </w:r>
      <w:r>
        <w:t xml:space="preserve"> the sine of the angle as opposite </w:t>
      </w:r>
      <w:r w:rsidR="00F550A1">
        <w:t xml:space="preserve">side </w:t>
      </w:r>
      <w:r>
        <w:t>divided by hypotenuse</w:t>
      </w:r>
      <w:r w:rsidR="00C27053">
        <w:t>.</w:t>
      </w:r>
    </w:p>
    <w:p w14:paraId="0749DD40" w14:textId="77777777" w:rsidR="0004319B" w:rsidRDefault="0004319B" w:rsidP="0004319B">
      <w:pPr>
        <w:pStyle w:val="Example"/>
      </w:pPr>
      <w:r w:rsidRPr="007D70F4">
        <w:rPr>
          <w:position w:val="-28"/>
        </w:rPr>
        <w:object w:dxaOrig="1340" w:dyaOrig="660" w14:anchorId="4BEF7320">
          <v:shape id="_x0000_i1290" type="#_x0000_t75" style="width:66.75pt;height:33pt" o:ole="">
            <v:imagedata r:id="rId569" o:title=""/>
          </v:shape>
          <o:OLEObject Type="Embed" ProgID="Equation.3" ShapeID="_x0000_i1290" DrawAspect="Content" ObjectID="_1719171728" r:id="rId570"/>
        </w:object>
      </w:r>
    </w:p>
    <w:p w14:paraId="37B99FCA" w14:textId="77777777" w:rsidR="0004319B" w:rsidRDefault="0004319B" w:rsidP="0004319B">
      <w:pPr>
        <w:pStyle w:val="Example"/>
      </w:pPr>
    </w:p>
    <w:p w14:paraId="6733E36B" w14:textId="77777777" w:rsidR="0004319B" w:rsidRDefault="0004319B" w:rsidP="0004319B">
      <w:pPr>
        <w:pStyle w:val="Example"/>
      </w:pPr>
      <w:r>
        <w:t>This gives us our desired composition</w:t>
      </w:r>
    </w:p>
    <w:p w14:paraId="4CA8744F" w14:textId="77777777" w:rsidR="0004319B" w:rsidRDefault="0004319B" w:rsidP="0004319B">
      <w:pPr>
        <w:pStyle w:val="Example"/>
      </w:pPr>
      <w:r w:rsidRPr="009C2D73">
        <w:rPr>
          <w:position w:val="-30"/>
        </w:rPr>
        <w:object w:dxaOrig="3040" w:dyaOrig="720" w14:anchorId="3C205D54">
          <v:shape id="_x0000_i1291" type="#_x0000_t75" style="width:151.5pt;height:36.75pt" o:ole="">
            <v:imagedata r:id="rId571" o:title=""/>
          </v:shape>
          <o:OLEObject Type="Embed" ProgID="Equation.DSMT4" ShapeID="_x0000_i1291" DrawAspect="Content" ObjectID="_1719171729" r:id="rId572"/>
        </w:object>
      </w:r>
      <w:r w:rsidR="00F550A1">
        <w:t>.</w:t>
      </w:r>
    </w:p>
    <w:p w14:paraId="7582DEE0" w14:textId="77777777" w:rsidR="0004319B" w:rsidRDefault="0004319B" w:rsidP="0004319B"/>
    <w:p w14:paraId="38AD31F5" w14:textId="77777777" w:rsidR="0004319B" w:rsidRDefault="0004319B" w:rsidP="0004319B"/>
    <w:p w14:paraId="67626423" w14:textId="77777777" w:rsidR="0004319B" w:rsidRDefault="0004319B" w:rsidP="0004319B">
      <w:pPr>
        <w:pStyle w:val="TryitNow"/>
      </w:pPr>
      <w:r>
        <w:t xml:space="preserve">Try it Now </w:t>
      </w:r>
    </w:p>
    <w:p w14:paraId="44A86E47" w14:textId="77777777" w:rsidR="0004319B" w:rsidRDefault="0004319B" w:rsidP="0004319B">
      <w:pPr>
        <w:pStyle w:val="TryitNowbody"/>
      </w:pPr>
      <w:r>
        <w:t xml:space="preserve">4. Evaluate </w:t>
      </w:r>
      <w:r w:rsidRPr="007B6816">
        <w:rPr>
          <w:position w:val="-30"/>
        </w:rPr>
        <w:object w:dxaOrig="1480" w:dyaOrig="720" w14:anchorId="40A93D07">
          <v:shape id="_x0000_i1292" type="#_x0000_t75" style="width:72.75pt;height:36.75pt" o:ole="">
            <v:imagedata r:id="rId573" o:title=""/>
          </v:shape>
          <o:OLEObject Type="Embed" ProgID="Equation.3" ShapeID="_x0000_i1292" DrawAspect="Content" ObjectID="_1719171730" r:id="rId574"/>
        </w:object>
      </w:r>
      <w:r w:rsidR="00F550A1">
        <w:t>.</w:t>
      </w:r>
    </w:p>
    <w:p w14:paraId="0C9B7249" w14:textId="77777777" w:rsidR="0004319B" w:rsidRDefault="0004319B" w:rsidP="0004319B"/>
    <w:p w14:paraId="427C21DA" w14:textId="77777777" w:rsidR="0075491B" w:rsidRDefault="0075491B" w:rsidP="0004319B"/>
    <w:p w14:paraId="2F2B7F0A" w14:textId="77777777" w:rsidR="0004319B" w:rsidRDefault="0004319B" w:rsidP="0004319B">
      <w:r>
        <w:t xml:space="preserve">We can also find compositions </w:t>
      </w:r>
      <w:r w:rsidR="003F38BE">
        <w:t>involving algebraic expressions</w:t>
      </w:r>
    </w:p>
    <w:p w14:paraId="32B56A1E" w14:textId="77777777" w:rsidR="0004319B" w:rsidRDefault="0004319B" w:rsidP="0004319B"/>
    <w:p w14:paraId="74B4BF50" w14:textId="77777777" w:rsidR="0075491B" w:rsidRDefault="0075491B" w:rsidP="0004319B"/>
    <w:p w14:paraId="551C45AA" w14:textId="77777777" w:rsidR="0004319B" w:rsidRDefault="0004319B" w:rsidP="0004319B">
      <w:pPr>
        <w:pStyle w:val="ExampleHeader"/>
      </w:pPr>
      <w:r>
        <w:t>Example 7</w:t>
      </w:r>
    </w:p>
    <w:p w14:paraId="38A97049" w14:textId="77777777" w:rsidR="0004319B" w:rsidRDefault="0004319B" w:rsidP="0004319B">
      <w:pPr>
        <w:pStyle w:val="Example"/>
      </w:pPr>
      <w:r>
        <w:t xml:space="preserve">Find a simplified expression for </w:t>
      </w:r>
      <w:r w:rsidRPr="009C2D73">
        <w:rPr>
          <w:position w:val="-30"/>
        </w:rPr>
        <w:object w:dxaOrig="1480" w:dyaOrig="720" w14:anchorId="37970365">
          <v:shape id="_x0000_i1293" type="#_x0000_t75" style="width:72.75pt;height:36.75pt" o:ole="">
            <v:imagedata r:id="rId575" o:title=""/>
          </v:shape>
          <o:OLEObject Type="Embed" ProgID="Equation.3" ShapeID="_x0000_i1293" DrawAspect="Content" ObjectID="_1719171731" r:id="rId576"/>
        </w:object>
      </w:r>
      <w:r>
        <w:t xml:space="preserve">, for </w:t>
      </w:r>
      <w:r w:rsidRPr="001D528E">
        <w:rPr>
          <w:position w:val="-6"/>
        </w:rPr>
        <w:object w:dxaOrig="1100" w:dyaOrig="279" w14:anchorId="376A08F7">
          <v:shape id="_x0000_i1294" type="#_x0000_t75" style="width:55.5pt;height:14.25pt" o:ole="">
            <v:imagedata r:id="rId577" o:title=""/>
          </v:shape>
          <o:OLEObject Type="Embed" ProgID="Equation.3" ShapeID="_x0000_i1294" DrawAspect="Content" ObjectID="_1719171732" r:id="rId578"/>
        </w:object>
      </w:r>
      <w:r w:rsidR="00F550A1">
        <w:t>.</w:t>
      </w:r>
    </w:p>
    <w:p w14:paraId="57457F14" w14:textId="77777777" w:rsidR="0004319B" w:rsidRDefault="0004319B" w:rsidP="0004319B">
      <w:pPr>
        <w:pStyle w:val="Example"/>
      </w:pPr>
    </w:p>
    <w:p w14:paraId="202904F3" w14:textId="77777777" w:rsidR="0004319B" w:rsidRDefault="0004319B" w:rsidP="0004319B">
      <w:pPr>
        <w:pStyle w:val="Example"/>
      </w:pPr>
      <w:r>
        <w:t xml:space="preserve">We know there is an angle </w:t>
      </w:r>
      <w:r w:rsidR="00F550A1" w:rsidRPr="00F550A1">
        <w:rPr>
          <w:i/>
        </w:rPr>
        <w:t>θ</w:t>
      </w:r>
      <w:r w:rsidR="00F550A1">
        <w:t xml:space="preserve"> </w:t>
      </w:r>
      <w:r>
        <w:t>so</w:t>
      </w:r>
      <w:r w:rsidR="00F550A1">
        <w:t xml:space="preserve"> that</w:t>
      </w:r>
      <w:r>
        <w:t xml:space="preserve"> </w:t>
      </w:r>
      <w:r w:rsidRPr="007D70F4">
        <w:rPr>
          <w:position w:val="-24"/>
        </w:rPr>
        <w:object w:dxaOrig="1060" w:dyaOrig="620" w14:anchorId="79E6CC4F">
          <v:shape id="_x0000_i1295" type="#_x0000_t75" style="width:51pt;height:30.75pt" o:ole="">
            <v:imagedata r:id="rId579" o:title=""/>
          </v:shape>
          <o:OLEObject Type="Embed" ProgID="Equation.3" ShapeID="_x0000_i1295" DrawAspect="Content" ObjectID="_1719171733" r:id="rId580"/>
        </w:object>
      </w:r>
      <w:r>
        <w:t xml:space="preserve">.  Using </w:t>
      </w:r>
      <w:r w:rsidR="00F550A1">
        <w:t xml:space="preserve">the </w:t>
      </w:r>
      <w:r>
        <w:t>Pythagorean Theorem,</w:t>
      </w:r>
    </w:p>
    <w:p w14:paraId="60AF9A38" w14:textId="77777777" w:rsidR="0004319B" w:rsidRDefault="0004319B" w:rsidP="0004319B">
      <w:pPr>
        <w:pStyle w:val="Example"/>
      </w:pPr>
      <w:r w:rsidRPr="007D70F4">
        <w:rPr>
          <w:position w:val="-10"/>
        </w:rPr>
        <w:object w:dxaOrig="2040" w:dyaOrig="360" w14:anchorId="2638F813">
          <v:shape id="_x0000_i1296" type="#_x0000_t75" style="width:102.75pt;height:18.75pt" o:ole="">
            <v:imagedata r:id="rId550" o:title=""/>
          </v:shape>
          <o:OLEObject Type="Embed" ProgID="Equation.3" ShapeID="_x0000_i1296" DrawAspect="Content" ObjectID="_1719171734" r:id="rId581"/>
        </w:object>
      </w:r>
      <w:r>
        <w:tab/>
      </w:r>
      <w:r>
        <w:tab/>
        <w:t>Using our known expression for sine</w:t>
      </w:r>
    </w:p>
    <w:p w14:paraId="4BBC3C2C" w14:textId="77777777" w:rsidR="0004319B" w:rsidRDefault="0004319B" w:rsidP="0004319B">
      <w:pPr>
        <w:pStyle w:val="Example"/>
      </w:pPr>
      <w:r w:rsidRPr="007D70F4">
        <w:rPr>
          <w:position w:val="-28"/>
        </w:rPr>
        <w:object w:dxaOrig="1860" w:dyaOrig="740" w14:anchorId="7291B0AA">
          <v:shape id="_x0000_i1297" type="#_x0000_t75" style="width:93.75pt;height:36.75pt" o:ole="">
            <v:imagedata r:id="rId582" o:title=""/>
          </v:shape>
          <o:OLEObject Type="Embed" ProgID="Equation.3" ShapeID="_x0000_i1297" DrawAspect="Content" ObjectID="_1719171735" r:id="rId583"/>
        </w:object>
      </w:r>
      <w:r>
        <w:tab/>
      </w:r>
      <w:r>
        <w:tab/>
      </w:r>
      <w:r>
        <w:tab/>
        <w:t>Solving for cosine</w:t>
      </w:r>
    </w:p>
    <w:p w14:paraId="0F5D380F" w14:textId="77777777" w:rsidR="0004319B" w:rsidRDefault="0004319B" w:rsidP="0004319B">
      <w:pPr>
        <w:pStyle w:val="Example"/>
      </w:pPr>
      <w:r w:rsidRPr="001D528E">
        <w:rPr>
          <w:position w:val="-24"/>
        </w:rPr>
        <w:object w:dxaOrig="1640" w:dyaOrig="660" w14:anchorId="5A3359B3">
          <v:shape id="_x0000_i1298" type="#_x0000_t75" style="width:81.75pt;height:33pt" o:ole="">
            <v:imagedata r:id="rId584" o:title=""/>
          </v:shape>
          <o:OLEObject Type="Embed" ProgID="Equation.3" ShapeID="_x0000_i1298" DrawAspect="Content" ObjectID="_1719171736" r:id="rId585"/>
        </w:object>
      </w:r>
    </w:p>
    <w:p w14:paraId="063C4349" w14:textId="77777777" w:rsidR="0004319B" w:rsidRDefault="0004319B" w:rsidP="003F38BE">
      <w:pPr>
        <w:pStyle w:val="Example"/>
      </w:pPr>
      <w:r w:rsidRPr="001D528E">
        <w:rPr>
          <w:position w:val="-26"/>
        </w:rPr>
        <w:object w:dxaOrig="3100" w:dyaOrig="720" w14:anchorId="7F051040">
          <v:shape id="_x0000_i1299" type="#_x0000_t75" style="width:153.75pt;height:36.75pt" o:ole="">
            <v:imagedata r:id="rId586" o:title=""/>
          </v:shape>
          <o:OLEObject Type="Embed" ProgID="Equation.3" ShapeID="_x0000_i1299" DrawAspect="Content" ObjectID="_1719171737" r:id="rId587"/>
        </w:object>
      </w:r>
    </w:p>
    <w:p w14:paraId="50EE04F6" w14:textId="77777777" w:rsidR="0004319B" w:rsidRDefault="0004319B" w:rsidP="0004319B">
      <w:pPr>
        <w:pStyle w:val="Example"/>
      </w:pPr>
      <w:r>
        <w:t xml:space="preserve">Since we know that the </w:t>
      </w:r>
      <w:r w:rsidR="00F550A1">
        <w:t xml:space="preserve">inverse </w:t>
      </w:r>
      <w:r>
        <w:t xml:space="preserve">sine must give an angle on the interval </w:t>
      </w:r>
      <w:r w:rsidRPr="00232C81">
        <w:rPr>
          <w:position w:val="-28"/>
        </w:rPr>
        <w:object w:dxaOrig="960" w:dyaOrig="680" w14:anchorId="004D5A7E">
          <v:shape id="_x0000_i1300" type="#_x0000_t75" style="width:48pt;height:35.25pt" o:ole="">
            <v:imagedata r:id="rId425" o:title=""/>
          </v:shape>
          <o:OLEObject Type="Embed" ProgID="Equation.3" ShapeID="_x0000_i1300" DrawAspect="Content" ObjectID="_1719171738" r:id="rId588"/>
        </w:object>
      </w:r>
      <w:r>
        <w:t>, we can deduce that the cosine of that angle must be positive.  This gives us</w:t>
      </w:r>
    </w:p>
    <w:p w14:paraId="5641291B" w14:textId="77777777" w:rsidR="0004319B" w:rsidRDefault="0004319B" w:rsidP="0004319B">
      <w:pPr>
        <w:pStyle w:val="Example"/>
      </w:pPr>
    </w:p>
    <w:p w14:paraId="1CD2E58D" w14:textId="77777777" w:rsidR="0004319B" w:rsidRDefault="0004319B" w:rsidP="0004319B">
      <w:pPr>
        <w:pStyle w:val="Example"/>
      </w:pPr>
      <w:r w:rsidRPr="009C2D73">
        <w:rPr>
          <w:position w:val="-30"/>
        </w:rPr>
        <w:object w:dxaOrig="2540" w:dyaOrig="760" w14:anchorId="32955556">
          <v:shape id="_x0000_i1301" type="#_x0000_t75" style="width:127.5pt;height:36.75pt" o:ole="">
            <v:imagedata r:id="rId589" o:title=""/>
          </v:shape>
          <o:OLEObject Type="Embed" ProgID="Equation.3" ShapeID="_x0000_i1301" DrawAspect="Content" ObjectID="_1719171739" r:id="rId590"/>
        </w:object>
      </w:r>
    </w:p>
    <w:p w14:paraId="61BD058C" w14:textId="77777777" w:rsidR="0004319B" w:rsidRDefault="0004319B" w:rsidP="0004319B"/>
    <w:p w14:paraId="2B8AB5F6" w14:textId="77777777" w:rsidR="00C27053" w:rsidRDefault="00C27053" w:rsidP="0004319B"/>
    <w:p w14:paraId="037359A4" w14:textId="77777777" w:rsidR="00C27053" w:rsidRDefault="00C27053" w:rsidP="0004319B"/>
    <w:p w14:paraId="7B428FB0" w14:textId="77777777" w:rsidR="0075491B" w:rsidRDefault="0075491B" w:rsidP="0004319B"/>
    <w:p w14:paraId="438F4C19" w14:textId="77777777" w:rsidR="0004319B" w:rsidRDefault="0004319B" w:rsidP="0004319B">
      <w:pPr>
        <w:pStyle w:val="TryitNow"/>
      </w:pPr>
      <w:r>
        <w:lastRenderedPageBreak/>
        <w:t>Try it Now</w:t>
      </w:r>
    </w:p>
    <w:p w14:paraId="6B6729FB" w14:textId="77777777" w:rsidR="0004319B" w:rsidRDefault="0004319B" w:rsidP="003F38BE">
      <w:pPr>
        <w:pStyle w:val="TryitNowbody"/>
      </w:pPr>
      <w:r>
        <w:t xml:space="preserve">5. Find a simplified expression for </w:t>
      </w:r>
      <w:r w:rsidRPr="007B6816">
        <w:rPr>
          <w:position w:val="-10"/>
        </w:rPr>
        <w:object w:dxaOrig="1380" w:dyaOrig="360" w14:anchorId="25F79B9D">
          <v:shape id="_x0000_i1302" type="#_x0000_t75" style="width:69.75pt;height:18.75pt" o:ole="">
            <v:imagedata r:id="rId591" o:title=""/>
          </v:shape>
          <o:OLEObject Type="Embed" ProgID="Equation.3" ShapeID="_x0000_i1302" DrawAspect="Content" ObjectID="_1719171740" r:id="rId592"/>
        </w:object>
      </w:r>
      <w:r>
        <w:t xml:space="preserve">, for </w:t>
      </w:r>
      <w:r w:rsidRPr="007B6816">
        <w:rPr>
          <w:position w:val="-24"/>
        </w:rPr>
        <w:object w:dxaOrig="1200" w:dyaOrig="620" w14:anchorId="27198FF5">
          <v:shape id="_x0000_i1303" type="#_x0000_t75" style="width:60pt;height:30.75pt" o:ole="">
            <v:imagedata r:id="rId593" o:title=""/>
          </v:shape>
          <o:OLEObject Type="Embed" ProgID="Equation.3" ShapeID="_x0000_i1303" DrawAspect="Content" ObjectID="_1719171741" r:id="rId594"/>
        </w:object>
      </w:r>
      <w:r w:rsidR="00F550A1">
        <w:t>.</w:t>
      </w:r>
    </w:p>
    <w:p w14:paraId="6FC26649" w14:textId="77777777" w:rsidR="0004319B" w:rsidRDefault="0004319B" w:rsidP="0004319B"/>
    <w:p w14:paraId="0FDAF223" w14:textId="77777777" w:rsidR="00C27053" w:rsidRDefault="00C27053" w:rsidP="0004319B"/>
    <w:p w14:paraId="5D87E6AE" w14:textId="77777777" w:rsidR="0004319B" w:rsidRDefault="0004319B" w:rsidP="0004319B">
      <w:pPr>
        <w:pStyle w:val="DefinitionHeader"/>
      </w:pPr>
      <w:r>
        <w:t>Important Topics of This Section</w:t>
      </w:r>
    </w:p>
    <w:p w14:paraId="41A9835E" w14:textId="77777777" w:rsidR="0004319B" w:rsidRDefault="0004319B" w:rsidP="0004319B">
      <w:pPr>
        <w:pStyle w:val="Definition"/>
      </w:pPr>
      <w:r>
        <w:t>Inverse trig functions:  arcsine, arccosine and arctangent</w:t>
      </w:r>
    </w:p>
    <w:p w14:paraId="1F21850B" w14:textId="77777777" w:rsidR="0004319B" w:rsidRDefault="0004319B" w:rsidP="0004319B">
      <w:pPr>
        <w:pStyle w:val="Definition"/>
      </w:pPr>
      <w:r>
        <w:t>Domain restrictions</w:t>
      </w:r>
    </w:p>
    <w:p w14:paraId="63F9ACF1" w14:textId="77777777" w:rsidR="0004319B" w:rsidRDefault="0004319B" w:rsidP="0004319B">
      <w:pPr>
        <w:pStyle w:val="Definition"/>
      </w:pPr>
      <w:r>
        <w:t>Evaluating inverses using unit circle values and the calculator</w:t>
      </w:r>
    </w:p>
    <w:p w14:paraId="7C6C915C" w14:textId="77777777" w:rsidR="0004319B" w:rsidRDefault="0004319B" w:rsidP="0004319B">
      <w:pPr>
        <w:pStyle w:val="Definition"/>
      </w:pPr>
      <w:r>
        <w:t>Simplifying numerical expressions involving the inverse trig functions</w:t>
      </w:r>
    </w:p>
    <w:p w14:paraId="6C116144" w14:textId="77777777" w:rsidR="0004319B" w:rsidRDefault="0004319B" w:rsidP="0004319B">
      <w:pPr>
        <w:pStyle w:val="Definition"/>
      </w:pPr>
      <w:r>
        <w:t>Simplifying algebraic expressions involving the inverse trig functions</w:t>
      </w:r>
    </w:p>
    <w:p w14:paraId="71CD6ECD" w14:textId="77777777" w:rsidR="0004319B" w:rsidRDefault="0004319B" w:rsidP="0004319B"/>
    <w:p w14:paraId="7120AD79" w14:textId="77777777" w:rsidR="0075491B" w:rsidRDefault="0075491B" w:rsidP="0004319B"/>
    <w:p w14:paraId="0DABF6AB" w14:textId="77777777" w:rsidR="0004319B" w:rsidRDefault="0004319B" w:rsidP="0004319B">
      <w:pPr>
        <w:pStyle w:val="TryitNow"/>
      </w:pPr>
      <w:r>
        <w:t>Try it Now Answers</w:t>
      </w:r>
    </w:p>
    <w:p w14:paraId="1922AD67" w14:textId="77777777" w:rsidR="0004319B" w:rsidRDefault="0004319B" w:rsidP="00C27053">
      <w:pPr>
        <w:pStyle w:val="TryitNowbody"/>
        <w:numPr>
          <w:ilvl w:val="0"/>
          <w:numId w:val="7"/>
        </w:numPr>
        <w:ind w:left="360"/>
      </w:pPr>
      <w:r>
        <w:t xml:space="preserve">a) </w:t>
      </w:r>
      <w:r w:rsidRPr="002734F3">
        <w:rPr>
          <w:position w:val="-24"/>
        </w:rPr>
        <w:object w:dxaOrig="440" w:dyaOrig="620" w14:anchorId="1AB46D24">
          <v:shape id="_x0000_i1304" type="#_x0000_t75" style="width:21.75pt;height:30.75pt" o:ole="">
            <v:imagedata r:id="rId595" o:title=""/>
          </v:shape>
          <o:OLEObject Type="Embed" ProgID="Equation.3" ShapeID="_x0000_i1304" DrawAspect="Content" ObjectID="_1719171742" r:id="rId596"/>
        </w:object>
      </w:r>
      <w:r>
        <w:t xml:space="preserve">   b) </w:t>
      </w:r>
      <w:r w:rsidRPr="002734F3">
        <w:rPr>
          <w:position w:val="-24"/>
        </w:rPr>
        <w:object w:dxaOrig="440" w:dyaOrig="620" w14:anchorId="16CBCE54">
          <v:shape id="_x0000_i1305" type="#_x0000_t75" style="width:21.75pt;height:30.75pt" o:ole="">
            <v:imagedata r:id="rId597" o:title=""/>
          </v:shape>
          <o:OLEObject Type="Embed" ProgID="Equation.3" ShapeID="_x0000_i1305" DrawAspect="Content" ObjectID="_1719171743" r:id="rId598"/>
        </w:object>
      </w:r>
      <w:r>
        <w:t xml:space="preserve">    c) </w:t>
      </w:r>
      <w:r w:rsidRPr="005F5023">
        <w:rPr>
          <w:position w:val="-6"/>
        </w:rPr>
        <w:object w:dxaOrig="220" w:dyaOrig="220" w14:anchorId="23B73499">
          <v:shape id="_x0000_i1306" type="#_x0000_t75" style="width:11.25pt;height:11.25pt" o:ole="">
            <v:imagedata r:id="rId599" o:title=""/>
          </v:shape>
          <o:OLEObject Type="Embed" ProgID="Equation.3" ShapeID="_x0000_i1306" DrawAspect="Content" ObjectID="_1719171744" r:id="rId600"/>
        </w:object>
      </w:r>
      <w:r>
        <w:t xml:space="preserve">   d) </w:t>
      </w:r>
      <w:r w:rsidRPr="002734F3">
        <w:rPr>
          <w:position w:val="-24"/>
        </w:rPr>
        <w:object w:dxaOrig="260" w:dyaOrig="620" w14:anchorId="4669A161">
          <v:shape id="_x0000_i1307" type="#_x0000_t75" style="width:14.25pt;height:30.75pt" o:ole="">
            <v:imagedata r:id="rId601" o:title=""/>
          </v:shape>
          <o:OLEObject Type="Embed" ProgID="Equation.3" ShapeID="_x0000_i1307" DrawAspect="Content" ObjectID="_1719171745" r:id="rId602"/>
        </w:object>
      </w:r>
    </w:p>
    <w:p w14:paraId="6263137F" w14:textId="77777777" w:rsidR="0004319B" w:rsidRDefault="0004319B" w:rsidP="0004319B">
      <w:pPr>
        <w:pStyle w:val="TryitNowbody"/>
      </w:pPr>
    </w:p>
    <w:p w14:paraId="0DEFC921" w14:textId="77777777" w:rsidR="0004319B" w:rsidRPr="00186630" w:rsidRDefault="0004319B" w:rsidP="0004319B">
      <w:pPr>
        <w:pStyle w:val="TryitNowbody"/>
      </w:pPr>
      <w:r>
        <w:t>2. 1.9823 or</w:t>
      </w:r>
      <w:r w:rsidR="00F550A1">
        <w:t xml:space="preserve"> 113.578°</w:t>
      </w:r>
      <w:r>
        <w:t xml:space="preserve"> </w:t>
      </w:r>
      <w:r w:rsidR="00B45FBA" w:rsidRPr="0004319B">
        <w:fldChar w:fldCharType="begin"/>
      </w:r>
      <w:r w:rsidRPr="0004319B">
        <w:instrText xml:space="preserve"> QUOTE </w:instrText>
      </w:r>
      <m:oMath>
        <m:r>
          <m:rPr>
            <m:sty m:val="p"/>
          </m:rPr>
          <w:rPr>
            <w:rFonts w:ascii="Cambria Math" w:hAnsi="Cambria Math"/>
          </w:rPr>
          <m:t>≈</m:t>
        </m:r>
        <m:sSup>
          <m:sSupPr>
            <m:ctrlPr>
              <w:rPr>
                <w:rFonts w:ascii="Cambria Math" w:hAnsi="Cambria Math"/>
                <w:i/>
              </w:rPr>
            </m:ctrlPr>
          </m:sSupPr>
          <m:e>
            <m:r>
              <m:rPr>
                <m:sty m:val="p"/>
              </m:rPr>
              <w:rPr>
                <w:rFonts w:ascii="Cambria Math" w:hAnsi="Cambria Math"/>
              </w:rPr>
              <m:t>113.578</m:t>
            </m:r>
          </m:e>
          <m:sup>
            <m:r>
              <m:rPr>
                <m:sty m:val="p"/>
              </m:rPr>
              <w:rPr>
                <w:rFonts w:ascii="Cambria Math" w:hAnsi="Cambria Math"/>
              </w:rPr>
              <m:t>o</m:t>
            </m:r>
          </m:sup>
        </m:sSup>
      </m:oMath>
      <w:r w:rsidRPr="0004319B">
        <w:instrText xml:space="preserve"> </w:instrText>
      </w:r>
      <w:r w:rsidR="00B45FBA" w:rsidRPr="0004319B">
        <w:fldChar w:fldCharType="end"/>
      </w:r>
    </w:p>
    <w:p w14:paraId="4303B03C" w14:textId="77777777" w:rsidR="0004319B" w:rsidRPr="00186630" w:rsidRDefault="0004319B" w:rsidP="0004319B">
      <w:pPr>
        <w:pStyle w:val="TryitNowbody"/>
      </w:pPr>
    </w:p>
    <w:p w14:paraId="7F8CBEF1" w14:textId="77777777" w:rsidR="002B06AB" w:rsidRDefault="0004319B" w:rsidP="003F38BE">
      <w:pPr>
        <w:pStyle w:val="TryitNowbody"/>
      </w:pPr>
      <w:r>
        <w:t xml:space="preserve">3. </w:t>
      </w:r>
      <w:r w:rsidR="00C27053" w:rsidRPr="00C27053">
        <w:rPr>
          <w:position w:val="-28"/>
        </w:rPr>
        <w:object w:dxaOrig="1920" w:dyaOrig="720" w14:anchorId="5D60F13C">
          <v:shape id="_x0000_i1308" type="#_x0000_t75" style="width:95.25pt;height:36.75pt" o:ole="">
            <v:imagedata r:id="rId603" o:title=""/>
          </v:shape>
          <o:OLEObject Type="Embed" ProgID="Equation.3" ShapeID="_x0000_i1308" DrawAspect="Content" ObjectID="_1719171746" r:id="rId604"/>
        </w:object>
      </w:r>
      <w:r w:rsidR="00C27053">
        <w:t xml:space="preserve">.  </w:t>
      </w:r>
      <w:r w:rsidR="00C27053" w:rsidRPr="00C27053">
        <w:rPr>
          <w:position w:val="-34"/>
        </w:rPr>
        <w:object w:dxaOrig="1880" w:dyaOrig="800" w14:anchorId="6B137352">
          <v:shape id="_x0000_i1309" type="#_x0000_t75" style="width:93.75pt;height:40.5pt" o:ole="">
            <v:imagedata r:id="rId605" o:title=""/>
          </v:shape>
          <o:OLEObject Type="Embed" ProgID="Equation.3" ShapeID="_x0000_i1309" DrawAspect="Content" ObjectID="_1719171747" r:id="rId606"/>
        </w:object>
      </w:r>
      <w:r>
        <w:t xml:space="preserve"> </w:t>
      </w:r>
    </w:p>
    <w:p w14:paraId="558618E3" w14:textId="77777777" w:rsidR="002B06AB" w:rsidRDefault="002B06AB" w:rsidP="003F38BE">
      <w:pPr>
        <w:pStyle w:val="TryitNowbody"/>
      </w:pPr>
    </w:p>
    <w:p w14:paraId="1475A7B1" w14:textId="77777777" w:rsidR="0004319B" w:rsidRDefault="00243B69" w:rsidP="00C83362">
      <w:pPr>
        <w:pStyle w:val="TryitNowbody"/>
        <w:ind w:left="270" w:hanging="270"/>
      </w:pPr>
      <w:r>
        <w:rPr>
          <w:noProof/>
        </w:rPr>
        <mc:AlternateContent>
          <mc:Choice Requires="wpc">
            <w:drawing>
              <wp:anchor distT="0" distB="0" distL="114300" distR="114300" simplePos="0" relativeHeight="251675648" behindDoc="0" locked="0" layoutInCell="1" allowOverlap="1" wp14:anchorId="643BF989" wp14:editId="7A62FDB3">
                <wp:simplePos x="0" y="0"/>
                <wp:positionH relativeFrom="column">
                  <wp:posOffset>4477385</wp:posOffset>
                </wp:positionH>
                <wp:positionV relativeFrom="paragraph">
                  <wp:posOffset>1292860</wp:posOffset>
                </wp:positionV>
                <wp:extent cx="921385" cy="1243965"/>
                <wp:effectExtent l="19685" t="27940" r="1905" b="4445"/>
                <wp:wrapNone/>
                <wp:docPr id="2073" name="Canvas 2073" descr="A right triangle with one angle labeled theta, and the leg opposite labeled 4x and the leg adjacent labeled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6" name="AutoShape 333"/>
                        <wps:cNvSpPr>
                          <a:spLocks noChangeArrowheads="1"/>
                        </wps:cNvSpPr>
                        <wps:spPr bwMode="auto">
                          <a:xfrm flipH="1">
                            <a:off x="0" y="0"/>
                            <a:ext cx="530860" cy="96139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Text Box 334"/>
                        <wps:cNvSpPr txBox="1">
                          <a:spLocks noChangeArrowheads="1"/>
                        </wps:cNvSpPr>
                        <wps:spPr bwMode="auto">
                          <a:xfrm>
                            <a:off x="530860" y="374650"/>
                            <a:ext cx="3905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53BB" w14:textId="77777777" w:rsidR="008D47EB" w:rsidRDefault="008D47EB" w:rsidP="00C27053">
                              <w:r>
                                <w:t>4</w:t>
                              </w:r>
                              <w:r w:rsidRPr="00C83362">
                                <w:rPr>
                                  <w:i/>
                                </w:rPr>
                                <w:t>x</w:t>
                              </w:r>
                            </w:p>
                          </w:txbxContent>
                        </wps:txbx>
                        <wps:bodyPr rot="0" vert="horz" wrap="square" lIns="91440" tIns="45720" rIns="91440" bIns="45720" anchor="t" anchorCtr="0" upright="1">
                          <a:noAutofit/>
                        </wps:bodyPr>
                      </wps:wsp>
                      <wps:wsp>
                        <wps:cNvPr id="278" name="Text Box 335"/>
                        <wps:cNvSpPr txBox="1">
                          <a:spLocks noChangeArrowheads="1"/>
                        </wps:cNvSpPr>
                        <wps:spPr bwMode="auto">
                          <a:xfrm>
                            <a:off x="198755" y="958215"/>
                            <a:ext cx="5238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7092" w14:textId="77777777" w:rsidR="008D47EB" w:rsidRDefault="008D47EB" w:rsidP="00C27053">
                              <w:r>
                                <w:t>1</w:t>
                              </w:r>
                            </w:p>
                          </w:txbxContent>
                        </wps:txbx>
                        <wps:bodyPr rot="0" vert="horz" wrap="square" lIns="91440" tIns="45720" rIns="91440" bIns="45720" anchor="t" anchorCtr="0" upright="1">
                          <a:noAutofit/>
                        </wps:bodyPr>
                      </wps:wsp>
                      <wps:wsp>
                        <wps:cNvPr id="279" name="Text Box 336"/>
                        <wps:cNvSpPr txBox="1">
                          <a:spLocks noChangeArrowheads="1"/>
                        </wps:cNvSpPr>
                        <wps:spPr bwMode="auto">
                          <a:xfrm>
                            <a:off x="69850" y="708025"/>
                            <a:ext cx="524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C87D9" w14:textId="77777777" w:rsidR="008D47EB" w:rsidRPr="00AD2837" w:rsidRDefault="008D47EB" w:rsidP="00C27053">
                              <w:pPr>
                                <w:rPr>
                                  <w:i/>
                                </w:rPr>
                              </w:pPr>
                              <w:r w:rsidRPr="00AD2837">
                                <w:rPr>
                                  <w:i/>
                                </w:rPr>
                                <w:t>θ</w:t>
                              </w:r>
                            </w:p>
                          </w:txbxContent>
                        </wps:txbx>
                        <wps:bodyPr rot="0" vert="horz" wrap="square" lIns="91440" tIns="45720" rIns="91440" bIns="45720" anchor="t" anchorCtr="0" upright="1">
                          <a:noAutofit/>
                        </wps:bodyPr>
                      </wps:wsp>
                      <wps:wsp>
                        <wps:cNvPr id="280" name="Rectangle 375"/>
                        <wps:cNvSpPr>
                          <a:spLocks noChangeArrowheads="1"/>
                        </wps:cNvSpPr>
                        <wps:spPr bwMode="auto">
                          <a:xfrm>
                            <a:off x="437515" y="867410"/>
                            <a:ext cx="90170" cy="90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43BF989" id="Canvas 2073" o:spid="_x0000_s1120" editas="canvas" alt="A right triangle with one angle labeled theta, and the leg opposite labeled 4x and the leg adjacent labeled 1." style="position:absolute;left:0;text-align:left;margin-left:352.55pt;margin-top:101.8pt;width:72.55pt;height:97.95pt;z-index:251675648;mso-position-horizontal-relative:text;mso-position-vertical-relative:text" coordsize="9213,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">
                <v:shape id="_x0000_s1121" type="#_x0000_t75" alt="A right triangle with one angle labeled theta, and the leg opposite labeled 4x and the leg adjacent labeled 1." style="position:absolute;width:9213;height:12439;visibility:visible;mso-wrap-style:square">
                  <v:fill o:detectmouseclick="t"/>
                  <v:path o:connecttype="none"/>
                </v:shape>
                <v:shape id="AutoShape 333" o:spid="_x0000_s1122" type="#_x0000_t6" style="position:absolute;width:5308;height:96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"/>
                <v:shape id="Text Box 334" o:spid="_x0000_s1123" type="#_x0000_t202" style="position:absolute;left:5308;top:3746;width:390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4E4853BB" w14:textId="77777777" w:rsidR="008D47EB" w:rsidRDefault="008D47EB" w:rsidP="00C27053">
                        <w:r>
                          <w:t>4</w:t>
                        </w:r>
                        <w:r w:rsidRPr="00C83362">
                          <w:rPr>
                            <w:i/>
                          </w:rPr>
                          <w:t>x</w:t>
                        </w:r>
                      </w:p>
                    </w:txbxContent>
                  </v:textbox>
                </v:shape>
                <v:shape id="Text Box 335" o:spid="_x0000_s1124" type="#_x0000_t202" style="position:absolute;left:1987;top:9582;width:523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55867092" w14:textId="77777777" w:rsidR="008D47EB" w:rsidRDefault="008D47EB" w:rsidP="00C27053">
                        <w:r>
                          <w:t>1</w:t>
                        </w:r>
                      </w:p>
                    </w:txbxContent>
                  </v:textbox>
                </v:shape>
                <v:shape id="Text Box 336" o:spid="_x0000_s1125" type="#_x0000_t202" style="position:absolute;left:698;top:7080;width:52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18BC87D9" w14:textId="77777777" w:rsidR="008D47EB" w:rsidRPr="00AD2837" w:rsidRDefault="008D47EB" w:rsidP="00C27053">
                        <w:pPr>
                          <w:rPr>
                            <w:i/>
                          </w:rPr>
                        </w:pPr>
                        <w:r w:rsidRPr="00AD2837">
                          <w:rPr>
                            <w:i/>
                          </w:rPr>
                          <w:t>θ</w:t>
                        </w:r>
                      </w:p>
                    </w:txbxContent>
                  </v:textbox>
                </v:shape>
                <v:rect id="Rectangle 375" o:spid="_x0000_s1126" style="position:absolute;left:4375;top:8674;width:90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" filled="f"/>
              </v:group>
            </w:pict>
          </mc:Fallback>
        </mc:AlternateContent>
      </w:r>
      <w:r w:rsidR="0004319B">
        <w:t xml:space="preserve">4. </w:t>
      </w:r>
      <w:r w:rsidR="00C27053">
        <w:t xml:space="preserve">Let </w:t>
      </w:r>
      <w:r w:rsidR="00C27053" w:rsidRPr="00A66CFD">
        <w:rPr>
          <w:position w:val="-28"/>
        </w:rPr>
        <w:object w:dxaOrig="1320" w:dyaOrig="680" w14:anchorId="30F9B245">
          <v:shape id="_x0000_i1310" type="#_x0000_t75" style="width:66.75pt;height:33.75pt" o:ole="">
            <v:imagedata r:id="rId607" o:title=""/>
          </v:shape>
          <o:OLEObject Type="Embed" ProgID="Equation.3" ShapeID="_x0000_i1310" DrawAspect="Content" ObjectID="_1719171748" r:id="rId608"/>
        </w:object>
      </w:r>
      <w:r w:rsidR="00C27053">
        <w:t xml:space="preserve"> so </w:t>
      </w:r>
      <w:r w:rsidR="00C27053" w:rsidRPr="00C27053">
        <w:rPr>
          <w:position w:val="-24"/>
        </w:rPr>
        <w:object w:dxaOrig="1060" w:dyaOrig="620" w14:anchorId="7638C506">
          <v:shape id="_x0000_i1311" type="#_x0000_t75" style="width:53.25pt;height:30.75pt" o:ole="">
            <v:imagedata r:id="rId609" o:title=""/>
          </v:shape>
          <o:OLEObject Type="Embed" ProgID="Equation.3" ShapeID="_x0000_i1311" DrawAspect="Content" ObjectID="_1719171749" r:id="rId610"/>
        </w:object>
      </w:r>
      <w:r w:rsidR="00C27053">
        <w:t xml:space="preserve">.  </w:t>
      </w:r>
      <w:r w:rsidR="00C83362">
        <w:t>.</w:t>
      </w:r>
      <w:r w:rsidR="00C83362">
        <w:br/>
        <w:t xml:space="preserve">Using Pythagorean Identity, </w:t>
      </w:r>
      <w:r w:rsidR="00C83362" w:rsidRPr="00C83362">
        <w:rPr>
          <w:position w:val="-6"/>
        </w:rPr>
        <w:object w:dxaOrig="1840" w:dyaOrig="320" w14:anchorId="7AEB6DB7">
          <v:shape id="_x0000_i1312" type="#_x0000_t75" style="width:91.5pt;height:16.5pt" o:ole="">
            <v:imagedata r:id="rId611" o:title=""/>
          </v:shape>
          <o:OLEObject Type="Embed" ProgID="Equation.3" ShapeID="_x0000_i1312" DrawAspect="Content" ObjectID="_1719171750" r:id="rId612"/>
        </w:object>
      </w:r>
      <w:r w:rsidR="00C83362">
        <w:t xml:space="preserve">, so </w:t>
      </w:r>
      <w:r w:rsidR="00C83362" w:rsidRPr="00C83362">
        <w:rPr>
          <w:position w:val="-28"/>
        </w:rPr>
        <w:object w:dxaOrig="1760" w:dyaOrig="740" w14:anchorId="34DCED1B">
          <v:shape id="_x0000_i1313" type="#_x0000_t75" style="width:88.5pt;height:36.75pt" o:ole="">
            <v:imagedata r:id="rId613" o:title=""/>
          </v:shape>
          <o:OLEObject Type="Embed" ProgID="Equation.3" ShapeID="_x0000_i1313" DrawAspect="Content" ObjectID="_1719171751" r:id="rId614"/>
        </w:object>
      </w:r>
      <w:r w:rsidR="00C83362">
        <w:t xml:space="preserve">.  </w:t>
      </w:r>
      <w:r w:rsidR="00C83362">
        <w:br/>
        <w:t xml:space="preserve">Solving, </w:t>
      </w:r>
      <w:r w:rsidR="00C83362" w:rsidRPr="007B6816">
        <w:rPr>
          <w:position w:val="-30"/>
        </w:rPr>
        <w:object w:dxaOrig="3019" w:dyaOrig="740" w14:anchorId="1A8106BE">
          <v:shape id="_x0000_i1314" type="#_x0000_t75" style="width:149.25pt;height:36.75pt" o:ole="">
            <v:imagedata r:id="rId615" o:title=""/>
          </v:shape>
          <o:OLEObject Type="Embed" ProgID="Equation.3" ShapeID="_x0000_i1314" DrawAspect="Content" ObjectID="_1719171752" r:id="rId616"/>
        </w:object>
      </w:r>
      <w:r w:rsidR="00C83362">
        <w:t xml:space="preserve"> .</w:t>
      </w:r>
    </w:p>
    <w:p w14:paraId="00AEE202" w14:textId="77777777" w:rsidR="00C27053" w:rsidRDefault="00C27053" w:rsidP="003F38BE">
      <w:pPr>
        <w:pStyle w:val="TryitNowbody"/>
      </w:pPr>
    </w:p>
    <w:p w14:paraId="50211CC0" w14:textId="77777777" w:rsidR="0004319B" w:rsidRDefault="0004319B" w:rsidP="00C83362">
      <w:pPr>
        <w:pStyle w:val="TryitNowbody"/>
        <w:ind w:left="270" w:hanging="270"/>
        <w:sectPr w:rsidR="0004319B" w:rsidSect="004A0E6E">
          <w:headerReference w:type="default" r:id="rId617"/>
          <w:pgSz w:w="12240" w:h="15840"/>
          <w:pgMar w:top="1440" w:right="1440" w:bottom="1440" w:left="1440" w:header="720" w:footer="720" w:gutter="720"/>
          <w:cols w:space="720"/>
          <w:docGrid w:linePitch="360"/>
        </w:sectPr>
      </w:pPr>
      <w:r>
        <w:t xml:space="preserve">5. </w:t>
      </w:r>
      <w:r w:rsidR="00C83362">
        <w:t xml:space="preserve">Let </w:t>
      </w:r>
      <w:r w:rsidR="00C83362" w:rsidRPr="00C83362">
        <w:rPr>
          <w:position w:val="-10"/>
        </w:rPr>
        <w:object w:dxaOrig="1340" w:dyaOrig="360" w14:anchorId="62EC6A02">
          <v:shape id="_x0000_i1315" type="#_x0000_t75" style="width:66.75pt;height:17.25pt" o:ole="">
            <v:imagedata r:id="rId618" o:title=""/>
          </v:shape>
          <o:OLEObject Type="Embed" ProgID="Equation.3" ShapeID="_x0000_i1315" DrawAspect="Content" ObjectID="_1719171753" r:id="rId619"/>
        </w:object>
      </w:r>
      <w:r w:rsidR="00C83362">
        <w:t xml:space="preserve">, so </w:t>
      </w:r>
      <w:r w:rsidR="00C83362" w:rsidRPr="00C83362">
        <w:rPr>
          <w:position w:val="-10"/>
        </w:rPr>
        <w:object w:dxaOrig="1160" w:dyaOrig="320" w14:anchorId="22ABB767">
          <v:shape id="_x0000_i1316" type="#_x0000_t75" style="width:57.75pt;height:16.5pt" o:ole="">
            <v:imagedata r:id="rId620" o:title=""/>
          </v:shape>
          <o:OLEObject Type="Embed" ProgID="Equation.3" ShapeID="_x0000_i1316" DrawAspect="Content" ObjectID="_1719171754" r:id="rId621"/>
        </w:object>
      </w:r>
      <w:r w:rsidR="00C83362">
        <w:t xml:space="preserve">.  </w:t>
      </w:r>
      <w:r w:rsidR="00B6282E">
        <w:t xml:space="preserve">We can represent this on a </w:t>
      </w:r>
      <w:r w:rsidR="00B6282E">
        <w:br/>
        <w:t xml:space="preserve">triangle as </w:t>
      </w:r>
      <w:r w:rsidR="00B6282E" w:rsidRPr="00B6282E">
        <w:rPr>
          <w:position w:val="-24"/>
        </w:rPr>
        <w:object w:dxaOrig="1200" w:dyaOrig="620" w14:anchorId="30A7BABE">
          <v:shape id="_x0000_i1317" type="#_x0000_t75" style="width:60pt;height:31.5pt" o:ole="">
            <v:imagedata r:id="rId622" o:title=""/>
          </v:shape>
          <o:OLEObject Type="Embed" ProgID="Equation.3" ShapeID="_x0000_i1317" DrawAspect="Content" ObjectID="_1719171755" r:id="rId623"/>
        </w:object>
      </w:r>
      <w:r w:rsidR="00B6282E">
        <w:t>.</w:t>
      </w:r>
      <w:r w:rsidR="00C83362">
        <w:br/>
        <w:t xml:space="preserve">The hypotenuse of the triangle would be </w:t>
      </w:r>
      <w:r w:rsidR="00C83362" w:rsidRPr="00C83362">
        <w:rPr>
          <w:position w:val="-12"/>
        </w:rPr>
        <w:object w:dxaOrig="1100" w:dyaOrig="460" w14:anchorId="2DB3DA13">
          <v:shape id="_x0000_i1318" type="#_x0000_t75" style="width:54.75pt;height:24pt" o:ole="">
            <v:imagedata r:id="rId624" o:title=""/>
          </v:shape>
          <o:OLEObject Type="Embed" ProgID="Equation.3" ShapeID="_x0000_i1318" DrawAspect="Content" ObjectID="_1719171756" r:id="rId625"/>
        </w:object>
      </w:r>
      <w:r w:rsidR="00C83362">
        <w:t xml:space="preserve">.  </w:t>
      </w:r>
      <w:r w:rsidR="00C83362">
        <w:br/>
      </w:r>
      <w:r w:rsidR="00C83362" w:rsidRPr="00C83362">
        <w:rPr>
          <w:position w:val="-32"/>
        </w:rPr>
        <w:object w:dxaOrig="3440" w:dyaOrig="700" w14:anchorId="67C1D694">
          <v:shape id="_x0000_i1319" type="#_x0000_t75" style="width:171pt;height:36.75pt" o:ole="">
            <v:imagedata r:id="rId626" o:title=""/>
          </v:shape>
          <o:OLEObject Type="Embed" ProgID="Equation.3" ShapeID="_x0000_i1319" DrawAspect="Content" ObjectID="_1719171757" r:id="rId627"/>
        </w:object>
      </w:r>
      <w:r w:rsidR="00C83362">
        <w:br/>
      </w:r>
    </w:p>
    <w:p w14:paraId="2158CA2B" w14:textId="77777777" w:rsidR="0004319B" w:rsidRDefault="0004319B" w:rsidP="0004319B">
      <w:pPr>
        <w:pStyle w:val="Heading2"/>
      </w:pPr>
      <w:bookmarkStart w:id="11" w:name="_Toc298941030"/>
      <w:r w:rsidRPr="004D6651">
        <w:lastRenderedPageBreak/>
        <w:t>Section 6.3</w:t>
      </w:r>
      <w:r>
        <w:t xml:space="preserve"> Exercises</w:t>
      </w:r>
      <w:bookmarkEnd w:id="11"/>
    </w:p>
    <w:p w14:paraId="66509F72" w14:textId="77777777" w:rsidR="0004319B" w:rsidRDefault="0004319B" w:rsidP="0004319B"/>
    <w:p w14:paraId="3E01D1B9" w14:textId="77777777" w:rsidR="0004319B" w:rsidRDefault="0004319B" w:rsidP="0004319B">
      <w:r>
        <w:t>Evaluate the following expressions</w:t>
      </w:r>
      <w:r w:rsidR="00296C18">
        <w:t>, giving the answer in radians.</w:t>
      </w:r>
    </w:p>
    <w:p w14:paraId="66D782F7" w14:textId="77777777" w:rsidR="0004319B" w:rsidRDefault="0004319B" w:rsidP="00C83362">
      <w:pPr>
        <w:spacing w:line="276" w:lineRule="auto"/>
      </w:pPr>
      <w:r>
        <w:t xml:space="preserve">1. </w:t>
      </w:r>
      <w:r w:rsidRPr="003E7DD9">
        <w:rPr>
          <w:position w:val="-34"/>
        </w:rPr>
        <w:object w:dxaOrig="1140" w:dyaOrig="800" w14:anchorId="1251D724">
          <v:shape id="_x0000_i1320" type="#_x0000_t75" style="width:57.75pt;height:41.25pt" o:ole="">
            <v:imagedata r:id="rId628" o:title=""/>
          </v:shape>
          <o:OLEObject Type="Embed" ProgID="Equation.3" ShapeID="_x0000_i1320" DrawAspect="Content" ObjectID="_1719171758" r:id="rId629"/>
        </w:object>
      </w:r>
      <w:r>
        <w:tab/>
      </w:r>
      <w:r>
        <w:tab/>
        <w:t xml:space="preserve">2. </w:t>
      </w:r>
      <w:r w:rsidRPr="003E7DD9">
        <w:rPr>
          <w:position w:val="-34"/>
        </w:rPr>
        <w:object w:dxaOrig="1120" w:dyaOrig="800" w14:anchorId="68B73EB7">
          <v:shape id="_x0000_i1321" type="#_x0000_t75" style="width:55.5pt;height:41.25pt" o:ole="">
            <v:imagedata r:id="rId630" o:title=""/>
          </v:shape>
          <o:OLEObject Type="Embed" ProgID="Equation.3" ShapeID="_x0000_i1321" DrawAspect="Content" ObjectID="_1719171759" r:id="rId631"/>
        </w:object>
      </w:r>
      <w:r>
        <w:tab/>
      </w:r>
      <w:r>
        <w:tab/>
        <w:t xml:space="preserve">3. </w:t>
      </w:r>
      <w:r w:rsidRPr="003E7DD9">
        <w:rPr>
          <w:position w:val="-28"/>
        </w:rPr>
        <w:object w:dxaOrig="1120" w:dyaOrig="680" w14:anchorId="58EDECFD">
          <v:shape id="_x0000_i1322" type="#_x0000_t75" style="width:55.5pt;height:35.25pt" o:ole="">
            <v:imagedata r:id="rId632" o:title=""/>
          </v:shape>
          <o:OLEObject Type="Embed" ProgID="Equation.3" ShapeID="_x0000_i1322" DrawAspect="Content" ObjectID="_1719171760" r:id="rId633"/>
        </w:object>
      </w:r>
      <w:r w:rsidRPr="004D6651">
        <w:t> </w:t>
      </w:r>
      <w:r>
        <w:tab/>
      </w:r>
      <w:r>
        <w:tab/>
        <w:t xml:space="preserve">4. </w:t>
      </w:r>
      <w:r w:rsidRPr="003E7DD9">
        <w:rPr>
          <w:position w:val="-34"/>
        </w:rPr>
        <w:object w:dxaOrig="1300" w:dyaOrig="800" w14:anchorId="3AA97F13">
          <v:shape id="_x0000_i1323" type="#_x0000_t75" style="width:66.75pt;height:41.25pt" o:ole="">
            <v:imagedata r:id="rId634" o:title=""/>
          </v:shape>
          <o:OLEObject Type="Embed" ProgID="Equation.3" ShapeID="_x0000_i1323" DrawAspect="Content" ObjectID="_1719171761" r:id="rId635"/>
        </w:object>
      </w:r>
      <w:r>
        <w:tab/>
      </w:r>
    </w:p>
    <w:p w14:paraId="74C838FC" w14:textId="77777777" w:rsidR="0004319B" w:rsidRPr="004D6651" w:rsidRDefault="0004319B" w:rsidP="00C83362">
      <w:pPr>
        <w:spacing w:line="276" w:lineRule="auto"/>
      </w:pPr>
      <w:r>
        <w:t xml:space="preserve">5. </w:t>
      </w:r>
      <w:r w:rsidRPr="003E7DD9">
        <w:rPr>
          <w:position w:val="-28"/>
        </w:rPr>
        <w:object w:dxaOrig="980" w:dyaOrig="680" w14:anchorId="137CDB97">
          <v:shape id="_x0000_i1324" type="#_x0000_t75" style="width:48.75pt;height:35.25pt" o:ole="">
            <v:imagedata r:id="rId636" o:title=""/>
          </v:shape>
          <o:OLEObject Type="Embed" ProgID="Equation.3" ShapeID="_x0000_i1324" DrawAspect="Content" ObjectID="_1719171762" r:id="rId637"/>
        </w:object>
      </w:r>
      <w:r w:rsidRPr="004D6651">
        <w:t> </w:t>
      </w:r>
      <w:r>
        <w:tab/>
      </w:r>
      <w:r>
        <w:tab/>
        <w:t xml:space="preserve">6. </w:t>
      </w:r>
      <w:r w:rsidRPr="003E7DD9">
        <w:rPr>
          <w:position w:val="-34"/>
        </w:rPr>
        <w:object w:dxaOrig="1160" w:dyaOrig="800" w14:anchorId="3800E19C">
          <v:shape id="_x0000_i1325" type="#_x0000_t75" style="width:57.75pt;height:41.25pt" o:ole="">
            <v:imagedata r:id="rId638" o:title=""/>
          </v:shape>
          <o:OLEObject Type="Embed" ProgID="Equation.3" ShapeID="_x0000_i1325" DrawAspect="Content" ObjectID="_1719171763" r:id="rId639"/>
        </w:object>
      </w:r>
      <w:r>
        <w:tab/>
      </w:r>
      <w:r>
        <w:tab/>
        <w:t xml:space="preserve">7. </w:t>
      </w:r>
      <w:r w:rsidRPr="003E7DD9">
        <w:rPr>
          <w:position w:val="-34"/>
        </w:rPr>
        <w:object w:dxaOrig="1340" w:dyaOrig="800" w14:anchorId="14DBE887">
          <v:shape id="_x0000_i1326" type="#_x0000_t75" style="width:66.75pt;height:41.25pt" o:ole="">
            <v:imagedata r:id="rId640" o:title=""/>
          </v:shape>
          <o:OLEObject Type="Embed" ProgID="Equation.3" ShapeID="_x0000_i1326" DrawAspect="Content" ObjectID="_1719171764" r:id="rId641"/>
        </w:object>
      </w:r>
      <w:r>
        <w:tab/>
        <w:t xml:space="preserve">8. </w:t>
      </w:r>
      <w:r w:rsidRPr="003E7DD9">
        <w:rPr>
          <w:position w:val="-34"/>
        </w:rPr>
        <w:object w:dxaOrig="1320" w:dyaOrig="800" w14:anchorId="53744820">
          <v:shape id="_x0000_i1327" type="#_x0000_t75" style="width:66.75pt;height:41.25pt" o:ole="">
            <v:imagedata r:id="rId642" o:title=""/>
          </v:shape>
          <o:OLEObject Type="Embed" ProgID="Equation.3" ShapeID="_x0000_i1327" DrawAspect="Content" ObjectID="_1719171765" r:id="rId643"/>
        </w:object>
      </w:r>
    </w:p>
    <w:p w14:paraId="403F1408" w14:textId="77777777" w:rsidR="0004319B" w:rsidRPr="004D6651" w:rsidRDefault="0004319B" w:rsidP="00C83362">
      <w:pPr>
        <w:spacing w:line="276" w:lineRule="auto"/>
      </w:pPr>
      <w:r>
        <w:t xml:space="preserve">9. </w:t>
      </w:r>
      <w:r w:rsidRPr="003E7DD9">
        <w:rPr>
          <w:position w:val="-14"/>
        </w:rPr>
        <w:object w:dxaOrig="840" w:dyaOrig="400" w14:anchorId="2EFFDF99">
          <v:shape id="_x0000_i1328" type="#_x0000_t75" style="width:41.25pt;height:19.5pt" o:ole="">
            <v:imagedata r:id="rId644" o:title=""/>
          </v:shape>
          <o:OLEObject Type="Embed" ProgID="Equation.3" ShapeID="_x0000_i1328" DrawAspect="Content" ObjectID="_1719171766" r:id="rId645"/>
        </w:object>
      </w:r>
      <w:r w:rsidRPr="004D6651">
        <w:t> </w:t>
      </w:r>
      <w:r>
        <w:tab/>
      </w:r>
      <w:r>
        <w:tab/>
        <w:t xml:space="preserve">10. </w:t>
      </w:r>
      <w:r w:rsidRPr="003E7DD9">
        <w:rPr>
          <w:position w:val="-18"/>
        </w:rPr>
        <w:object w:dxaOrig="1060" w:dyaOrig="480" w14:anchorId="2931C09B">
          <v:shape id="_x0000_i1329" type="#_x0000_t75" style="width:51pt;height:23.25pt" o:ole="">
            <v:imagedata r:id="rId646" o:title=""/>
          </v:shape>
          <o:OLEObject Type="Embed" ProgID="Equation.3" ShapeID="_x0000_i1329" DrawAspect="Content" ObjectID="_1719171767" r:id="rId647"/>
        </w:object>
      </w:r>
      <w:r>
        <w:tab/>
      </w:r>
      <w:r>
        <w:tab/>
        <w:t xml:space="preserve">11. </w:t>
      </w:r>
      <w:r w:rsidRPr="003E7DD9">
        <w:rPr>
          <w:position w:val="-18"/>
        </w:rPr>
        <w:object w:dxaOrig="1180" w:dyaOrig="480" w14:anchorId="74B6D3D8">
          <v:shape id="_x0000_i1330" type="#_x0000_t75" style="width:57.75pt;height:23.25pt" o:ole="">
            <v:imagedata r:id="rId648" o:title=""/>
          </v:shape>
          <o:OLEObject Type="Embed" ProgID="Equation.3" ShapeID="_x0000_i1330" DrawAspect="Content" ObjectID="_1719171768" r:id="rId649"/>
        </w:object>
      </w:r>
      <w:r>
        <w:tab/>
        <w:t xml:space="preserve">12. </w:t>
      </w:r>
      <w:r w:rsidRPr="003E7DD9">
        <w:rPr>
          <w:position w:val="-14"/>
        </w:rPr>
        <w:object w:dxaOrig="999" w:dyaOrig="400" w14:anchorId="24EA07FF">
          <v:shape id="_x0000_i1331" type="#_x0000_t75" style="width:50.25pt;height:19.5pt" o:ole="">
            <v:imagedata r:id="rId650" o:title=""/>
          </v:shape>
          <o:OLEObject Type="Embed" ProgID="Equation.3" ShapeID="_x0000_i1331" DrawAspect="Content" ObjectID="_1719171769" r:id="rId651"/>
        </w:object>
      </w:r>
    </w:p>
    <w:p w14:paraId="4EF053BE" w14:textId="77777777" w:rsidR="0004319B" w:rsidRDefault="0004319B" w:rsidP="0004319B"/>
    <w:p w14:paraId="74C97BE2" w14:textId="77777777" w:rsidR="0004319B" w:rsidRDefault="0004319B" w:rsidP="0004319B"/>
    <w:p w14:paraId="70A28176" w14:textId="77777777" w:rsidR="0004319B" w:rsidRDefault="0004319B" w:rsidP="0004319B">
      <w:r>
        <w:t>Use your calculator to evaluate each expression</w:t>
      </w:r>
      <w:r w:rsidR="00296C18">
        <w:t>, giving the answer in radians.</w:t>
      </w:r>
    </w:p>
    <w:p w14:paraId="254D8F85" w14:textId="77777777" w:rsidR="0004319B" w:rsidRDefault="0004319B" w:rsidP="0004319B">
      <w:r>
        <w:t xml:space="preserve">13. </w:t>
      </w:r>
      <w:r w:rsidRPr="00FB1110">
        <w:rPr>
          <w:position w:val="-10"/>
        </w:rPr>
        <w:object w:dxaOrig="1200" w:dyaOrig="360" w14:anchorId="4141854C">
          <v:shape id="_x0000_i1332" type="#_x0000_t75" style="width:60pt;height:18.75pt" o:ole="">
            <v:imagedata r:id="rId652" o:title=""/>
          </v:shape>
          <o:OLEObject Type="Embed" ProgID="Equation.3" ShapeID="_x0000_i1332" DrawAspect="Content" ObjectID="_1719171770" r:id="rId653"/>
        </w:object>
      </w:r>
      <w:r>
        <w:tab/>
        <w:t xml:space="preserve">14. </w:t>
      </w:r>
      <w:r w:rsidRPr="00FB1110">
        <w:rPr>
          <w:position w:val="-10"/>
        </w:rPr>
        <w:object w:dxaOrig="1020" w:dyaOrig="360" w14:anchorId="09A38F47">
          <v:shape id="_x0000_i1333" type="#_x0000_t75" style="width:52.5pt;height:18.75pt" o:ole="">
            <v:imagedata r:id="rId654" o:title=""/>
          </v:shape>
          <o:OLEObject Type="Embed" ProgID="Equation.3" ShapeID="_x0000_i1333" DrawAspect="Content" ObjectID="_1719171771" r:id="rId655"/>
        </w:object>
      </w:r>
      <w:r>
        <w:tab/>
      </w:r>
      <w:r>
        <w:tab/>
        <w:t xml:space="preserve">15. </w:t>
      </w:r>
      <w:r w:rsidRPr="00FB1110">
        <w:rPr>
          <w:position w:val="-10"/>
        </w:rPr>
        <w:object w:dxaOrig="1160" w:dyaOrig="360" w14:anchorId="62BC4206">
          <v:shape id="_x0000_i1334" type="#_x0000_t75" style="width:57.75pt;height:18.75pt" o:ole="">
            <v:imagedata r:id="rId656" o:title=""/>
          </v:shape>
          <o:OLEObject Type="Embed" ProgID="Equation.3" ShapeID="_x0000_i1334" DrawAspect="Content" ObjectID="_1719171772" r:id="rId657"/>
        </w:object>
      </w:r>
      <w:r>
        <w:tab/>
        <w:t xml:space="preserve">16. </w:t>
      </w:r>
      <w:r w:rsidRPr="00FB1110">
        <w:rPr>
          <w:position w:val="-10"/>
        </w:rPr>
        <w:object w:dxaOrig="820" w:dyaOrig="360" w14:anchorId="6B3DD8F6">
          <v:shape id="_x0000_i1335" type="#_x0000_t75" style="width:41.25pt;height:18.75pt" o:ole="">
            <v:imagedata r:id="rId658" o:title=""/>
          </v:shape>
          <o:OLEObject Type="Embed" ProgID="Equation.3" ShapeID="_x0000_i1335" DrawAspect="Content" ObjectID="_1719171773" r:id="rId659"/>
        </w:object>
      </w:r>
    </w:p>
    <w:p w14:paraId="2B879A57" w14:textId="77777777" w:rsidR="0004319B" w:rsidRDefault="0004319B" w:rsidP="0004319B"/>
    <w:p w14:paraId="0C38B7DA" w14:textId="77777777" w:rsidR="0004319B" w:rsidRDefault="00F550A1" w:rsidP="0004319B">
      <w:r>
        <w:t>Find</w:t>
      </w:r>
      <w:r w:rsidR="0004319B">
        <w:t xml:space="preserve"> the angle</w:t>
      </w:r>
      <w:r>
        <w:t xml:space="preserve"> </w:t>
      </w:r>
      <w:r w:rsidRPr="00F550A1">
        <w:rPr>
          <w:i/>
        </w:rPr>
        <w:t>θ</w:t>
      </w:r>
      <w:r w:rsidR="00296C18">
        <w:t xml:space="preserve"> in </w:t>
      </w:r>
      <w:r w:rsidR="00261035">
        <w:t>degrees.</w:t>
      </w:r>
    </w:p>
    <w:p w14:paraId="76F1DB2B" w14:textId="77777777" w:rsidR="0004319B" w:rsidRDefault="0004319B" w:rsidP="0004319B">
      <w:r>
        <w:t xml:space="preserve">17. </w:t>
      </w:r>
      <w:r w:rsidR="00243B69">
        <w:rPr>
          <w:noProof/>
        </w:rPr>
        <mc:AlternateContent>
          <mc:Choice Requires="wpg">
            <w:drawing>
              <wp:inline distT="0" distB="0" distL="0" distR="0" wp14:anchorId="3EB94E14" wp14:editId="65F520B7">
                <wp:extent cx="1819910" cy="920115"/>
                <wp:effectExtent l="0" t="3810" r="0" b="0"/>
                <wp:docPr id="269" name="Canvas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920115"/>
                          <a:chOff x="0" y="0"/>
                          <a:chExt cx="18199" cy="9201"/>
                        </a:xfrm>
                      </wpg:grpSpPr>
                      <wps:wsp>
                        <wps:cNvPr id="270" name="AutoShape 101"/>
                        <wps:cNvSpPr>
                          <a:spLocks noChangeAspect="1" noChangeArrowheads="1"/>
                        </wps:cNvSpPr>
                        <wps:spPr bwMode="auto">
                          <a:xfrm>
                            <a:off x="0" y="0"/>
                            <a:ext cx="18199" cy="920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341"/>
                        <wps:cNvSpPr>
                          <a:spLocks noChangeArrowheads="1"/>
                        </wps:cNvSpPr>
                        <wps:spPr bwMode="auto">
                          <a:xfrm flipH="1">
                            <a:off x="1333" y="1327"/>
                            <a:ext cx="12008" cy="561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Text Box 342"/>
                        <wps:cNvSpPr txBox="1">
                          <a:spLocks noChangeArrowheads="1"/>
                        </wps:cNvSpPr>
                        <wps:spPr bwMode="auto">
                          <a:xfrm>
                            <a:off x="5340" y="1320"/>
                            <a:ext cx="523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41C2" w14:textId="77777777" w:rsidR="008D47EB" w:rsidRDefault="008D47EB" w:rsidP="0004319B">
                              <w:r>
                                <w:t>10</w:t>
                              </w:r>
                            </w:p>
                          </w:txbxContent>
                        </wps:txbx>
                        <wps:bodyPr rot="0" vert="horz" wrap="square" lIns="91440" tIns="45720" rIns="91440" bIns="45720" anchor="t" anchorCtr="0" upright="1">
                          <a:noAutofit/>
                        </wps:bodyPr>
                      </wps:wsp>
                      <wps:wsp>
                        <wps:cNvPr id="273" name="Text Box 343"/>
                        <wps:cNvSpPr txBox="1">
                          <a:spLocks noChangeArrowheads="1"/>
                        </wps:cNvSpPr>
                        <wps:spPr bwMode="auto">
                          <a:xfrm>
                            <a:off x="13341" y="2654"/>
                            <a:ext cx="3232"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90294" w14:textId="77777777" w:rsidR="008D47EB" w:rsidRDefault="008D47EB" w:rsidP="0004319B">
                              <w:r>
                                <w:t>7</w:t>
                              </w:r>
                            </w:p>
                          </w:txbxContent>
                        </wps:txbx>
                        <wps:bodyPr rot="0" vert="horz" wrap="square" lIns="91440" tIns="45720" rIns="91440" bIns="45720" anchor="t" anchorCtr="0" upright="1">
                          <a:noAutofit/>
                        </wps:bodyPr>
                      </wps:wsp>
                      <wps:wsp>
                        <wps:cNvPr id="274" name="Text Box 344"/>
                        <wps:cNvSpPr txBox="1">
                          <a:spLocks noChangeArrowheads="1"/>
                        </wps:cNvSpPr>
                        <wps:spPr bwMode="auto">
                          <a:xfrm>
                            <a:off x="4102" y="4559"/>
                            <a:ext cx="52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822B8" w14:textId="77777777" w:rsidR="008D47EB" w:rsidRPr="00AD2837" w:rsidRDefault="008D47EB" w:rsidP="0004319B">
                              <w:pPr>
                                <w:rPr>
                                  <w:i/>
                                </w:rPr>
                              </w:pPr>
                              <w:r w:rsidRPr="00AD2837">
                                <w:rPr>
                                  <w:i/>
                                </w:rPr>
                                <w:t>θ</w:t>
                              </w:r>
                            </w:p>
                          </w:txbxContent>
                        </wps:txbx>
                        <wps:bodyPr rot="0" vert="horz" wrap="square" lIns="91440" tIns="45720" rIns="91440" bIns="45720" anchor="t" anchorCtr="0" upright="1">
                          <a:noAutofit/>
                        </wps:bodyPr>
                      </wps:wsp>
                      <wps:wsp>
                        <wps:cNvPr id="275" name="Rectangle 376"/>
                        <wps:cNvSpPr>
                          <a:spLocks noChangeArrowheads="1"/>
                        </wps:cNvSpPr>
                        <wps:spPr bwMode="auto">
                          <a:xfrm>
                            <a:off x="12414" y="6007"/>
                            <a:ext cx="908" cy="9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B94E14" id="Canvas 339" o:spid="_x0000_s1127" style="width:143.3pt;height:72.45pt;mso-position-horizontal-relative:char;mso-position-vertical-relative:line" coordsize="1819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">
                <v:rect id="AutoShape 101" o:spid="_x0000_s1128" style="position:absolute;width:18199;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o:lock v:ext="edit" aspectratio="t"/>
                </v:rect>
                <v:shape id="AutoShape 341" o:spid="_x0000_s1129" type="#_x0000_t6" style="position:absolute;left:1333;top:1327;width:12008;height:5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"/>
                <v:shape id="Text Box 342" o:spid="_x0000_s1130" type="#_x0000_t202" style="position:absolute;left:5340;top:1320;width:523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081941C2" w14:textId="77777777" w:rsidR="008D47EB" w:rsidRDefault="008D47EB" w:rsidP="0004319B">
                        <w:r>
                          <w:t>10</w:t>
                        </w:r>
                      </w:p>
                    </w:txbxContent>
                  </v:textbox>
                </v:shape>
                <v:shape id="Text Box 343" o:spid="_x0000_s1131" type="#_x0000_t202" style="position:absolute;left:13341;top:2654;width:323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2EA90294" w14:textId="77777777" w:rsidR="008D47EB" w:rsidRDefault="008D47EB" w:rsidP="0004319B">
                        <w:r>
                          <w:t>7</w:t>
                        </w:r>
                      </w:p>
                    </w:txbxContent>
                  </v:textbox>
                </v:shape>
                <v:shape id="Text Box 344" o:spid="_x0000_s1132" type="#_x0000_t202" style="position:absolute;left:4102;top:4559;width:5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0ED822B8" w14:textId="77777777" w:rsidR="008D47EB" w:rsidRPr="00AD2837" w:rsidRDefault="008D47EB" w:rsidP="0004319B">
                        <w:pPr>
                          <w:rPr>
                            <w:i/>
                          </w:rPr>
                        </w:pPr>
                        <w:r w:rsidRPr="00AD2837">
                          <w:rPr>
                            <w:i/>
                          </w:rPr>
                          <w:t>θ</w:t>
                        </w:r>
                      </w:p>
                    </w:txbxContent>
                  </v:textbox>
                </v:shape>
                <v:rect id="Rectangle 376" o:spid="_x0000_s1133" style="position:absolute;left:12414;top:6007;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" filled="f"/>
                <w10:anchorlock/>
              </v:group>
            </w:pict>
          </mc:Fallback>
        </mc:AlternateContent>
      </w:r>
      <w:r>
        <w:tab/>
      </w:r>
      <w:r>
        <w:tab/>
        <w:t xml:space="preserve">18. </w:t>
      </w:r>
      <w:r w:rsidR="00243B69">
        <w:rPr>
          <w:noProof/>
        </w:rPr>
        <mc:AlternateContent>
          <mc:Choice Requires="wpg">
            <w:drawing>
              <wp:inline distT="0" distB="0" distL="0" distR="0" wp14:anchorId="07F50951" wp14:editId="5E730D10">
                <wp:extent cx="1819910" cy="932180"/>
                <wp:effectExtent l="0" t="3810" r="0" b="0"/>
                <wp:docPr id="262" name="Canvas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932180"/>
                          <a:chOff x="0" y="0"/>
                          <a:chExt cx="18199" cy="9321"/>
                        </a:xfrm>
                      </wpg:grpSpPr>
                      <wps:wsp>
                        <wps:cNvPr id="263" name="AutoShape 108"/>
                        <wps:cNvSpPr>
                          <a:spLocks noChangeAspect="1" noChangeArrowheads="1"/>
                        </wps:cNvSpPr>
                        <wps:spPr bwMode="auto">
                          <a:xfrm>
                            <a:off x="0" y="0"/>
                            <a:ext cx="18199" cy="93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347"/>
                        <wps:cNvSpPr>
                          <a:spLocks noChangeArrowheads="1"/>
                        </wps:cNvSpPr>
                        <wps:spPr bwMode="auto">
                          <a:xfrm flipH="1">
                            <a:off x="1333" y="1327"/>
                            <a:ext cx="12008" cy="561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Text Box 348"/>
                        <wps:cNvSpPr txBox="1">
                          <a:spLocks noChangeArrowheads="1"/>
                        </wps:cNvSpPr>
                        <wps:spPr bwMode="auto">
                          <a:xfrm>
                            <a:off x="12865" y="2654"/>
                            <a:ext cx="3803"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4C348" w14:textId="77777777" w:rsidR="008D47EB" w:rsidRDefault="008D47EB" w:rsidP="0004319B">
                              <w:r>
                                <w:t>12</w:t>
                              </w:r>
                            </w:p>
                          </w:txbxContent>
                        </wps:txbx>
                        <wps:bodyPr rot="0" vert="horz" wrap="square" lIns="91440" tIns="45720" rIns="91440" bIns="45720" anchor="t" anchorCtr="0" upright="1">
                          <a:noAutofit/>
                        </wps:bodyPr>
                      </wps:wsp>
                      <wps:wsp>
                        <wps:cNvPr id="266" name="Text Box 349"/>
                        <wps:cNvSpPr txBox="1">
                          <a:spLocks noChangeArrowheads="1"/>
                        </wps:cNvSpPr>
                        <wps:spPr bwMode="auto">
                          <a:xfrm>
                            <a:off x="6578" y="6464"/>
                            <a:ext cx="5239"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D031E" w14:textId="77777777" w:rsidR="008D47EB" w:rsidRDefault="008D47EB" w:rsidP="0004319B">
                              <w:r>
                                <w:t>19</w:t>
                              </w:r>
                            </w:p>
                          </w:txbxContent>
                        </wps:txbx>
                        <wps:bodyPr rot="0" vert="horz" wrap="square" lIns="91440" tIns="45720" rIns="91440" bIns="45720" anchor="t" anchorCtr="0" upright="1">
                          <a:noAutofit/>
                        </wps:bodyPr>
                      </wps:wsp>
                      <wps:wsp>
                        <wps:cNvPr id="267" name="Text Box 350"/>
                        <wps:cNvSpPr txBox="1">
                          <a:spLocks noChangeArrowheads="1"/>
                        </wps:cNvSpPr>
                        <wps:spPr bwMode="auto">
                          <a:xfrm>
                            <a:off x="4102" y="4559"/>
                            <a:ext cx="52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3786C" w14:textId="77777777" w:rsidR="008D47EB" w:rsidRPr="00AD2837" w:rsidRDefault="008D47EB" w:rsidP="0004319B">
                              <w:pPr>
                                <w:rPr>
                                  <w:i/>
                                </w:rPr>
                              </w:pPr>
                              <w:r w:rsidRPr="00AD2837">
                                <w:rPr>
                                  <w:i/>
                                </w:rPr>
                                <w:t>θ</w:t>
                              </w:r>
                            </w:p>
                          </w:txbxContent>
                        </wps:txbx>
                        <wps:bodyPr rot="0" vert="horz" wrap="square" lIns="91440" tIns="45720" rIns="91440" bIns="45720" anchor="t" anchorCtr="0" upright="1">
                          <a:noAutofit/>
                        </wps:bodyPr>
                      </wps:wsp>
                      <wps:wsp>
                        <wps:cNvPr id="268" name="Rectangle 377"/>
                        <wps:cNvSpPr>
                          <a:spLocks noChangeArrowheads="1"/>
                        </wps:cNvSpPr>
                        <wps:spPr bwMode="auto">
                          <a:xfrm>
                            <a:off x="12420" y="6000"/>
                            <a:ext cx="908" cy="9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F50951" id="Canvas 345" o:spid="_x0000_s1134" style="width:143.3pt;height:73.4pt;mso-position-horizontal-relative:char;mso-position-vertical-relative:line" coordsize="18199,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">
                <v:rect id="AutoShape 108" o:spid="_x0000_s1135" style="position:absolute;width:18199;height:9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G5xQAAANwAAAAPAAAAZHJzL2Rvd25yZXYueG1sRI9Ba8JA&#10;FITvQv/D8gq9iG5qQ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DYWoG5xQAAANwAAAAP&#10;AAAAAAAAAAAAAAAAAAcCAABkcnMvZG93bnJldi54bWxQSwUGAAAAAAMAAwC3AAAA+QIAAAAA&#10;" filled="f" stroked="f">
                  <o:lock v:ext="edit" aspectratio="t"/>
                </v:rect>
                <v:shape id="AutoShape 347" o:spid="_x0000_s1136" type="#_x0000_t6" style="position:absolute;left:1333;top:1327;width:12008;height:5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"/>
                <v:shape id="Text Box 348" o:spid="_x0000_s1137" type="#_x0000_t202" style="position:absolute;left:12865;top:2654;width:380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0C04C348" w14:textId="77777777" w:rsidR="008D47EB" w:rsidRDefault="008D47EB" w:rsidP="0004319B">
                        <w:r>
                          <w:t>12</w:t>
                        </w:r>
                      </w:p>
                    </w:txbxContent>
                  </v:textbox>
                </v:shape>
                <v:shape id="Text Box 349" o:spid="_x0000_s1138" type="#_x0000_t202" style="position:absolute;left:6578;top:6464;width:523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5F5D031E" w14:textId="77777777" w:rsidR="008D47EB" w:rsidRDefault="008D47EB" w:rsidP="0004319B">
                        <w:r>
                          <w:t>19</w:t>
                        </w:r>
                      </w:p>
                    </w:txbxContent>
                  </v:textbox>
                </v:shape>
                <v:shape id="Text Box 350" o:spid="_x0000_s1139" type="#_x0000_t202" style="position:absolute;left:4102;top:4559;width:5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4E73786C" w14:textId="77777777" w:rsidR="008D47EB" w:rsidRPr="00AD2837" w:rsidRDefault="008D47EB" w:rsidP="0004319B">
                        <w:pPr>
                          <w:rPr>
                            <w:i/>
                          </w:rPr>
                        </w:pPr>
                        <w:r w:rsidRPr="00AD2837">
                          <w:rPr>
                            <w:i/>
                          </w:rPr>
                          <w:t>θ</w:t>
                        </w:r>
                      </w:p>
                    </w:txbxContent>
                  </v:textbox>
                </v:shape>
                <v:rect id="Rectangle 377" o:spid="_x0000_s1140" style="position:absolute;left:12420;top:6000;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" filled="f"/>
                <w10:anchorlock/>
              </v:group>
            </w:pict>
          </mc:Fallback>
        </mc:AlternateContent>
      </w:r>
    </w:p>
    <w:p w14:paraId="3771EA92" w14:textId="77777777" w:rsidR="0004319B" w:rsidRDefault="0004319B" w:rsidP="0004319B"/>
    <w:p w14:paraId="2840B6E3" w14:textId="77777777" w:rsidR="0004319B" w:rsidRDefault="0004319B" w:rsidP="0004319B"/>
    <w:p w14:paraId="55B4DFC1" w14:textId="77777777" w:rsidR="0004319B" w:rsidRDefault="0004319B" w:rsidP="0004319B">
      <w:r>
        <w:t>Evaluate the following expressions</w:t>
      </w:r>
      <w:r w:rsidR="00F550A1">
        <w:t>.</w:t>
      </w:r>
    </w:p>
    <w:p w14:paraId="16F8DF49" w14:textId="77777777" w:rsidR="0004319B" w:rsidRDefault="0004319B" w:rsidP="00C83362">
      <w:pPr>
        <w:spacing w:line="276" w:lineRule="auto"/>
      </w:pPr>
      <w:r>
        <w:t xml:space="preserve">19. </w:t>
      </w:r>
      <w:r w:rsidRPr="009C2D73">
        <w:rPr>
          <w:position w:val="-30"/>
        </w:rPr>
        <w:object w:dxaOrig="1500" w:dyaOrig="720" w14:anchorId="7EC91831">
          <v:shape id="_x0000_i1336" type="#_x0000_t75" style="width:74.25pt;height:36.75pt" o:ole="">
            <v:imagedata r:id="rId660" o:title=""/>
          </v:shape>
          <o:OLEObject Type="Embed" ProgID="Equation.3" ShapeID="_x0000_i1336" DrawAspect="Content" ObjectID="_1719171774" r:id="rId661"/>
        </w:object>
      </w:r>
      <w:r>
        <w:tab/>
      </w:r>
      <w:r>
        <w:tab/>
      </w:r>
      <w:r>
        <w:tab/>
      </w:r>
      <w:r>
        <w:tab/>
        <w:t xml:space="preserve">20. </w:t>
      </w:r>
      <w:r w:rsidRPr="009C2D73">
        <w:rPr>
          <w:position w:val="-30"/>
        </w:rPr>
        <w:object w:dxaOrig="1500" w:dyaOrig="720" w14:anchorId="03B219E6">
          <v:shape id="_x0000_i1337" type="#_x0000_t75" style="width:74.25pt;height:36.75pt" o:ole="">
            <v:imagedata r:id="rId662" o:title=""/>
          </v:shape>
          <o:OLEObject Type="Embed" ProgID="Equation.3" ShapeID="_x0000_i1337" DrawAspect="Content" ObjectID="_1719171775" r:id="rId663"/>
        </w:object>
      </w:r>
    </w:p>
    <w:p w14:paraId="649AA3C5" w14:textId="77777777" w:rsidR="0004319B" w:rsidRDefault="0004319B" w:rsidP="00C83362">
      <w:pPr>
        <w:spacing w:line="276" w:lineRule="auto"/>
      </w:pPr>
      <w:r>
        <w:t xml:space="preserve">21. </w:t>
      </w:r>
      <w:r w:rsidRPr="009C2D73">
        <w:rPr>
          <w:position w:val="-30"/>
        </w:rPr>
        <w:object w:dxaOrig="1620" w:dyaOrig="720" w14:anchorId="6298370A">
          <v:shape id="_x0000_i1338" type="#_x0000_t75" style="width:81pt;height:36.75pt" o:ole="">
            <v:imagedata r:id="rId664" o:title=""/>
          </v:shape>
          <o:OLEObject Type="Embed" ProgID="Equation.3" ShapeID="_x0000_i1338" DrawAspect="Content" ObjectID="_1719171776" r:id="rId665"/>
        </w:object>
      </w:r>
      <w:r>
        <w:tab/>
      </w:r>
      <w:r>
        <w:tab/>
      </w:r>
      <w:r>
        <w:tab/>
      </w:r>
      <w:r>
        <w:tab/>
        <w:t xml:space="preserve">22. </w:t>
      </w:r>
      <w:r w:rsidRPr="009C2D73">
        <w:rPr>
          <w:position w:val="-30"/>
        </w:rPr>
        <w:object w:dxaOrig="1620" w:dyaOrig="720" w14:anchorId="0484541A">
          <v:shape id="_x0000_i1339" type="#_x0000_t75" style="width:81pt;height:36.75pt" o:ole="">
            <v:imagedata r:id="rId666" o:title=""/>
          </v:shape>
          <o:OLEObject Type="Embed" ProgID="Equation.3" ShapeID="_x0000_i1339" DrawAspect="Content" ObjectID="_1719171777" r:id="rId667"/>
        </w:object>
      </w:r>
    </w:p>
    <w:p w14:paraId="1B89BBDF" w14:textId="77777777" w:rsidR="0004319B" w:rsidRDefault="0004319B" w:rsidP="00C83362">
      <w:pPr>
        <w:spacing w:line="276" w:lineRule="auto"/>
      </w:pPr>
      <w:r>
        <w:t xml:space="preserve">23. </w:t>
      </w:r>
      <w:r w:rsidRPr="009C2D73">
        <w:rPr>
          <w:position w:val="-30"/>
        </w:rPr>
        <w:object w:dxaOrig="1480" w:dyaOrig="720" w14:anchorId="639B1846">
          <v:shape id="_x0000_i1340" type="#_x0000_t75" style="width:72.75pt;height:36.75pt" o:ole="">
            <v:imagedata r:id="rId668" o:title=""/>
          </v:shape>
          <o:OLEObject Type="Embed" ProgID="Equation.3" ShapeID="_x0000_i1340" DrawAspect="Content" ObjectID="_1719171778" r:id="rId669"/>
        </w:object>
      </w:r>
      <w:r>
        <w:tab/>
      </w:r>
      <w:r>
        <w:tab/>
      </w:r>
      <w:r>
        <w:tab/>
      </w:r>
      <w:r>
        <w:tab/>
        <w:t xml:space="preserve">24. </w:t>
      </w:r>
      <w:r w:rsidRPr="009C2D73">
        <w:rPr>
          <w:position w:val="-30"/>
        </w:rPr>
        <w:object w:dxaOrig="1480" w:dyaOrig="720" w14:anchorId="4FFF236C">
          <v:shape id="_x0000_i1341" type="#_x0000_t75" style="width:72.75pt;height:36.75pt" o:ole="">
            <v:imagedata r:id="rId670" o:title=""/>
          </v:shape>
          <o:OLEObject Type="Embed" ProgID="Equation.3" ShapeID="_x0000_i1341" DrawAspect="Content" ObjectID="_1719171779" r:id="rId671"/>
        </w:object>
      </w:r>
    </w:p>
    <w:p w14:paraId="0DF924CB" w14:textId="77777777" w:rsidR="0004319B" w:rsidRDefault="0004319B" w:rsidP="00C83362">
      <w:pPr>
        <w:spacing w:line="276" w:lineRule="auto"/>
      </w:pPr>
      <w:r>
        <w:t xml:space="preserve">25. </w:t>
      </w:r>
      <w:r w:rsidRPr="00FB1110">
        <w:rPr>
          <w:position w:val="-10"/>
        </w:rPr>
        <w:object w:dxaOrig="1280" w:dyaOrig="360" w14:anchorId="09FED8F4">
          <v:shape id="_x0000_i1342" type="#_x0000_t75" style="width:64.5pt;height:18.75pt" o:ole="">
            <v:imagedata r:id="rId672" o:title=""/>
          </v:shape>
          <o:OLEObject Type="Embed" ProgID="Equation.3" ShapeID="_x0000_i1342" DrawAspect="Content" ObjectID="_1719171780" r:id="rId673"/>
        </w:object>
      </w:r>
      <w:r>
        <w:tab/>
      </w:r>
      <w:r>
        <w:tab/>
      </w:r>
      <w:r>
        <w:tab/>
      </w:r>
      <w:r>
        <w:tab/>
        <w:t xml:space="preserve">26. </w:t>
      </w:r>
      <w:r w:rsidRPr="00FB1110">
        <w:rPr>
          <w:position w:val="-30"/>
        </w:rPr>
        <w:object w:dxaOrig="1440" w:dyaOrig="720" w14:anchorId="10D5BFA4">
          <v:shape id="_x0000_i1343" type="#_x0000_t75" style="width:1in;height:36.75pt" o:ole="">
            <v:imagedata r:id="rId674" o:title=""/>
          </v:shape>
          <o:OLEObject Type="Embed" ProgID="Equation.3" ShapeID="_x0000_i1343" DrawAspect="Content" ObjectID="_1719171781" r:id="rId675"/>
        </w:object>
      </w:r>
    </w:p>
    <w:p w14:paraId="2A053DDD" w14:textId="77777777" w:rsidR="0004319B" w:rsidRDefault="0004319B" w:rsidP="0004319B"/>
    <w:p w14:paraId="26231104" w14:textId="77777777" w:rsidR="0004319B" w:rsidRDefault="0004319B" w:rsidP="0004319B">
      <w:r>
        <w:t>Find a simplified expression for each of the following</w:t>
      </w:r>
      <w:r w:rsidR="00F550A1">
        <w:t>.</w:t>
      </w:r>
    </w:p>
    <w:p w14:paraId="2A50961B" w14:textId="77777777" w:rsidR="0004319B" w:rsidRDefault="0004319B" w:rsidP="00C83362">
      <w:pPr>
        <w:spacing w:line="276" w:lineRule="auto"/>
      </w:pPr>
      <w:r>
        <w:t xml:space="preserve">27. </w:t>
      </w:r>
      <w:r w:rsidRPr="009C2D73">
        <w:rPr>
          <w:position w:val="-30"/>
        </w:rPr>
        <w:object w:dxaOrig="1480" w:dyaOrig="720" w14:anchorId="7325B67D">
          <v:shape id="_x0000_i1344" type="#_x0000_t75" style="width:72.75pt;height:36.75pt" o:ole="">
            <v:imagedata r:id="rId676" o:title=""/>
          </v:shape>
          <o:OLEObject Type="Embed" ProgID="Equation.3" ShapeID="_x0000_i1344" DrawAspect="Content" ObjectID="_1719171782" r:id="rId677"/>
        </w:object>
      </w:r>
      <w:r>
        <w:t xml:space="preserve">, for </w:t>
      </w:r>
      <w:r w:rsidRPr="001D528E">
        <w:rPr>
          <w:position w:val="-6"/>
        </w:rPr>
        <w:object w:dxaOrig="1100" w:dyaOrig="279" w14:anchorId="08D6D74B">
          <v:shape id="_x0000_i1345" type="#_x0000_t75" style="width:55.5pt;height:14.25pt" o:ole="">
            <v:imagedata r:id="rId678" o:title=""/>
          </v:shape>
          <o:OLEObject Type="Embed" ProgID="Equation.3" ShapeID="_x0000_i1345" DrawAspect="Content" ObjectID="_1719171783" r:id="rId679"/>
        </w:object>
      </w:r>
      <w:r>
        <w:tab/>
      </w:r>
      <w:r>
        <w:tab/>
        <w:t xml:space="preserve">28. </w:t>
      </w:r>
      <w:r w:rsidRPr="009C2D73">
        <w:rPr>
          <w:position w:val="-30"/>
        </w:rPr>
        <w:object w:dxaOrig="1500" w:dyaOrig="720" w14:anchorId="350E11B8">
          <v:shape id="_x0000_i1346" type="#_x0000_t75" style="width:74.25pt;height:36.75pt" o:ole="">
            <v:imagedata r:id="rId680" o:title=""/>
          </v:shape>
          <o:OLEObject Type="Embed" ProgID="Equation.3" ShapeID="_x0000_i1346" DrawAspect="Content" ObjectID="_1719171784" r:id="rId681"/>
        </w:object>
      </w:r>
      <w:r>
        <w:t xml:space="preserve">, for </w:t>
      </w:r>
      <w:r w:rsidRPr="001D528E">
        <w:rPr>
          <w:position w:val="-6"/>
        </w:rPr>
        <w:object w:dxaOrig="1120" w:dyaOrig="279" w14:anchorId="77CA7F88">
          <v:shape id="_x0000_i1347" type="#_x0000_t75" style="width:55.5pt;height:14.25pt" o:ole="">
            <v:imagedata r:id="rId682" o:title=""/>
          </v:shape>
          <o:OLEObject Type="Embed" ProgID="Equation.3" ShapeID="_x0000_i1347" DrawAspect="Content" ObjectID="_1719171785" r:id="rId683"/>
        </w:object>
      </w:r>
      <w:r>
        <w:tab/>
      </w:r>
    </w:p>
    <w:p w14:paraId="709B4081" w14:textId="77777777" w:rsidR="0004319B" w:rsidRPr="00F6443E" w:rsidRDefault="0004319B" w:rsidP="00C83362">
      <w:pPr>
        <w:spacing w:line="276" w:lineRule="auto"/>
        <w:sectPr w:rsidR="0004319B" w:rsidRPr="00F6443E" w:rsidSect="004A0E6E">
          <w:pgSz w:w="12240" w:h="15840"/>
          <w:pgMar w:top="1440" w:right="1440" w:bottom="1440" w:left="1440" w:header="720" w:footer="720" w:gutter="720"/>
          <w:cols w:space="720"/>
          <w:docGrid w:linePitch="360"/>
        </w:sectPr>
      </w:pPr>
      <w:r>
        <w:t xml:space="preserve">29. </w:t>
      </w:r>
      <w:r w:rsidRPr="00FB1110">
        <w:rPr>
          <w:position w:val="-10"/>
        </w:rPr>
        <w:object w:dxaOrig="1359" w:dyaOrig="360" w14:anchorId="2E8B6D62">
          <v:shape id="_x0000_i1348" type="#_x0000_t75" style="width:66.75pt;height:18.75pt" o:ole="">
            <v:imagedata r:id="rId684" o:title=""/>
          </v:shape>
          <o:OLEObject Type="Embed" ProgID="Equation.3" ShapeID="_x0000_i1348" DrawAspect="Content" ObjectID="_1719171786" r:id="rId685"/>
        </w:object>
      </w:r>
      <w:r>
        <w:tab/>
      </w:r>
      <w:r>
        <w:tab/>
      </w:r>
      <w:r>
        <w:tab/>
      </w:r>
      <w:r>
        <w:tab/>
        <w:t xml:space="preserve">30. </w:t>
      </w:r>
      <w:r w:rsidRPr="00FB1110">
        <w:rPr>
          <w:position w:val="-10"/>
        </w:rPr>
        <w:object w:dxaOrig="1400" w:dyaOrig="360" w14:anchorId="35F00E83">
          <v:shape id="_x0000_i1349" type="#_x0000_t75" style="width:71.25pt;height:18.75pt" o:ole="">
            <v:imagedata r:id="rId686" o:title=""/>
          </v:shape>
          <o:OLEObject Type="Embed" ProgID="Equation.3" ShapeID="_x0000_i1349" DrawAspect="Content" ObjectID="_1719171787" r:id="rId687"/>
        </w:object>
      </w:r>
      <w:r>
        <w:t xml:space="preserve"> </w:t>
      </w:r>
    </w:p>
    <w:p w14:paraId="0F0685A2" w14:textId="77777777" w:rsidR="0004319B" w:rsidRDefault="0004319B" w:rsidP="0004319B">
      <w:pPr>
        <w:pStyle w:val="Heading2"/>
      </w:pPr>
      <w:bookmarkStart w:id="12" w:name="_Toc298941031"/>
      <w:r>
        <w:lastRenderedPageBreak/>
        <w:t>Section 6.4 Solving Trig Equations</w:t>
      </w:r>
      <w:bookmarkEnd w:id="12"/>
    </w:p>
    <w:p w14:paraId="08415991" w14:textId="77777777" w:rsidR="0004319B" w:rsidRDefault="0004319B" w:rsidP="0004319B"/>
    <w:p w14:paraId="4E15CE9D" w14:textId="77777777" w:rsidR="0004319B" w:rsidRDefault="0004319B" w:rsidP="0004319B">
      <w:r>
        <w:t xml:space="preserve">In </w:t>
      </w:r>
      <w:r w:rsidR="00FC21E6">
        <w:t>S</w:t>
      </w:r>
      <w:r>
        <w:t xml:space="preserve">ection 6.1, we determined the height of a rider on the London Eye Ferris wheel could be determined by the equation </w:t>
      </w:r>
      <w:r w:rsidR="00751F49" w:rsidRPr="0014654E">
        <w:rPr>
          <w:position w:val="-28"/>
        </w:rPr>
        <w:object w:dxaOrig="2460" w:dyaOrig="680" w14:anchorId="55697D1F">
          <v:shape id="_x0000_i1350" type="#_x0000_t75" style="width:124.5pt;height:35.25pt" o:ole="">
            <v:imagedata r:id="rId688" o:title=""/>
          </v:shape>
          <o:OLEObject Type="Embed" ProgID="Equation.DSMT4" ShapeID="_x0000_i1350" DrawAspect="Content" ObjectID="_1719171788" r:id="rId689"/>
        </w:object>
      </w:r>
      <w:r>
        <w:t xml:space="preserve">.  </w:t>
      </w:r>
    </w:p>
    <w:p w14:paraId="35A44D0E" w14:textId="77777777" w:rsidR="0004319B" w:rsidRDefault="0004319B" w:rsidP="0004319B">
      <w:r>
        <w:t xml:space="preserve">If we wanted to know </w:t>
      </w:r>
      <w:r w:rsidR="00FC21E6">
        <w:t>length of time during which</w:t>
      </w:r>
      <w:r>
        <w:t xml:space="preserve"> the rider is more than 100 meters above ground, we would need to solve equations involving trig functions.</w:t>
      </w:r>
    </w:p>
    <w:p w14:paraId="7B2CDAC3" w14:textId="77777777" w:rsidR="0004319B" w:rsidRDefault="0004319B" w:rsidP="0004319B"/>
    <w:p w14:paraId="02D17264" w14:textId="77777777" w:rsidR="0004319B" w:rsidRDefault="0004319B" w:rsidP="0004319B"/>
    <w:p w14:paraId="381E0A12" w14:textId="77777777" w:rsidR="0004319B" w:rsidRDefault="0004319B" w:rsidP="0004319B">
      <w:r>
        <w:rPr>
          <w:b/>
        </w:rPr>
        <w:t>Solving using known values</w:t>
      </w:r>
    </w:p>
    <w:p w14:paraId="737520AA" w14:textId="77777777" w:rsidR="0075491B" w:rsidRDefault="0075491B" w:rsidP="0004319B"/>
    <w:p w14:paraId="6F731F94" w14:textId="77777777" w:rsidR="0004319B" w:rsidRDefault="0004319B" w:rsidP="0004319B">
      <w:r>
        <w:t>In the last chapter, we learned sine and cosine values at commonly encountered angles.  We can use these to solve sine and cosine equations involving these common angles.</w:t>
      </w:r>
    </w:p>
    <w:p w14:paraId="2E8F5A7E" w14:textId="77777777" w:rsidR="0004319B" w:rsidRDefault="0004319B" w:rsidP="0004319B"/>
    <w:p w14:paraId="4C8F52A3" w14:textId="77777777" w:rsidR="00FC21E6" w:rsidRDefault="00FC21E6" w:rsidP="0004319B"/>
    <w:p w14:paraId="31622044" w14:textId="77777777" w:rsidR="0004319B" w:rsidRDefault="0004319B" w:rsidP="0004319B">
      <w:pPr>
        <w:pStyle w:val="ExampleHeader"/>
      </w:pPr>
      <w:r>
        <w:t>Example 1</w:t>
      </w:r>
    </w:p>
    <w:p w14:paraId="1C7C9D82" w14:textId="77777777" w:rsidR="0004319B" w:rsidRPr="00FC21E6" w:rsidRDefault="0004319B" w:rsidP="0004319B">
      <w:pPr>
        <w:pStyle w:val="Example"/>
      </w:pPr>
      <w:r>
        <w:t xml:space="preserve">Solve </w:t>
      </w:r>
      <w:r w:rsidRPr="00BB0D60">
        <w:rPr>
          <w:position w:val="-24"/>
        </w:rPr>
        <w:object w:dxaOrig="999" w:dyaOrig="620" w14:anchorId="4AF1FDAE">
          <v:shape id="_x0000_i1351" type="#_x0000_t75" style="width:50.25pt;height:30.75pt" o:ole="">
            <v:imagedata r:id="rId690" o:title=""/>
          </v:shape>
          <o:OLEObject Type="Embed" ProgID="Equation.3" ShapeID="_x0000_i1351" DrawAspect="Content" ObjectID="_1719171789" r:id="rId691"/>
        </w:object>
      </w:r>
      <w:r w:rsidR="00B6282E">
        <w:t xml:space="preserve"> </w:t>
      </w:r>
      <w:r>
        <w:t xml:space="preserve">for all possible values of </w:t>
      </w:r>
      <w:r w:rsidRPr="00FC21E6">
        <w:rPr>
          <w:i/>
        </w:rPr>
        <w:t>t</w:t>
      </w:r>
      <w:r w:rsidR="00FC21E6">
        <w:t>.</w:t>
      </w:r>
    </w:p>
    <w:p w14:paraId="73B33EAB" w14:textId="77777777" w:rsidR="0004319B" w:rsidRDefault="0004319B" w:rsidP="0004319B">
      <w:pPr>
        <w:pStyle w:val="Example"/>
      </w:pPr>
    </w:p>
    <w:p w14:paraId="3E781A09" w14:textId="77777777" w:rsidR="0004319B" w:rsidRDefault="0004319B" w:rsidP="0004319B">
      <w:pPr>
        <w:pStyle w:val="Example"/>
      </w:pPr>
      <w:r>
        <w:t xml:space="preserve">Notice this is asking us to identify all angles, </w:t>
      </w:r>
      <w:r>
        <w:rPr>
          <w:i/>
        </w:rPr>
        <w:t>t</w:t>
      </w:r>
      <w:r w:rsidR="00FC21E6">
        <w:t xml:space="preserve">, that have a sine value of </w:t>
      </w:r>
      <w:r w:rsidR="00B6282E" w:rsidRPr="00BB0D60">
        <w:rPr>
          <w:position w:val="-24"/>
        </w:rPr>
        <w:object w:dxaOrig="240" w:dyaOrig="620" w14:anchorId="409DD9DF">
          <v:shape id="_x0000_i1352" type="#_x0000_t75" style="width:12.75pt;height:30.75pt" o:ole="">
            <v:imagedata r:id="rId692" o:title=""/>
          </v:shape>
          <o:OLEObject Type="Embed" ProgID="Equation.DSMT4" ShapeID="_x0000_i1352" DrawAspect="Content" ObjectID="_1719171790" r:id="rId693"/>
        </w:object>
      </w:r>
      <w:r>
        <w:t xml:space="preserve">.  While evaluating a function always produces one result, solving </w:t>
      </w:r>
      <w:r w:rsidR="00FC21E6">
        <w:t xml:space="preserve">for an input </w:t>
      </w:r>
      <w:r>
        <w:t xml:space="preserve">can </w:t>
      </w:r>
      <w:r w:rsidR="00FC21E6">
        <w:t>yield</w:t>
      </w:r>
      <w:r>
        <w:t xml:space="preserve"> multiple solutions.  Two solutions should immediately jump to mind from the last chapter: </w:t>
      </w:r>
      <w:r w:rsidRPr="00BB0D60">
        <w:rPr>
          <w:position w:val="-24"/>
        </w:rPr>
        <w:object w:dxaOrig="600" w:dyaOrig="620" w14:anchorId="02BC1BCE">
          <v:shape id="_x0000_i1353" type="#_x0000_t75" style="width:30.75pt;height:30.75pt" o:ole="">
            <v:imagedata r:id="rId694" o:title=""/>
          </v:shape>
          <o:OLEObject Type="Embed" ProgID="Equation.3" ShapeID="_x0000_i1353" DrawAspect="Content" ObjectID="_1719171791" r:id="rId695"/>
        </w:object>
      </w:r>
      <w:r>
        <w:t xml:space="preserve"> and </w:t>
      </w:r>
      <w:r w:rsidRPr="00BB0D60">
        <w:rPr>
          <w:position w:val="-24"/>
        </w:rPr>
        <w:object w:dxaOrig="720" w:dyaOrig="620" w14:anchorId="05834E82">
          <v:shape id="_x0000_i1354" type="#_x0000_t75" style="width:36.75pt;height:30.75pt" o:ole="">
            <v:imagedata r:id="rId696" o:title=""/>
          </v:shape>
          <o:OLEObject Type="Embed" ProgID="Equation.3" ShapeID="_x0000_i1354" DrawAspect="Content" ObjectID="_1719171792" r:id="rId697"/>
        </w:object>
      </w:r>
      <w:r>
        <w:t xml:space="preserve"> because they are the c</w:t>
      </w:r>
      <w:r w:rsidR="00B6282E">
        <w:t xml:space="preserve">ommon angles on the unit circle with a sin of </w:t>
      </w:r>
      <w:r w:rsidR="00B6282E" w:rsidRPr="00BB0D60">
        <w:rPr>
          <w:position w:val="-24"/>
        </w:rPr>
        <w:object w:dxaOrig="240" w:dyaOrig="620" w14:anchorId="19678C33">
          <v:shape id="_x0000_i1355" type="#_x0000_t75" style="width:12.75pt;height:30.75pt" o:ole="">
            <v:imagedata r:id="rId692" o:title=""/>
          </v:shape>
          <o:OLEObject Type="Embed" ProgID="Equation.DSMT4" ShapeID="_x0000_i1355" DrawAspect="Content" ObjectID="_1719171793" r:id="rId698"/>
        </w:object>
      </w:r>
      <w:r w:rsidR="00B6282E">
        <w:t>.</w:t>
      </w:r>
    </w:p>
    <w:p w14:paraId="208BA51C" w14:textId="77777777" w:rsidR="0004319B" w:rsidRDefault="0004319B" w:rsidP="0004319B">
      <w:pPr>
        <w:pStyle w:val="Example"/>
      </w:pPr>
    </w:p>
    <w:p w14:paraId="2849F4D8" w14:textId="77777777" w:rsidR="0004319B" w:rsidRDefault="0004319B" w:rsidP="0004319B">
      <w:pPr>
        <w:pStyle w:val="Example"/>
      </w:pPr>
      <w:r>
        <w:t>Looking at a graph confirms that there are more than these two solutions.  While eight are seen on this graph, there are an infinite number of solutions!</w:t>
      </w:r>
    </w:p>
    <w:p w14:paraId="3842DBDC" w14:textId="77777777" w:rsidR="0004319B" w:rsidRPr="00BB0D60" w:rsidRDefault="00A272B8" w:rsidP="0004319B">
      <w:pPr>
        <w:pStyle w:val="Example"/>
      </w:pPr>
      <w:r>
        <w:rPr>
          <w:noProof/>
        </w:rPr>
        <w:drawing>
          <wp:inline distT="0" distB="0" distL="0" distR="0" wp14:anchorId="347A4920" wp14:editId="7D1DE058">
            <wp:extent cx="5309936" cy="1136567"/>
            <wp:effectExtent l="0" t="0" r="0" b="6985"/>
            <wp:docPr id="377" name="Picture 377" descr="A graph of sine of t, for t values from negative 12 to 12, and a horizontal line at one half.  The horizontal line crosses the sine graph at 8 locations in the displaye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A graph of sine of t, for t values from negative 12 to 12, and a horizontal line at one half.  The horizontal line crosses the sine graph at 8 locations in the displayed window."/>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5309936" cy="1136567"/>
                    </a:xfrm>
                    <a:prstGeom prst="rect">
                      <a:avLst/>
                    </a:prstGeom>
                    <a:noFill/>
                    <a:ln>
                      <a:noFill/>
                    </a:ln>
                  </pic:spPr>
                </pic:pic>
              </a:graphicData>
            </a:graphic>
          </wp:inline>
        </w:drawing>
      </w:r>
    </w:p>
    <w:p w14:paraId="77F95525" w14:textId="77777777" w:rsidR="0004319B" w:rsidRDefault="0004319B" w:rsidP="0004319B">
      <w:pPr>
        <w:pStyle w:val="Example"/>
      </w:pPr>
      <w:r>
        <w:t xml:space="preserve">Remember that any coterminal angle will also have the same sine value, so any angle coterminal with these </w:t>
      </w:r>
      <w:r w:rsidR="00B6282E">
        <w:t>our first two solutions</w:t>
      </w:r>
      <w:r>
        <w:t xml:space="preserve"> is also a solution.  Coterminal angles can be found by adding full rotations of 2π, so we </w:t>
      </w:r>
      <w:r w:rsidR="00B6282E">
        <w:t>can write the full</w:t>
      </w:r>
      <w:r>
        <w:t xml:space="preserve"> set of solutions:</w:t>
      </w:r>
    </w:p>
    <w:p w14:paraId="33445E8F" w14:textId="77777777" w:rsidR="0075491B" w:rsidRDefault="0075491B" w:rsidP="0004319B">
      <w:pPr>
        <w:pStyle w:val="Example"/>
      </w:pPr>
    </w:p>
    <w:p w14:paraId="60EC6000" w14:textId="77777777" w:rsidR="0004319B" w:rsidRPr="00BB0D60" w:rsidRDefault="0004319B" w:rsidP="0004319B">
      <w:pPr>
        <w:pStyle w:val="Example"/>
      </w:pPr>
      <w:r w:rsidRPr="00BB0D60">
        <w:rPr>
          <w:position w:val="-24"/>
        </w:rPr>
        <w:object w:dxaOrig="1180" w:dyaOrig="620" w14:anchorId="7FB35292">
          <v:shape id="_x0000_i1356" type="#_x0000_t75" style="width:57.75pt;height:30.75pt" o:ole="">
            <v:imagedata r:id="rId700" o:title=""/>
          </v:shape>
          <o:OLEObject Type="Embed" ProgID="Equation.3" ShapeID="_x0000_i1356" DrawAspect="Content" ObjectID="_1719171794" r:id="rId701"/>
        </w:object>
      </w:r>
      <w:r>
        <w:t xml:space="preserve"> where </w:t>
      </w:r>
      <w:r>
        <w:rPr>
          <w:i/>
        </w:rPr>
        <w:t>k</w:t>
      </w:r>
      <w:r>
        <w:t xml:space="preserve"> is an integer, and </w:t>
      </w:r>
      <w:r w:rsidRPr="00BB0D60">
        <w:rPr>
          <w:position w:val="-24"/>
        </w:rPr>
        <w:object w:dxaOrig="1300" w:dyaOrig="620" w14:anchorId="1D73A3FA">
          <v:shape id="_x0000_i1357" type="#_x0000_t75" style="width:66.75pt;height:30.75pt" o:ole="">
            <v:imagedata r:id="rId702" o:title=""/>
          </v:shape>
          <o:OLEObject Type="Embed" ProgID="Equation.3" ShapeID="_x0000_i1357" DrawAspect="Content" ObjectID="_1719171795" r:id="rId703"/>
        </w:object>
      </w:r>
      <w:r>
        <w:t xml:space="preserve"> where </w:t>
      </w:r>
      <w:r>
        <w:rPr>
          <w:i/>
        </w:rPr>
        <w:t>k</w:t>
      </w:r>
      <w:r>
        <w:t xml:space="preserve"> is an integer</w:t>
      </w:r>
      <w:r w:rsidR="00486448">
        <w:t>.</w:t>
      </w:r>
    </w:p>
    <w:p w14:paraId="672BC7D9" w14:textId="77777777" w:rsidR="0004319B" w:rsidRDefault="0004319B" w:rsidP="0004319B"/>
    <w:p w14:paraId="159EC699" w14:textId="77777777" w:rsidR="0004319B" w:rsidRDefault="0004319B" w:rsidP="0004319B"/>
    <w:p w14:paraId="07358B3D" w14:textId="77777777" w:rsidR="0004319B" w:rsidRDefault="0004319B" w:rsidP="0004319B">
      <w:pPr>
        <w:pStyle w:val="ExampleHeader"/>
      </w:pPr>
      <w:r>
        <w:t>Example 2</w:t>
      </w:r>
    </w:p>
    <w:p w14:paraId="2C2B6AB8" w14:textId="77777777" w:rsidR="0004319B" w:rsidRDefault="0004319B" w:rsidP="0004319B">
      <w:pPr>
        <w:pStyle w:val="Example"/>
      </w:pPr>
      <w:r>
        <w:t xml:space="preserve">A circle of radius </w:t>
      </w:r>
      <w:r w:rsidRPr="001C74FF">
        <w:rPr>
          <w:position w:val="-6"/>
        </w:rPr>
        <w:object w:dxaOrig="480" w:dyaOrig="340" w14:anchorId="786667E3">
          <v:shape id="_x0000_i1358" type="#_x0000_t75" style="width:23.25pt;height:16.5pt" o:ole="">
            <v:imagedata r:id="rId704" o:title=""/>
          </v:shape>
          <o:OLEObject Type="Embed" ProgID="Equation.3" ShapeID="_x0000_i1358" DrawAspect="Content" ObjectID="_1719171796" r:id="rId705"/>
        </w:object>
      </w:r>
      <w:r>
        <w:t xml:space="preserve"> intersects the line </w:t>
      </w:r>
      <w:r>
        <w:rPr>
          <w:i/>
        </w:rPr>
        <w:t>x</w:t>
      </w:r>
      <w:r>
        <w:t xml:space="preserve"> = -5 at two points.  Find the angles </w:t>
      </w:r>
      <w:r w:rsidRPr="003521EA">
        <w:rPr>
          <w:position w:val="-6"/>
        </w:rPr>
        <w:object w:dxaOrig="200" w:dyaOrig="279" w14:anchorId="0BAC66E7">
          <v:shape id="_x0000_i1359" type="#_x0000_t75" style="width:9.75pt;height:14.25pt" o:ole="">
            <v:imagedata r:id="rId706" o:title=""/>
          </v:shape>
          <o:OLEObject Type="Embed" ProgID="Equation.3" ShapeID="_x0000_i1359" DrawAspect="Content" ObjectID="_1719171797" r:id="rId707"/>
        </w:object>
      </w:r>
      <w:r>
        <w:t xml:space="preserve"> on the interval </w:t>
      </w:r>
      <w:r w:rsidRPr="003521EA">
        <w:rPr>
          <w:position w:val="-6"/>
        </w:rPr>
        <w:object w:dxaOrig="1100" w:dyaOrig="279" w14:anchorId="6FF47412">
          <v:shape id="_x0000_i1360" type="#_x0000_t75" style="width:55.5pt;height:14.25pt" o:ole="">
            <v:imagedata r:id="rId708" o:title=""/>
          </v:shape>
          <o:OLEObject Type="Embed" ProgID="Equation.3" ShapeID="_x0000_i1360" DrawAspect="Content" ObjectID="_1719171798" r:id="rId709"/>
        </w:object>
      </w:r>
      <w:r>
        <w:t xml:space="preserve">, where the circle and line intersect. </w:t>
      </w:r>
    </w:p>
    <w:p w14:paraId="18A9DA3B" w14:textId="77777777" w:rsidR="0004319B" w:rsidRDefault="0004319B" w:rsidP="0004319B">
      <w:pPr>
        <w:pStyle w:val="Example"/>
      </w:pPr>
    </w:p>
    <w:p w14:paraId="4725C48D" w14:textId="77777777" w:rsidR="0004319B" w:rsidRDefault="0004319B" w:rsidP="0004319B">
      <w:pPr>
        <w:pStyle w:val="Example"/>
      </w:pPr>
      <w:r>
        <w:t xml:space="preserve">The </w:t>
      </w:r>
      <w:r>
        <w:rPr>
          <w:i/>
        </w:rPr>
        <w:t>x</w:t>
      </w:r>
      <w:r>
        <w:t xml:space="preserve"> coordinate of a point on a circle can be found as </w:t>
      </w:r>
      <w:r w:rsidR="00B6282E" w:rsidRPr="009A524C">
        <w:rPr>
          <w:position w:val="-10"/>
        </w:rPr>
        <w:object w:dxaOrig="1180" w:dyaOrig="340" w14:anchorId="1015D3AC">
          <v:shape id="_x0000_i1361" type="#_x0000_t75" style="width:57.75pt;height:16.5pt" o:ole="">
            <v:imagedata r:id="rId710" o:title=""/>
          </v:shape>
          <o:OLEObject Type="Embed" ProgID="Equation.3" ShapeID="_x0000_i1361" DrawAspect="Content" ObjectID="_1719171799" r:id="rId711"/>
        </w:object>
      </w:r>
      <w:r>
        <w:t xml:space="preserve">, so the </w:t>
      </w:r>
      <w:r>
        <w:rPr>
          <w:i/>
        </w:rPr>
        <w:t>x</w:t>
      </w:r>
      <w:r>
        <w:t xml:space="preserve"> coordinate of points on this circle would be </w:t>
      </w:r>
      <w:r w:rsidRPr="009A524C">
        <w:rPr>
          <w:position w:val="-10"/>
        </w:rPr>
        <w:object w:dxaOrig="1500" w:dyaOrig="380" w14:anchorId="30662E26">
          <v:shape id="_x0000_i1362" type="#_x0000_t75" style="width:74.25pt;height:19.5pt" o:ole="">
            <v:imagedata r:id="rId712" o:title=""/>
          </v:shape>
          <o:OLEObject Type="Embed" ProgID="Equation.3" ShapeID="_x0000_i1362" DrawAspect="Content" ObjectID="_1719171800" r:id="rId713"/>
        </w:object>
      </w:r>
      <w:r>
        <w:t xml:space="preserve">.  To find where the line </w:t>
      </w:r>
      <w:r>
        <w:rPr>
          <w:i/>
        </w:rPr>
        <w:t>x</w:t>
      </w:r>
      <w:r>
        <w:t xml:space="preserve"> = -5 intersects the circle, we can solve for where the </w:t>
      </w:r>
      <w:r>
        <w:rPr>
          <w:i/>
        </w:rPr>
        <w:t>x</w:t>
      </w:r>
      <w:r>
        <w:t xml:space="preserve"> value on the circle would be -5</w:t>
      </w:r>
      <w:r w:rsidR="00B6282E">
        <w:t>.</w:t>
      </w:r>
    </w:p>
    <w:p w14:paraId="0EF23B21" w14:textId="77777777" w:rsidR="0004319B" w:rsidRDefault="0004319B" w:rsidP="0004319B">
      <w:pPr>
        <w:pStyle w:val="Example"/>
      </w:pPr>
      <w:r w:rsidRPr="009A524C">
        <w:rPr>
          <w:position w:val="-10"/>
        </w:rPr>
        <w:object w:dxaOrig="1660" w:dyaOrig="380" w14:anchorId="5B053847">
          <v:shape id="_x0000_i1363" type="#_x0000_t75" style="width:83.25pt;height:19.5pt" o:ole="">
            <v:imagedata r:id="rId714" o:title=""/>
          </v:shape>
          <o:OLEObject Type="Embed" ProgID="Equation.3" ShapeID="_x0000_i1363" DrawAspect="Content" ObjectID="_1719171801" r:id="rId715"/>
        </w:object>
      </w:r>
      <w:r>
        <w:tab/>
      </w:r>
      <w:r>
        <w:tab/>
        <w:t>Isolating the cosine</w:t>
      </w:r>
    </w:p>
    <w:p w14:paraId="7DD315A9" w14:textId="77777777" w:rsidR="0004319B" w:rsidRDefault="0004319B" w:rsidP="0004319B">
      <w:pPr>
        <w:pStyle w:val="Example"/>
      </w:pPr>
      <w:r w:rsidRPr="009A524C">
        <w:rPr>
          <w:position w:val="-28"/>
        </w:rPr>
        <w:object w:dxaOrig="1280" w:dyaOrig="660" w14:anchorId="724CD8C7">
          <v:shape id="_x0000_i1364" type="#_x0000_t75" style="width:64.5pt;height:33pt" o:ole="">
            <v:imagedata r:id="rId716" o:title=""/>
          </v:shape>
          <o:OLEObject Type="Embed" ProgID="Equation.3" ShapeID="_x0000_i1364" DrawAspect="Content" ObjectID="_1719171802" r:id="rId717"/>
        </w:object>
      </w:r>
      <w:r>
        <w:tab/>
      </w:r>
      <w:r>
        <w:tab/>
      </w:r>
      <w:r>
        <w:tab/>
        <w:t xml:space="preserve">Recall that </w:t>
      </w:r>
      <w:r w:rsidRPr="009A524C">
        <w:rPr>
          <w:position w:val="-28"/>
        </w:rPr>
        <w:object w:dxaOrig="1200" w:dyaOrig="720" w14:anchorId="09253418">
          <v:shape id="_x0000_i1365" type="#_x0000_t75" style="width:60pt;height:36.75pt" o:ole="">
            <v:imagedata r:id="rId718" o:title=""/>
          </v:shape>
          <o:OLEObject Type="Embed" ProgID="Equation.3" ShapeID="_x0000_i1365" DrawAspect="Content" ObjectID="_1719171803" r:id="rId719"/>
        </w:object>
      </w:r>
      <w:r>
        <w:t>, so we are solving</w:t>
      </w:r>
    </w:p>
    <w:p w14:paraId="25F2E8D6" w14:textId="77777777" w:rsidR="0004319B" w:rsidRPr="009A524C" w:rsidRDefault="0075491B" w:rsidP="0004319B">
      <w:pPr>
        <w:pStyle w:val="Example"/>
      </w:pPr>
      <w:r>
        <w:rPr>
          <w:noProof/>
        </w:rPr>
        <w:drawing>
          <wp:anchor distT="0" distB="0" distL="114300" distR="114300" simplePos="0" relativeHeight="251637760" behindDoc="0" locked="0" layoutInCell="1" allowOverlap="1" wp14:anchorId="734C4279" wp14:editId="1CC97864">
            <wp:simplePos x="0" y="0"/>
            <wp:positionH relativeFrom="column">
              <wp:posOffset>3750310</wp:posOffset>
            </wp:positionH>
            <wp:positionV relativeFrom="paragraph">
              <wp:posOffset>10160</wp:posOffset>
            </wp:positionV>
            <wp:extent cx="1712595" cy="1722755"/>
            <wp:effectExtent l="0" t="0" r="0" b="0"/>
            <wp:wrapThrough wrapText="bothSides">
              <wp:wrapPolygon edited="0">
                <wp:start x="0" y="0"/>
                <wp:lineTo x="0" y="21258"/>
                <wp:lineTo x="21384" y="21258"/>
                <wp:lineTo x="21384" y="0"/>
                <wp:lineTo x="0" y="0"/>
              </wp:wrapPolygon>
            </wp:wrapThrough>
            <wp:docPr id="378" name="Picture 378" descr="A circle with radius 7 centered at the origin, and a vertical line at x equals negative 5, which intersects the circle at 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A circle with radius 7 centered at the origin, and a vertical line at x equals negative 5, which intersects the circle at two points."/>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712595"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B17B5" w14:textId="77777777" w:rsidR="0004319B" w:rsidRDefault="0004319B" w:rsidP="0004319B">
      <w:pPr>
        <w:pStyle w:val="Example"/>
      </w:pPr>
      <w:r w:rsidRPr="009A524C">
        <w:rPr>
          <w:position w:val="-24"/>
        </w:rPr>
        <w:object w:dxaOrig="1460" w:dyaOrig="680" w14:anchorId="26A63B9B">
          <v:shape id="_x0000_i1366" type="#_x0000_t75" style="width:72.75pt;height:35.25pt" o:ole="">
            <v:imagedata r:id="rId721" o:title=""/>
          </v:shape>
          <o:OLEObject Type="Embed" ProgID="Equation.3" ShapeID="_x0000_i1366" DrawAspect="Content" ObjectID="_1719171804" r:id="rId722"/>
        </w:object>
      </w:r>
      <w:r>
        <w:tab/>
      </w:r>
      <w:r>
        <w:tab/>
      </w:r>
    </w:p>
    <w:p w14:paraId="5A295CE9" w14:textId="77777777" w:rsidR="0004319B" w:rsidRDefault="0004319B" w:rsidP="0004319B">
      <w:pPr>
        <w:pStyle w:val="Example"/>
      </w:pPr>
    </w:p>
    <w:p w14:paraId="7FDE2EAF" w14:textId="77777777" w:rsidR="0004319B" w:rsidRDefault="0004319B" w:rsidP="0004319B">
      <w:pPr>
        <w:pStyle w:val="Example"/>
      </w:pPr>
      <w:r>
        <w:t xml:space="preserve">We can recognize this as one of our special cosine values from our unit circle, and it corresponds with angles </w:t>
      </w:r>
      <w:r w:rsidRPr="009A524C">
        <w:rPr>
          <w:position w:val="-24"/>
        </w:rPr>
        <w:object w:dxaOrig="760" w:dyaOrig="620" w14:anchorId="52496DCB">
          <v:shape id="_x0000_i1367" type="#_x0000_t75" style="width:36.75pt;height:30.75pt" o:ole="">
            <v:imagedata r:id="rId723" o:title=""/>
          </v:shape>
          <o:OLEObject Type="Embed" ProgID="Equation.3" ShapeID="_x0000_i1367" DrawAspect="Content" ObjectID="_1719171805" r:id="rId724"/>
        </w:object>
      </w:r>
      <w:r>
        <w:t xml:space="preserve"> and </w:t>
      </w:r>
      <w:r w:rsidRPr="009A524C">
        <w:rPr>
          <w:position w:val="-24"/>
        </w:rPr>
        <w:object w:dxaOrig="780" w:dyaOrig="620" w14:anchorId="6605DF55">
          <v:shape id="_x0000_i1368" type="#_x0000_t75" style="width:39pt;height:30.75pt" o:ole="">
            <v:imagedata r:id="rId725" o:title=""/>
          </v:shape>
          <o:OLEObject Type="Embed" ProgID="Equation.3" ShapeID="_x0000_i1368" DrawAspect="Content" ObjectID="_1719171806" r:id="rId726"/>
        </w:object>
      </w:r>
      <w:r w:rsidR="00B6282E">
        <w:t>.</w:t>
      </w:r>
    </w:p>
    <w:p w14:paraId="09B1D9D4" w14:textId="77777777" w:rsidR="0004319B" w:rsidRDefault="0004319B" w:rsidP="0004319B"/>
    <w:p w14:paraId="06FE3D03" w14:textId="77777777" w:rsidR="0004319B" w:rsidRDefault="0004319B" w:rsidP="0004319B"/>
    <w:p w14:paraId="627748E5" w14:textId="77777777" w:rsidR="0004319B" w:rsidRDefault="0004319B" w:rsidP="0004319B">
      <w:pPr>
        <w:pStyle w:val="TryitNow"/>
      </w:pPr>
      <w:r>
        <w:t>Try it Now</w:t>
      </w:r>
    </w:p>
    <w:p w14:paraId="15346ADC" w14:textId="77777777" w:rsidR="0004319B" w:rsidRDefault="0004319B" w:rsidP="00B6282E">
      <w:pPr>
        <w:pStyle w:val="TryitNowbody"/>
        <w:numPr>
          <w:ilvl w:val="0"/>
          <w:numId w:val="6"/>
        </w:numPr>
        <w:ind w:left="360"/>
      </w:pPr>
      <w:bookmarkStart w:id="13" w:name="_Hlk483860953"/>
      <w:r>
        <w:t xml:space="preserve">Solve </w:t>
      </w:r>
      <w:r w:rsidRPr="002A4966">
        <w:rPr>
          <w:position w:val="-14"/>
        </w:rPr>
        <w:object w:dxaOrig="980" w:dyaOrig="400" w14:anchorId="0A55B0E0">
          <v:shape id="_x0000_i1369" type="#_x0000_t75" style="width:48.75pt;height:19.5pt" o:ole="">
            <v:imagedata r:id="rId727" o:title=""/>
          </v:shape>
          <o:OLEObject Type="Embed" ProgID="Equation.3" ShapeID="_x0000_i1369" DrawAspect="Content" ObjectID="_1719171807" r:id="rId728"/>
        </w:object>
      </w:r>
      <w:r>
        <w:t xml:space="preserve"> for all possible values of </w:t>
      </w:r>
      <w:r w:rsidRPr="00FC21E6">
        <w:rPr>
          <w:i/>
        </w:rPr>
        <w:t>t</w:t>
      </w:r>
      <w:r w:rsidR="00FC21E6">
        <w:t>.</w:t>
      </w:r>
    </w:p>
    <w:bookmarkEnd w:id="13"/>
    <w:p w14:paraId="16F44275" w14:textId="77777777" w:rsidR="0004319B" w:rsidRDefault="0004319B" w:rsidP="0004319B"/>
    <w:p w14:paraId="33A62F63" w14:textId="77777777" w:rsidR="0004319B" w:rsidRPr="001C74FF" w:rsidRDefault="0004319B" w:rsidP="0004319B"/>
    <w:p w14:paraId="0974BB3D" w14:textId="77777777" w:rsidR="0004319B" w:rsidRDefault="0004319B" w:rsidP="0004319B">
      <w:pPr>
        <w:pStyle w:val="ExampleHeader"/>
      </w:pPr>
      <w:r>
        <w:t>Example 3</w:t>
      </w:r>
    </w:p>
    <w:p w14:paraId="5E3FD791" w14:textId="77777777" w:rsidR="0004319B" w:rsidRDefault="0004319B" w:rsidP="0004319B">
      <w:pPr>
        <w:pStyle w:val="Example"/>
      </w:pPr>
      <w:r>
        <w:t xml:space="preserve">The depth of water at a dock rises and falls with the tide, following the equation </w:t>
      </w:r>
      <w:r w:rsidRPr="00AD694D">
        <w:rPr>
          <w:position w:val="-28"/>
        </w:rPr>
        <w:object w:dxaOrig="2120" w:dyaOrig="680" w14:anchorId="146F318F">
          <v:shape id="_x0000_i1370" type="#_x0000_t75" style="width:108pt;height:35.25pt" o:ole="">
            <v:imagedata r:id="rId729" o:title=""/>
          </v:shape>
          <o:OLEObject Type="Embed" ProgID="Equation.3" ShapeID="_x0000_i1370" DrawAspect="Content" ObjectID="_1719171808" r:id="rId730"/>
        </w:object>
      </w:r>
      <w:r>
        <w:t xml:space="preserve">, where </w:t>
      </w:r>
      <w:r>
        <w:rPr>
          <w:i/>
        </w:rPr>
        <w:t>t</w:t>
      </w:r>
      <w:r>
        <w:t xml:space="preserve"> is measured in hours after midnight.  A boat requires a depth of 9 feet to </w:t>
      </w:r>
      <w:r w:rsidR="00FC21E6">
        <w:t xml:space="preserve">tie up at </w:t>
      </w:r>
      <w:r>
        <w:t xml:space="preserve">the dock.   </w:t>
      </w:r>
      <w:r w:rsidR="00FC21E6">
        <w:t>Between</w:t>
      </w:r>
      <w:r>
        <w:t xml:space="preserve"> what times will the depth be 9 feet?</w:t>
      </w:r>
    </w:p>
    <w:p w14:paraId="523DCFA9" w14:textId="77777777" w:rsidR="0004319B" w:rsidRDefault="0004319B" w:rsidP="0004319B">
      <w:pPr>
        <w:pStyle w:val="Example"/>
      </w:pPr>
    </w:p>
    <w:p w14:paraId="28545525" w14:textId="77777777" w:rsidR="0004319B" w:rsidRDefault="0004319B" w:rsidP="0004319B">
      <w:pPr>
        <w:pStyle w:val="Example"/>
      </w:pPr>
      <w:r>
        <w:t xml:space="preserve">To find when the depth is 9 feet, we need to solve </w:t>
      </w:r>
      <w:r>
        <w:rPr>
          <w:i/>
        </w:rPr>
        <w:t>f(t)</w:t>
      </w:r>
      <w:r>
        <w:t xml:space="preserve"> = 9.</w:t>
      </w:r>
    </w:p>
    <w:p w14:paraId="4653429C" w14:textId="77777777" w:rsidR="0004319B" w:rsidRDefault="0004319B" w:rsidP="0004319B">
      <w:pPr>
        <w:pStyle w:val="Example"/>
      </w:pPr>
      <w:r w:rsidRPr="00AD694D">
        <w:rPr>
          <w:position w:val="-28"/>
        </w:rPr>
        <w:object w:dxaOrig="1820" w:dyaOrig="680" w14:anchorId="08CCE690">
          <v:shape id="_x0000_i1371" type="#_x0000_t75" style="width:91.5pt;height:35.25pt" o:ole="">
            <v:imagedata r:id="rId731" o:title=""/>
          </v:shape>
          <o:OLEObject Type="Embed" ProgID="Equation.3" ShapeID="_x0000_i1371" DrawAspect="Content" ObjectID="_1719171809" r:id="rId732"/>
        </w:object>
      </w:r>
      <w:r>
        <w:tab/>
      </w:r>
      <w:r>
        <w:tab/>
        <w:t>Isolating the sine</w:t>
      </w:r>
    </w:p>
    <w:p w14:paraId="032F302B" w14:textId="77777777" w:rsidR="0004319B" w:rsidRDefault="0004319B" w:rsidP="0004319B">
      <w:pPr>
        <w:pStyle w:val="Example"/>
      </w:pPr>
      <w:r w:rsidRPr="00AD694D">
        <w:rPr>
          <w:position w:val="-28"/>
        </w:rPr>
        <w:object w:dxaOrig="1480" w:dyaOrig="680" w14:anchorId="37B5CAD9">
          <v:shape id="_x0000_i1372" type="#_x0000_t75" style="width:72.75pt;height:35.25pt" o:ole="">
            <v:imagedata r:id="rId733" o:title=""/>
          </v:shape>
          <o:OLEObject Type="Embed" ProgID="Equation.3" ShapeID="_x0000_i1372" DrawAspect="Content" ObjectID="_1719171810" r:id="rId734"/>
        </w:object>
      </w:r>
      <w:r>
        <w:tab/>
      </w:r>
      <w:r>
        <w:tab/>
        <w:t>Dividing by 4</w:t>
      </w:r>
    </w:p>
    <w:p w14:paraId="44579EC3" w14:textId="77777777" w:rsidR="0004319B" w:rsidRDefault="0004319B" w:rsidP="0004319B">
      <w:pPr>
        <w:pStyle w:val="Example"/>
        <w:rPr>
          <w:position w:val="-24"/>
        </w:rPr>
      </w:pPr>
      <w:r w:rsidRPr="00AD694D">
        <w:rPr>
          <w:position w:val="-28"/>
        </w:rPr>
        <w:object w:dxaOrig="1359" w:dyaOrig="680" w14:anchorId="5433CAEF">
          <v:shape id="_x0000_i1373" type="#_x0000_t75" style="width:66.75pt;height:35.25pt" o:ole="">
            <v:imagedata r:id="rId735" o:title=""/>
          </v:shape>
          <o:OLEObject Type="Embed" ProgID="Equation.3" ShapeID="_x0000_i1373" DrawAspect="Content" ObjectID="_1719171811" r:id="rId736"/>
        </w:object>
      </w:r>
      <w:r>
        <w:tab/>
      </w:r>
      <w:r>
        <w:tab/>
        <w:t xml:space="preserve">We know </w:t>
      </w:r>
      <w:r w:rsidRPr="00831C25">
        <w:rPr>
          <w:position w:val="-24"/>
        </w:rPr>
        <w:object w:dxaOrig="1060" w:dyaOrig="620" w14:anchorId="61FD2670">
          <v:shape id="_x0000_i1374" type="#_x0000_t75" style="width:51pt;height:30.75pt" o:ole="">
            <v:imagedata r:id="rId737" o:title=""/>
          </v:shape>
          <o:OLEObject Type="Embed" ProgID="Equation.3" ShapeID="_x0000_i1374" DrawAspect="Content" ObjectID="_1719171812" r:id="rId738"/>
        </w:object>
      </w:r>
      <w:r>
        <w:t xml:space="preserve"> when </w:t>
      </w:r>
      <w:r w:rsidRPr="00831C25">
        <w:rPr>
          <w:position w:val="-24"/>
        </w:rPr>
        <w:object w:dxaOrig="2020" w:dyaOrig="620" w14:anchorId="47B87AF1">
          <v:shape id="_x0000_i1375" type="#_x0000_t75" style="width:101.25pt;height:30.75pt" o:ole="">
            <v:imagedata r:id="rId739" o:title=""/>
          </v:shape>
          <o:OLEObject Type="Embed" ProgID="Equation.3" ShapeID="_x0000_i1375" DrawAspect="Content" ObjectID="_1719171813" r:id="rId740"/>
        </w:object>
      </w:r>
    </w:p>
    <w:p w14:paraId="70728112" w14:textId="77777777" w:rsidR="00B677FB" w:rsidRDefault="00B677FB" w:rsidP="0004319B">
      <w:pPr>
        <w:pStyle w:val="Example"/>
      </w:pPr>
    </w:p>
    <w:p w14:paraId="73CE8566" w14:textId="77777777" w:rsidR="0004319B" w:rsidRDefault="0004319B" w:rsidP="0004319B">
      <w:pPr>
        <w:pStyle w:val="Example"/>
      </w:pPr>
      <w:r>
        <w:lastRenderedPageBreak/>
        <w:t xml:space="preserve">While we know what angles have a sine value of </w:t>
      </w:r>
      <w:r w:rsidR="00FC21E6" w:rsidRPr="00831C25">
        <w:rPr>
          <w:position w:val="-24"/>
        </w:rPr>
        <w:object w:dxaOrig="240" w:dyaOrig="620" w14:anchorId="0B514ABE">
          <v:shape id="_x0000_i1376" type="#_x0000_t75" style="width:12.75pt;height:30.75pt" o:ole="">
            <v:imagedata r:id="rId741" o:title=""/>
          </v:shape>
          <o:OLEObject Type="Embed" ProgID="Equation.DSMT4" ShapeID="_x0000_i1376" DrawAspect="Content" ObjectID="_1719171814" r:id="rId742"/>
        </w:object>
      </w:r>
      <w:r>
        <w:t xml:space="preserve">, because of the horizontal stretch/compression it is less clear how to proceed.  </w:t>
      </w:r>
    </w:p>
    <w:p w14:paraId="54E08F9E" w14:textId="77777777" w:rsidR="00B6282E" w:rsidRDefault="00B6282E" w:rsidP="0004319B">
      <w:pPr>
        <w:pStyle w:val="Example"/>
      </w:pPr>
    </w:p>
    <w:p w14:paraId="45F27A16" w14:textId="77777777" w:rsidR="00B6282E" w:rsidRDefault="0004319B" w:rsidP="0004319B">
      <w:pPr>
        <w:pStyle w:val="Example"/>
      </w:pPr>
      <w:r>
        <w:t xml:space="preserve">To deal with this, we can make a substitution, defining a new temporary variable </w:t>
      </w:r>
      <w:r>
        <w:rPr>
          <w:i/>
        </w:rPr>
        <w:t>u</w:t>
      </w:r>
      <w:r>
        <w:t xml:space="preserve"> to be </w:t>
      </w:r>
      <w:r w:rsidRPr="00AD694D">
        <w:rPr>
          <w:position w:val="-24"/>
        </w:rPr>
        <w:object w:dxaOrig="820" w:dyaOrig="620" w14:anchorId="48AD10AC">
          <v:shape id="_x0000_i1377" type="#_x0000_t75" style="width:41.25pt;height:30.75pt" o:ole="">
            <v:imagedata r:id="rId743" o:title=""/>
          </v:shape>
          <o:OLEObject Type="Embed" ProgID="Equation.3" ShapeID="_x0000_i1377" DrawAspect="Content" ObjectID="_1719171815" r:id="rId744"/>
        </w:object>
      </w:r>
      <w:r>
        <w:t xml:space="preserve">, so our equation </w:t>
      </w:r>
      <w:r w:rsidR="00B6282E" w:rsidRPr="00AD694D">
        <w:rPr>
          <w:position w:val="-28"/>
        </w:rPr>
        <w:object w:dxaOrig="1359" w:dyaOrig="680" w14:anchorId="3265726C">
          <v:shape id="_x0000_i1378" type="#_x0000_t75" style="width:66.75pt;height:35.25pt" o:ole="">
            <v:imagedata r:id="rId735" o:title=""/>
          </v:shape>
          <o:OLEObject Type="Embed" ProgID="Equation.3" ShapeID="_x0000_i1378" DrawAspect="Content" ObjectID="_1719171816" r:id="rId745"/>
        </w:object>
      </w:r>
      <w:r>
        <w:t>becomes</w:t>
      </w:r>
      <w:r w:rsidR="00B6282E">
        <w:t xml:space="preserve"> </w:t>
      </w:r>
    </w:p>
    <w:p w14:paraId="02428818" w14:textId="77777777" w:rsidR="0004319B" w:rsidRDefault="0004319B" w:rsidP="0004319B">
      <w:pPr>
        <w:pStyle w:val="Example"/>
      </w:pPr>
      <w:r w:rsidRPr="00AD694D">
        <w:rPr>
          <w:position w:val="-24"/>
        </w:rPr>
        <w:object w:dxaOrig="1040" w:dyaOrig="620" w14:anchorId="78E36E33">
          <v:shape id="_x0000_i1379" type="#_x0000_t75" style="width:51pt;height:30.75pt" o:ole="">
            <v:imagedata r:id="rId746" o:title=""/>
          </v:shape>
          <o:OLEObject Type="Embed" ProgID="Equation.3" ShapeID="_x0000_i1379" DrawAspect="Content" ObjectID="_1719171817" r:id="rId747"/>
        </w:object>
      </w:r>
      <w:r w:rsidR="007B3B72">
        <w:tab/>
      </w:r>
    </w:p>
    <w:p w14:paraId="4D6BBBFD" w14:textId="77777777" w:rsidR="0075491B" w:rsidRDefault="0075491B" w:rsidP="0004319B">
      <w:pPr>
        <w:pStyle w:val="Example"/>
      </w:pPr>
    </w:p>
    <w:p w14:paraId="3917A664" w14:textId="77777777" w:rsidR="0004319B" w:rsidRPr="00AD694D" w:rsidRDefault="0004319B" w:rsidP="0004319B">
      <w:pPr>
        <w:pStyle w:val="Example"/>
      </w:pPr>
      <w:r>
        <w:t>From earlier, we saw the solutions to this equation were</w:t>
      </w:r>
    </w:p>
    <w:p w14:paraId="5B570DC3" w14:textId="77777777" w:rsidR="0004319B" w:rsidRDefault="0004319B" w:rsidP="0004319B">
      <w:pPr>
        <w:pStyle w:val="Example"/>
      </w:pPr>
      <w:r w:rsidRPr="00BB0D60">
        <w:rPr>
          <w:position w:val="-24"/>
        </w:rPr>
        <w:object w:dxaOrig="1240" w:dyaOrig="620" w14:anchorId="480799FB">
          <v:shape id="_x0000_i1380" type="#_x0000_t75" style="width:62.25pt;height:30.75pt" o:ole="">
            <v:imagedata r:id="rId748" o:title=""/>
          </v:shape>
          <o:OLEObject Type="Embed" ProgID="Equation.3" ShapeID="_x0000_i1380" DrawAspect="Content" ObjectID="_1719171818" r:id="rId749"/>
        </w:object>
      </w:r>
      <w:r>
        <w:t xml:space="preserve"> where </w:t>
      </w:r>
      <w:r>
        <w:rPr>
          <w:i/>
        </w:rPr>
        <w:t>k</w:t>
      </w:r>
      <w:r>
        <w:t xml:space="preserve"> is an integer, and </w:t>
      </w:r>
    </w:p>
    <w:p w14:paraId="35B7DDF6" w14:textId="77777777" w:rsidR="0004319B" w:rsidRDefault="0004319B" w:rsidP="0004319B">
      <w:pPr>
        <w:pStyle w:val="Example"/>
      </w:pPr>
      <w:r w:rsidRPr="00BB0D60">
        <w:rPr>
          <w:position w:val="-24"/>
        </w:rPr>
        <w:object w:dxaOrig="1359" w:dyaOrig="620" w14:anchorId="66AB0AF9">
          <v:shape id="_x0000_i1381" type="#_x0000_t75" style="width:66.75pt;height:30.75pt" o:ole="">
            <v:imagedata r:id="rId750" o:title=""/>
          </v:shape>
          <o:OLEObject Type="Embed" ProgID="Equation.3" ShapeID="_x0000_i1381" DrawAspect="Content" ObjectID="_1719171819" r:id="rId751"/>
        </w:object>
      </w:r>
      <w:r>
        <w:t xml:space="preserve"> where </w:t>
      </w:r>
      <w:r>
        <w:rPr>
          <w:i/>
        </w:rPr>
        <w:t>k</w:t>
      </w:r>
      <w:r>
        <w:t xml:space="preserve"> is an integer</w:t>
      </w:r>
    </w:p>
    <w:p w14:paraId="69CB0453" w14:textId="77777777" w:rsidR="0004319B" w:rsidRDefault="0004319B" w:rsidP="0004319B">
      <w:pPr>
        <w:pStyle w:val="Example"/>
      </w:pPr>
    </w:p>
    <w:p w14:paraId="2C71DBD0" w14:textId="77777777" w:rsidR="0004319B" w:rsidRPr="0095109A" w:rsidRDefault="00B6282E" w:rsidP="0004319B">
      <w:pPr>
        <w:pStyle w:val="Example"/>
      </w:pPr>
      <w:r>
        <w:t>To undo</w:t>
      </w:r>
      <w:r w:rsidR="0004319B">
        <w:t xml:space="preserve"> our substitution, we replace the </w:t>
      </w:r>
      <w:r w:rsidR="0004319B">
        <w:rPr>
          <w:i/>
        </w:rPr>
        <w:t>u</w:t>
      </w:r>
      <w:r w:rsidR="0004319B">
        <w:t xml:space="preserve"> in the solutions with </w:t>
      </w:r>
      <w:r w:rsidR="0004319B" w:rsidRPr="00AD694D">
        <w:rPr>
          <w:position w:val="-24"/>
        </w:rPr>
        <w:object w:dxaOrig="820" w:dyaOrig="620" w14:anchorId="4AD0D5A9">
          <v:shape id="_x0000_i1382" type="#_x0000_t75" style="width:41.25pt;height:30.75pt" o:ole="">
            <v:imagedata r:id="rId743" o:title=""/>
          </v:shape>
          <o:OLEObject Type="Embed" ProgID="Equation.3" ShapeID="_x0000_i1382" DrawAspect="Content" ObjectID="_1719171820" r:id="rId752"/>
        </w:object>
      </w:r>
      <w:r w:rsidR="0004319B">
        <w:t xml:space="preserve"> and solve for </w:t>
      </w:r>
      <w:r w:rsidR="0004319B">
        <w:rPr>
          <w:i/>
        </w:rPr>
        <w:t>t</w:t>
      </w:r>
      <w:r w:rsidR="0004319B">
        <w:t xml:space="preserve">.  </w:t>
      </w:r>
    </w:p>
    <w:p w14:paraId="270A977A" w14:textId="77777777" w:rsidR="0004319B" w:rsidRDefault="0004319B" w:rsidP="0004319B">
      <w:pPr>
        <w:pStyle w:val="Example"/>
      </w:pPr>
    </w:p>
    <w:p w14:paraId="5C61DFC9" w14:textId="77777777" w:rsidR="0004319B" w:rsidRDefault="0004319B" w:rsidP="0004319B">
      <w:pPr>
        <w:pStyle w:val="Example"/>
      </w:pPr>
      <w:r w:rsidRPr="00BB0D60">
        <w:rPr>
          <w:position w:val="-24"/>
        </w:rPr>
        <w:object w:dxaOrig="1480" w:dyaOrig="620" w14:anchorId="48A1A11E">
          <v:shape id="_x0000_i1383" type="#_x0000_t75" style="width:72.75pt;height:30.75pt" o:ole="">
            <v:imagedata r:id="rId753" o:title=""/>
          </v:shape>
          <o:OLEObject Type="Embed" ProgID="Equation.3" ShapeID="_x0000_i1383" DrawAspect="Content" ObjectID="_1719171821" r:id="rId754"/>
        </w:object>
      </w:r>
      <w:r>
        <w:t xml:space="preserve"> where </w:t>
      </w:r>
      <w:r>
        <w:rPr>
          <w:i/>
        </w:rPr>
        <w:t>k</w:t>
      </w:r>
      <w:r>
        <w:t xml:space="preserve"> is an integer, and  </w:t>
      </w:r>
      <w:r w:rsidRPr="00BB0D60">
        <w:rPr>
          <w:position w:val="-24"/>
        </w:rPr>
        <w:object w:dxaOrig="1579" w:dyaOrig="620" w14:anchorId="7BAEC4E0">
          <v:shape id="_x0000_i1384" type="#_x0000_t75" style="width:77.25pt;height:30.75pt" o:ole="">
            <v:imagedata r:id="rId755" o:title=""/>
          </v:shape>
          <o:OLEObject Type="Embed" ProgID="Equation.3" ShapeID="_x0000_i1384" DrawAspect="Content" ObjectID="_1719171822" r:id="rId756"/>
        </w:object>
      </w:r>
      <w:r>
        <w:t xml:space="preserve"> where </w:t>
      </w:r>
      <w:r>
        <w:rPr>
          <w:i/>
        </w:rPr>
        <w:t>k</w:t>
      </w:r>
      <w:r>
        <w:t xml:space="preserve"> is an integer.</w:t>
      </w:r>
    </w:p>
    <w:p w14:paraId="31D31243" w14:textId="77777777" w:rsidR="0004319B" w:rsidRDefault="0075491B" w:rsidP="0004319B">
      <w:pPr>
        <w:pStyle w:val="Example"/>
      </w:pPr>
      <w:r>
        <w:rPr>
          <w:noProof/>
        </w:rPr>
        <w:drawing>
          <wp:anchor distT="0" distB="0" distL="114300" distR="114300" simplePos="0" relativeHeight="251638784" behindDoc="0" locked="0" layoutInCell="1" allowOverlap="1" wp14:anchorId="7AC3C26D" wp14:editId="7F23504D">
            <wp:simplePos x="0" y="0"/>
            <wp:positionH relativeFrom="column">
              <wp:posOffset>2654935</wp:posOffset>
            </wp:positionH>
            <wp:positionV relativeFrom="paragraph">
              <wp:posOffset>165198</wp:posOffset>
            </wp:positionV>
            <wp:extent cx="2753360" cy="1690370"/>
            <wp:effectExtent l="0" t="0" r="0" b="0"/>
            <wp:wrapThrough wrapText="bothSides">
              <wp:wrapPolygon edited="0">
                <wp:start x="0" y="0"/>
                <wp:lineTo x="0" y="21421"/>
                <wp:lineTo x="21520" y="21421"/>
                <wp:lineTo x="21520" y="0"/>
                <wp:lineTo x="0" y="0"/>
              </wp:wrapPolygon>
            </wp:wrapThrough>
            <wp:docPr id="380" name="Picture 380" descr="In a window from t equals 0 to 24, a sinusoidal graph that starts out increasing at 0 comma 7 up to 6 comma 11, then decreases passing through 12 comma 7 on the way down to 18 comma 3, before increasing back to 24 comma 7.  A horizonatal dashed line at an output of 9 intersects the sinusoidal graph at two locations, around t equals 2 and t equ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In a window from t equals 0 to 24, a sinusoidal graph that starts out increasing at 0 comma 7 up to 6 comma 11, then decreases passing through 12 comma 7 on the way down to 18 comma 3, before increasing back to 24 comma 7.  A horizonatal dashed line at an output of 9 intersects the sinusoidal graph at two locations, around t equals 2 and t equals 1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75336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071EE" w14:textId="77777777" w:rsidR="0004319B" w:rsidRDefault="0004319B" w:rsidP="0004319B">
      <w:pPr>
        <w:pStyle w:val="Example"/>
      </w:pPr>
      <w:r>
        <w:t>Dividing by π/12, we obtain solutions</w:t>
      </w:r>
    </w:p>
    <w:p w14:paraId="39CF65EB" w14:textId="77777777" w:rsidR="0004319B" w:rsidRDefault="0004319B" w:rsidP="0004319B">
      <w:pPr>
        <w:pStyle w:val="Example"/>
      </w:pPr>
    </w:p>
    <w:p w14:paraId="6485B386" w14:textId="77777777" w:rsidR="0004319B" w:rsidRDefault="0004319B" w:rsidP="0004319B">
      <w:pPr>
        <w:pStyle w:val="Example"/>
      </w:pPr>
      <w:r w:rsidRPr="00E37998">
        <w:rPr>
          <w:position w:val="-6"/>
        </w:rPr>
        <w:object w:dxaOrig="1120" w:dyaOrig="279" w14:anchorId="784A729D">
          <v:shape id="_x0000_i1385" type="#_x0000_t75" style="width:55.5pt;height:14.25pt" o:ole="">
            <v:imagedata r:id="rId758" o:title=""/>
          </v:shape>
          <o:OLEObject Type="Embed" ProgID="Equation.3" ShapeID="_x0000_i1385" DrawAspect="Content" ObjectID="_1719171823" r:id="rId759"/>
        </w:object>
      </w:r>
      <w:r>
        <w:t xml:space="preserve"> where </w:t>
      </w:r>
      <w:r>
        <w:rPr>
          <w:i/>
        </w:rPr>
        <w:t>k</w:t>
      </w:r>
      <w:r>
        <w:t xml:space="preserve"> is an integer, and  </w:t>
      </w:r>
      <w:r w:rsidRPr="00E37998">
        <w:rPr>
          <w:position w:val="-6"/>
        </w:rPr>
        <w:object w:dxaOrig="1219" w:dyaOrig="279" w14:anchorId="5B1BD8BC">
          <v:shape id="_x0000_i1386" type="#_x0000_t75" style="width:60.75pt;height:14.25pt" o:ole="">
            <v:imagedata r:id="rId760" o:title=""/>
          </v:shape>
          <o:OLEObject Type="Embed" ProgID="Equation.3" ShapeID="_x0000_i1386" DrawAspect="Content" ObjectID="_1719171824" r:id="rId761"/>
        </w:object>
      </w:r>
      <w:r>
        <w:t xml:space="preserve"> where </w:t>
      </w:r>
      <w:r>
        <w:rPr>
          <w:i/>
        </w:rPr>
        <w:t>k</w:t>
      </w:r>
      <w:r>
        <w:t xml:space="preserve"> is an integer. </w:t>
      </w:r>
    </w:p>
    <w:p w14:paraId="7844FCA2" w14:textId="77777777" w:rsidR="0004319B" w:rsidRDefault="0004319B" w:rsidP="0004319B">
      <w:pPr>
        <w:pStyle w:val="Example"/>
      </w:pPr>
    </w:p>
    <w:p w14:paraId="099CD4B5" w14:textId="77777777" w:rsidR="0004319B" w:rsidRDefault="0004319B" w:rsidP="0004319B">
      <w:pPr>
        <w:pStyle w:val="Example"/>
      </w:pPr>
      <w:r>
        <w:t>The depth will be 9 feet and</w:t>
      </w:r>
      <w:r w:rsidR="00081942">
        <w:t xml:space="preserve"> the</w:t>
      </w:r>
      <w:r>
        <w:t xml:space="preserve"> boat will be able to </w:t>
      </w:r>
      <w:r w:rsidR="00FC21E6">
        <w:t>approach the dock</w:t>
      </w:r>
      <w:r>
        <w:t xml:space="preserve"> between 2am and 10am. </w:t>
      </w:r>
    </w:p>
    <w:p w14:paraId="6098CEFC" w14:textId="77777777" w:rsidR="0004319B" w:rsidRDefault="0004319B" w:rsidP="0004319B">
      <w:pPr>
        <w:pStyle w:val="Example"/>
      </w:pPr>
    </w:p>
    <w:p w14:paraId="61499254" w14:textId="77777777" w:rsidR="0004319B" w:rsidRDefault="0004319B" w:rsidP="0004319B">
      <w:pPr>
        <w:pStyle w:val="Example"/>
      </w:pPr>
      <w:r>
        <w:t>Notice how in both scenarios, the 24</w:t>
      </w:r>
      <w:r w:rsidRPr="001058AA">
        <w:rPr>
          <w:i/>
        </w:rPr>
        <w:t>k</w:t>
      </w:r>
      <w:r>
        <w:t xml:space="preserve"> shows how every 24 hours the cycle will be repeated.</w:t>
      </w:r>
    </w:p>
    <w:p w14:paraId="5E7F9939" w14:textId="77777777" w:rsidR="0004319B" w:rsidRDefault="0004319B" w:rsidP="0004319B"/>
    <w:p w14:paraId="60261172" w14:textId="77777777" w:rsidR="0004319B" w:rsidRDefault="0004319B" w:rsidP="0004319B"/>
    <w:p w14:paraId="2F783847" w14:textId="77777777" w:rsidR="0004319B" w:rsidRDefault="0004319B" w:rsidP="0004319B">
      <w:r>
        <w:t xml:space="preserve">In the previous example, looking back at the original simplified equation </w:t>
      </w:r>
      <w:r w:rsidRPr="00AD694D">
        <w:rPr>
          <w:position w:val="-28"/>
        </w:rPr>
        <w:object w:dxaOrig="1359" w:dyaOrig="680" w14:anchorId="56568D1F">
          <v:shape id="_x0000_i1387" type="#_x0000_t75" style="width:66.75pt;height:35.25pt" o:ole="">
            <v:imagedata r:id="rId735" o:title=""/>
          </v:shape>
          <o:OLEObject Type="Embed" ProgID="Equation.3" ShapeID="_x0000_i1387" DrawAspect="Content" ObjectID="_1719171825" r:id="rId762"/>
        </w:object>
      </w:r>
      <w:r>
        <w:t>, we can use the ratio of the “normal period” to the st</w:t>
      </w:r>
      <w:r w:rsidR="00B6282E">
        <w:t>retch factor to find the period:</w:t>
      </w:r>
      <w:r>
        <w:t xml:space="preserve">  </w:t>
      </w:r>
      <w:r w:rsidRPr="00831C25">
        <w:rPr>
          <w:position w:val="-62"/>
        </w:rPr>
        <w:object w:dxaOrig="2100" w:dyaOrig="1020" w14:anchorId="5170BC85">
          <v:shape id="_x0000_i1388" type="#_x0000_t75" style="width:105pt;height:52.5pt" o:ole="">
            <v:imagedata r:id="rId763" o:title=""/>
          </v:shape>
          <o:OLEObject Type="Embed" ProgID="Equation.3" ShapeID="_x0000_i1388" DrawAspect="Content" ObjectID="_1719171826" r:id="rId764"/>
        </w:object>
      </w:r>
      <w:r w:rsidR="00B6282E">
        <w:t>.</w:t>
      </w:r>
      <w:r>
        <w:t xml:space="preserve">  </w:t>
      </w:r>
      <w:r w:rsidR="00B6282E">
        <w:t>N</w:t>
      </w:r>
      <w:r>
        <w:t>otice that the sine function has a period of 24, whic</w:t>
      </w:r>
      <w:r w:rsidR="00FC21E6">
        <w:t>h is reflected in the solutions:</w:t>
      </w:r>
      <w:r>
        <w:t xml:space="preserve"> there were two unique solutions on one full cycle of the sine function, and additional solutions were found by adding multiples of a full period.</w:t>
      </w:r>
    </w:p>
    <w:p w14:paraId="3213CAEB" w14:textId="77777777" w:rsidR="008D47EB" w:rsidRDefault="008D47EB" w:rsidP="008D47EB">
      <w:pPr>
        <w:pStyle w:val="TryitNow"/>
      </w:pPr>
      <w:r>
        <w:lastRenderedPageBreak/>
        <w:t>Try it Now</w:t>
      </w:r>
    </w:p>
    <w:p w14:paraId="3C5C6C04" w14:textId="77777777" w:rsidR="008D47EB" w:rsidRDefault="008D47EB" w:rsidP="008D47EB">
      <w:pPr>
        <w:pStyle w:val="TryitNowbody"/>
        <w:numPr>
          <w:ilvl w:val="0"/>
          <w:numId w:val="6"/>
        </w:numPr>
        <w:ind w:left="360"/>
      </w:pPr>
      <w:r>
        <w:t xml:space="preserve">Solve </w:t>
      </w:r>
      <w:r w:rsidRPr="008D47EB">
        <w:rPr>
          <w:position w:val="-10"/>
        </w:rPr>
        <w:object w:dxaOrig="1440" w:dyaOrig="320" w14:anchorId="6CFD277C">
          <v:shape id="_x0000_i1389" type="#_x0000_t75" style="width:72.75pt;height:16.5pt" o:ole="">
            <v:imagedata r:id="rId765" o:title=""/>
          </v:shape>
          <o:OLEObject Type="Embed" ProgID="Equation.3" ShapeID="_x0000_i1389" DrawAspect="Content" ObjectID="_1719171827" r:id="rId766"/>
        </w:object>
      </w:r>
      <w:r>
        <w:t xml:space="preserve"> for all possible values of </w:t>
      </w:r>
      <w:r w:rsidRPr="00FC21E6">
        <w:rPr>
          <w:i/>
        </w:rPr>
        <w:t>t</w:t>
      </w:r>
      <w:r>
        <w:t>.</w:t>
      </w:r>
    </w:p>
    <w:p w14:paraId="40A8BCB4" w14:textId="77777777" w:rsidR="008D47EB" w:rsidRDefault="008D47EB" w:rsidP="0004319B"/>
    <w:p w14:paraId="245C2AC5" w14:textId="77777777" w:rsidR="008D47EB" w:rsidRDefault="008D47EB" w:rsidP="0004319B"/>
    <w:p w14:paraId="7EE19830" w14:textId="77777777" w:rsidR="0004319B" w:rsidRPr="000755A7" w:rsidRDefault="0004319B" w:rsidP="0004319B">
      <w:pPr>
        <w:rPr>
          <w:b/>
        </w:rPr>
      </w:pPr>
      <w:r>
        <w:rPr>
          <w:b/>
        </w:rPr>
        <w:t>Solving using the inverse trig functions</w:t>
      </w:r>
    </w:p>
    <w:p w14:paraId="2F98545D" w14:textId="77777777" w:rsidR="0075491B" w:rsidRDefault="0075491B" w:rsidP="0004319B"/>
    <w:p w14:paraId="01E92F0F" w14:textId="77777777" w:rsidR="0004319B" w:rsidRPr="00470BC4" w:rsidRDefault="0048237F" w:rsidP="0004319B">
      <w:r>
        <w:t>Not all equations i</w:t>
      </w:r>
      <w:r w:rsidR="00FC21E6">
        <w:t>nvolve the “special” values of the trig functions to we have learned</w:t>
      </w:r>
      <w:r w:rsidR="0004319B">
        <w:t xml:space="preserve">.  To </w:t>
      </w:r>
      <w:r w:rsidR="00FC21E6">
        <w:t>find</w:t>
      </w:r>
      <w:r w:rsidR="0004319B">
        <w:t xml:space="preserve"> the solutions</w:t>
      </w:r>
      <w:r>
        <w:t xml:space="preserve"> to these equations</w:t>
      </w:r>
      <w:r w:rsidR="0004319B">
        <w:t xml:space="preserve">, we need </w:t>
      </w:r>
      <w:r w:rsidR="00FC21E6">
        <w:t xml:space="preserve">to use </w:t>
      </w:r>
      <w:r w:rsidR="0004319B">
        <w:t xml:space="preserve">the inverse </w:t>
      </w:r>
      <w:r>
        <w:t>trig</w:t>
      </w:r>
      <w:r w:rsidR="0004319B">
        <w:t xml:space="preserve"> function</w:t>
      </w:r>
      <w:r>
        <w:t>s</w:t>
      </w:r>
      <w:r w:rsidR="00FC21E6">
        <w:t xml:space="preserve">. </w:t>
      </w:r>
    </w:p>
    <w:p w14:paraId="69BEF98F" w14:textId="77777777" w:rsidR="0023164B" w:rsidRDefault="0023164B" w:rsidP="0004319B"/>
    <w:p w14:paraId="5E78DC1C" w14:textId="77777777" w:rsidR="0041719E" w:rsidRDefault="0041719E" w:rsidP="0004319B"/>
    <w:p w14:paraId="5DA103FF" w14:textId="77777777" w:rsidR="0004319B" w:rsidRDefault="0004319B" w:rsidP="0004319B">
      <w:pPr>
        <w:pStyle w:val="ExampleHeader"/>
      </w:pPr>
      <w:r>
        <w:t>Example 4</w:t>
      </w:r>
    </w:p>
    <w:p w14:paraId="05234813" w14:textId="77777777" w:rsidR="0004319B" w:rsidRDefault="0004319B" w:rsidP="0004319B">
      <w:pPr>
        <w:pStyle w:val="Example"/>
      </w:pPr>
      <w:r>
        <w:t>Use the inverse</w:t>
      </w:r>
      <w:r w:rsidR="00FC21E6">
        <w:t xml:space="preserve"> sine function</w:t>
      </w:r>
      <w:r>
        <w:t xml:space="preserve"> to find one solution to </w:t>
      </w:r>
      <w:r w:rsidRPr="000755A7">
        <w:rPr>
          <w:position w:val="-10"/>
        </w:rPr>
        <w:object w:dxaOrig="1180" w:dyaOrig="340" w14:anchorId="46E0B2D6">
          <v:shape id="_x0000_i1390" type="#_x0000_t75" style="width:57.75pt;height:16.5pt" o:ole="">
            <v:imagedata r:id="rId767" o:title=""/>
          </v:shape>
          <o:OLEObject Type="Embed" ProgID="Equation.3" ShapeID="_x0000_i1390" DrawAspect="Content" ObjectID="_1719171828" r:id="rId768"/>
        </w:object>
      </w:r>
      <w:r w:rsidR="00FC21E6">
        <w:t>.</w:t>
      </w:r>
    </w:p>
    <w:p w14:paraId="3590ACBD" w14:textId="77777777" w:rsidR="0004319B" w:rsidRDefault="0004319B" w:rsidP="0004319B">
      <w:pPr>
        <w:pStyle w:val="Example"/>
      </w:pPr>
    </w:p>
    <w:p w14:paraId="0A3F8C1B" w14:textId="77777777" w:rsidR="0004319B" w:rsidRDefault="0004319B" w:rsidP="0004319B">
      <w:pPr>
        <w:pStyle w:val="Example"/>
      </w:pPr>
      <w:r>
        <w:t xml:space="preserve">Since this is not a known unit circle value, calculating the inverse, </w:t>
      </w:r>
      <w:r w:rsidRPr="000755A7">
        <w:rPr>
          <w:position w:val="-10"/>
        </w:rPr>
        <w:object w:dxaOrig="1380" w:dyaOrig="360" w14:anchorId="3539A012">
          <v:shape id="_x0000_i1391" type="#_x0000_t75" style="width:69.75pt;height:18.75pt" o:ole="">
            <v:imagedata r:id="rId769" o:title=""/>
          </v:shape>
          <o:OLEObject Type="Embed" ProgID="Equation.3" ShapeID="_x0000_i1391" DrawAspect="Content" ObjectID="_1719171829" r:id="rId770"/>
        </w:object>
      </w:r>
      <w:r>
        <w:t xml:space="preserve">.  This requires a calculator and we must approximate a value for this angle.  If your calculator is in degree mode, your calculator will give you </w:t>
      </w:r>
      <w:r w:rsidR="00AF3752">
        <w:t>an</w:t>
      </w:r>
      <w:r>
        <w:t xml:space="preserve"> angle</w:t>
      </w:r>
      <w:r w:rsidR="00AF3752">
        <w:t xml:space="preserve"> in degrees</w:t>
      </w:r>
      <w:r>
        <w:t xml:space="preserve"> as the output.  If your calculator is in radian mode, your calculator will give you </w:t>
      </w:r>
      <w:r w:rsidR="00AF3752">
        <w:t>an</w:t>
      </w:r>
      <w:r>
        <w:t xml:space="preserve"> angle </w:t>
      </w:r>
      <w:r w:rsidR="00AF3752">
        <w:t>in radians</w:t>
      </w:r>
      <w:r>
        <w:t xml:space="preserve">.  In radians, </w:t>
      </w:r>
      <w:r w:rsidR="00E25514" w:rsidRPr="000755A7">
        <w:rPr>
          <w:position w:val="-10"/>
        </w:rPr>
        <w:object w:dxaOrig="2160" w:dyaOrig="360" w14:anchorId="7EBEB4B1">
          <v:shape id="_x0000_i1392" type="#_x0000_t75" style="width:108.75pt;height:18.75pt" o:ole="">
            <v:imagedata r:id="rId771" o:title=""/>
          </v:shape>
          <o:OLEObject Type="Embed" ProgID="Equation.3" ShapeID="_x0000_i1392" DrawAspect="Content" ObjectID="_1719171830" r:id="rId772"/>
        </w:object>
      </w:r>
      <w:r>
        <w:t xml:space="preserve">, or in degrees, </w:t>
      </w:r>
      <w:r w:rsidRPr="00CC6358">
        <w:rPr>
          <w:position w:val="-14"/>
        </w:rPr>
        <w:object w:dxaOrig="2400" w:dyaOrig="400" w14:anchorId="7526E88D">
          <v:shape id="_x0000_i1393" type="#_x0000_t75" style="width:120.75pt;height:19.5pt" o:ole="">
            <v:imagedata r:id="rId773" o:title=""/>
          </v:shape>
          <o:OLEObject Type="Embed" ProgID="Equation.3" ShapeID="_x0000_i1393" DrawAspect="Content" ObjectID="_1719171831" r:id="rId774"/>
        </w:object>
      </w:r>
      <w:r w:rsidR="00FC21E6">
        <w:t>.</w:t>
      </w:r>
    </w:p>
    <w:p w14:paraId="42EE9930" w14:textId="77777777" w:rsidR="0004319B" w:rsidRDefault="0004319B" w:rsidP="0004319B"/>
    <w:p w14:paraId="567794D0" w14:textId="77777777" w:rsidR="0004319B" w:rsidRDefault="0004319B" w:rsidP="0004319B"/>
    <w:p w14:paraId="4494C940" w14:textId="77777777" w:rsidR="0004319B" w:rsidRDefault="0004319B" w:rsidP="0004319B">
      <w:r>
        <w:t xml:space="preserve">If you are working with a composed trig function and you are not solving for an angle, you will want to ensure that you are working in radians.  </w:t>
      </w:r>
      <w:r w:rsidR="00AF3752">
        <w:t>In calculus, we will almost always want to work with radians since they are unit-less.</w:t>
      </w:r>
    </w:p>
    <w:p w14:paraId="1AF9865A" w14:textId="77777777" w:rsidR="0004319B" w:rsidRDefault="0004319B" w:rsidP="0004319B"/>
    <w:p w14:paraId="71A3E5F6" w14:textId="77777777" w:rsidR="0004319B" w:rsidRDefault="0004319B" w:rsidP="0004319B">
      <w:r>
        <w:t xml:space="preserve">Notice that the inverse trig functions do exactly what you would expect of any function – for each input they give exactly one output.  While this is necessary for these to be a function, it means that to find </w:t>
      </w:r>
      <w:r w:rsidRPr="00B15625">
        <w:rPr>
          <w:i/>
        </w:rPr>
        <w:t>all</w:t>
      </w:r>
      <w:r>
        <w:t xml:space="preserve"> the solutions to an equation like </w:t>
      </w:r>
      <w:r w:rsidRPr="000755A7">
        <w:rPr>
          <w:position w:val="-10"/>
        </w:rPr>
        <w:object w:dxaOrig="1180" w:dyaOrig="340" w14:anchorId="70B46BF8">
          <v:shape id="_x0000_i1394" type="#_x0000_t75" style="width:57.75pt;height:16.5pt" o:ole="">
            <v:imagedata r:id="rId767" o:title=""/>
          </v:shape>
          <o:OLEObject Type="Embed" ProgID="Equation.3" ShapeID="_x0000_i1394" DrawAspect="Content" ObjectID="_1719171832" r:id="rId775"/>
        </w:object>
      </w:r>
      <w:r>
        <w:t>, we need to do more than just evaluate the inverse</w:t>
      </w:r>
      <w:r w:rsidR="00AF3752">
        <w:t xml:space="preserve"> function</w:t>
      </w:r>
      <w:r>
        <w:t>.</w:t>
      </w:r>
    </w:p>
    <w:p w14:paraId="37BA0235" w14:textId="77777777" w:rsidR="0048237F" w:rsidRDefault="0048237F" w:rsidP="0004319B"/>
    <w:p w14:paraId="75F37E32" w14:textId="77777777" w:rsidR="0048237F" w:rsidRDefault="0048237F" w:rsidP="0004319B">
      <w:r>
        <w:t>To find additional solutions, it is good to remember four things:</w:t>
      </w:r>
    </w:p>
    <w:p w14:paraId="193D474B" w14:textId="77777777" w:rsidR="0048237F" w:rsidRDefault="0048237F" w:rsidP="0048237F">
      <w:pPr>
        <w:pStyle w:val="ListParagraph"/>
        <w:numPr>
          <w:ilvl w:val="0"/>
          <w:numId w:val="20"/>
        </w:numPr>
      </w:pPr>
      <w:r>
        <w:t xml:space="preserve">The sine is the </w:t>
      </w:r>
      <w:r w:rsidRPr="0048237F">
        <w:rPr>
          <w:i/>
        </w:rPr>
        <w:t>y</w:t>
      </w:r>
      <w:r>
        <w:t>-value of a point on the unit circle</w:t>
      </w:r>
    </w:p>
    <w:p w14:paraId="5EE4B6ED" w14:textId="77777777" w:rsidR="0048237F" w:rsidRDefault="0048237F" w:rsidP="0048237F">
      <w:pPr>
        <w:pStyle w:val="ListParagraph"/>
        <w:numPr>
          <w:ilvl w:val="0"/>
          <w:numId w:val="20"/>
        </w:numPr>
      </w:pPr>
      <w:r>
        <w:t xml:space="preserve">The cosine is the </w:t>
      </w:r>
      <w:r>
        <w:rPr>
          <w:i/>
        </w:rPr>
        <w:t>x</w:t>
      </w:r>
      <w:r>
        <w:t>-value of a point on the unit circle</w:t>
      </w:r>
    </w:p>
    <w:p w14:paraId="074A8229" w14:textId="77777777" w:rsidR="0048237F" w:rsidRDefault="0048237F" w:rsidP="0048237F">
      <w:pPr>
        <w:pStyle w:val="ListParagraph"/>
        <w:numPr>
          <w:ilvl w:val="0"/>
          <w:numId w:val="20"/>
        </w:numPr>
      </w:pPr>
      <w:r>
        <w:t>The tangent is the slope of a line at a given angle</w:t>
      </w:r>
    </w:p>
    <w:p w14:paraId="50700D20" w14:textId="77777777" w:rsidR="0048237F" w:rsidRDefault="0048237F" w:rsidP="0048237F">
      <w:pPr>
        <w:pStyle w:val="ListParagraph"/>
        <w:numPr>
          <w:ilvl w:val="0"/>
          <w:numId w:val="20"/>
        </w:numPr>
      </w:pPr>
      <w:r>
        <w:t>Other angles with the same sin/cos/tan will have the same reference angle</w:t>
      </w:r>
    </w:p>
    <w:p w14:paraId="75B4613C" w14:textId="77777777" w:rsidR="0048237F" w:rsidRDefault="0048237F" w:rsidP="0048237F"/>
    <w:p w14:paraId="2403281F" w14:textId="77777777" w:rsidR="0004319B" w:rsidRDefault="0004319B" w:rsidP="0004319B"/>
    <w:p w14:paraId="2826E157" w14:textId="77777777" w:rsidR="0004319B" w:rsidRDefault="0004319B" w:rsidP="0004319B">
      <w:pPr>
        <w:pStyle w:val="ExampleHeader"/>
      </w:pPr>
      <w:r>
        <w:t>Example 5</w:t>
      </w:r>
    </w:p>
    <w:p w14:paraId="769F834B" w14:textId="77777777" w:rsidR="0004319B" w:rsidRDefault="0004319B" w:rsidP="0075491B">
      <w:pPr>
        <w:pStyle w:val="Example"/>
      </w:pPr>
      <w:r>
        <w:t>Find all solutions to</w:t>
      </w:r>
      <w:r w:rsidRPr="000755A7">
        <w:rPr>
          <w:position w:val="-10"/>
        </w:rPr>
        <w:object w:dxaOrig="1180" w:dyaOrig="340" w14:anchorId="549F07F2">
          <v:shape id="_x0000_i1395" type="#_x0000_t75" style="width:57.75pt;height:16.5pt" o:ole="">
            <v:imagedata r:id="rId767" o:title=""/>
          </v:shape>
          <o:OLEObject Type="Embed" ProgID="Equation.3" ShapeID="_x0000_i1395" DrawAspect="Content" ObjectID="_1719171833" r:id="rId776"/>
        </w:object>
      </w:r>
      <w:r>
        <w:t>.</w:t>
      </w:r>
    </w:p>
    <w:p w14:paraId="607CD964" w14:textId="77777777" w:rsidR="0004319B" w:rsidRDefault="0004319B" w:rsidP="0075491B">
      <w:pPr>
        <w:pStyle w:val="Example"/>
      </w:pPr>
    </w:p>
    <w:p w14:paraId="30ACC8FD" w14:textId="77777777" w:rsidR="00C67F16" w:rsidRDefault="0004319B" w:rsidP="0023164B">
      <w:pPr>
        <w:pStyle w:val="Example"/>
      </w:pPr>
      <w:r w:rsidRPr="00C67F16">
        <w:t>We</w:t>
      </w:r>
      <w:r>
        <w:t xml:space="preserve"> would expect two unique angles on one cycle to have this sine value.  In the previous example, we found one solution to be </w:t>
      </w:r>
      <w:r w:rsidR="00E25514" w:rsidRPr="000755A7">
        <w:rPr>
          <w:position w:val="-10"/>
        </w:rPr>
        <w:object w:dxaOrig="2160" w:dyaOrig="360" w14:anchorId="7400BCAE">
          <v:shape id="_x0000_i1396" type="#_x0000_t75" style="width:108.75pt;height:18.75pt" o:ole="">
            <v:imagedata r:id="rId777" o:title=""/>
          </v:shape>
          <o:OLEObject Type="Embed" ProgID="Equation.3" ShapeID="_x0000_i1396" DrawAspect="Content" ObjectID="_1719171834" r:id="rId778"/>
        </w:object>
      </w:r>
      <w:r>
        <w:t>.  To find the other, we need to answer the question “what other angle has the same sine value as an angle of 0.92</w:t>
      </w:r>
      <w:r w:rsidR="00E25514">
        <w:t>7</w:t>
      </w:r>
      <w:r>
        <w:t xml:space="preserve">?”  </w:t>
      </w:r>
    </w:p>
    <w:p w14:paraId="6FA76ED2" w14:textId="77777777" w:rsidR="00C67F16" w:rsidRDefault="00243B69" w:rsidP="0023164B">
      <w:pPr>
        <w:pStyle w:val="Example"/>
      </w:pPr>
      <w:r>
        <w:rPr>
          <w:noProof/>
        </w:rPr>
        <w:lastRenderedPageBreak/>
        <mc:AlternateContent>
          <mc:Choice Requires="wpc">
            <w:drawing>
              <wp:anchor distT="0" distB="0" distL="114300" distR="114300" simplePos="0" relativeHeight="251666432" behindDoc="0" locked="0" layoutInCell="1" allowOverlap="1" wp14:anchorId="5B536362" wp14:editId="1E8E8159">
                <wp:simplePos x="0" y="0"/>
                <wp:positionH relativeFrom="column">
                  <wp:posOffset>4010660</wp:posOffset>
                </wp:positionH>
                <wp:positionV relativeFrom="paragraph">
                  <wp:posOffset>171450</wp:posOffset>
                </wp:positionV>
                <wp:extent cx="1666875" cy="1647825"/>
                <wp:effectExtent l="10160" t="9525" r="8890" b="9525"/>
                <wp:wrapSquare wrapText="bothSides"/>
                <wp:docPr id="1459" name="Canvas 311" descr="A unit circle centered at the origin. A line is shown at the angle 0.929, which meets the circle at a point with y value 0.8.  A second line is shown in the second quadrant with angle theta that also meets the circle at a y value of 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2" name="Oval 313"/>
                        <wps:cNvSpPr>
                          <a:spLocks noChangeArrowheads="1"/>
                        </wps:cNvSpPr>
                        <wps:spPr bwMode="auto">
                          <a:xfrm>
                            <a:off x="100330" y="117475"/>
                            <a:ext cx="1421765" cy="14217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314"/>
                        <wps:cNvCnPr>
                          <a:cxnSpLocks noChangeShapeType="1"/>
                        </wps:cNvCnPr>
                        <wps:spPr bwMode="auto">
                          <a:xfrm>
                            <a:off x="0" y="828675"/>
                            <a:ext cx="16649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315"/>
                        <wps:cNvCnPr>
                          <a:cxnSpLocks noChangeShapeType="1"/>
                        </wps:cNvCnPr>
                        <wps:spPr bwMode="auto">
                          <a:xfrm>
                            <a:off x="814070" y="0"/>
                            <a:ext cx="635" cy="1647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Text Box 316"/>
                        <wps:cNvSpPr txBox="1">
                          <a:spLocks noChangeArrowheads="1"/>
                        </wps:cNvSpPr>
                        <wps:spPr bwMode="auto">
                          <a:xfrm>
                            <a:off x="554355" y="180975"/>
                            <a:ext cx="41846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F2C1" w14:textId="77777777" w:rsidR="008D47EB" w:rsidRPr="00FE57E8" w:rsidRDefault="008D47EB" w:rsidP="0075491B">
                              <w:pPr>
                                <w:rPr>
                                  <w:sz w:val="20"/>
                                  <w:szCs w:val="20"/>
                                </w:rPr>
                              </w:pPr>
                            </w:p>
                          </w:txbxContent>
                        </wps:txbx>
                        <wps:bodyPr rot="0" vert="horz" wrap="square" lIns="90125" tIns="45065" rIns="90125" bIns="45065" anchor="t" anchorCtr="0" upright="1">
                          <a:noAutofit/>
                        </wps:bodyPr>
                      </wps:wsp>
                      <wps:wsp>
                        <wps:cNvPr id="186" name="Text Box 317"/>
                        <wps:cNvSpPr txBox="1">
                          <a:spLocks noChangeArrowheads="1"/>
                        </wps:cNvSpPr>
                        <wps:spPr bwMode="auto">
                          <a:xfrm>
                            <a:off x="1442720" y="796290"/>
                            <a:ext cx="22415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A99F" w14:textId="77777777" w:rsidR="008D47EB" w:rsidRPr="00FE57E8" w:rsidRDefault="008D47EB" w:rsidP="0075491B"/>
                          </w:txbxContent>
                        </wps:txbx>
                        <wps:bodyPr rot="0" vert="horz" wrap="square" lIns="90125" tIns="45065" rIns="90125" bIns="45065" anchor="t" anchorCtr="0" upright="1">
                          <a:noAutofit/>
                        </wps:bodyPr>
                      </wps:wsp>
                      <wps:wsp>
                        <wps:cNvPr id="188" name="Text Box 318"/>
                        <wps:cNvSpPr txBox="1">
                          <a:spLocks noChangeArrowheads="1"/>
                        </wps:cNvSpPr>
                        <wps:spPr bwMode="auto">
                          <a:xfrm>
                            <a:off x="1056005" y="541655"/>
                            <a:ext cx="53276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81B89" w14:textId="77777777" w:rsidR="008D47EB" w:rsidRPr="00FE57E8" w:rsidRDefault="008D47EB" w:rsidP="0075491B">
                              <w:pPr>
                                <w:rPr>
                                  <w:sz w:val="20"/>
                                  <w:szCs w:val="20"/>
                                </w:rPr>
                              </w:pPr>
                            </w:p>
                          </w:txbxContent>
                        </wps:txbx>
                        <wps:bodyPr rot="0" vert="horz" wrap="square" lIns="90125" tIns="45065" rIns="90125" bIns="45065" anchor="t" anchorCtr="0" upright="1">
                          <a:noAutofit/>
                        </wps:bodyPr>
                      </wps:wsp>
                      <wps:wsp>
                        <wps:cNvPr id="189" name="Arc 320"/>
                        <wps:cNvSpPr>
                          <a:spLocks/>
                        </wps:cNvSpPr>
                        <wps:spPr bwMode="auto">
                          <a:xfrm rot="1954917">
                            <a:off x="885825" y="606425"/>
                            <a:ext cx="302895" cy="294640"/>
                          </a:xfrm>
                          <a:custGeom>
                            <a:avLst/>
                            <a:gdLst>
                              <a:gd name="T0" fmla="*/ 0 w 21600"/>
                              <a:gd name="T1" fmla="*/ 55 h 21600"/>
                              <a:gd name="T2" fmla="*/ 271145 w 21600"/>
                              <a:gd name="T3" fmla="*/ 157182 h 21600"/>
                              <a:gd name="T4" fmla="*/ 5465 w 21600"/>
                              <a:gd name="T5" fmla="*/ 2946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3"/>
                                </a:moveTo>
                                <a:cubicBezTo>
                                  <a:pt x="130" y="1"/>
                                  <a:pt x="261" y="-1"/>
                                  <a:pt x="393" y="0"/>
                                </a:cubicBezTo>
                                <a:cubicBezTo>
                                  <a:pt x="8405" y="0"/>
                                  <a:pt x="15760" y="4435"/>
                                  <a:pt x="19498" y="11522"/>
                                </a:cubicBezTo>
                              </a:path>
                              <a:path w="21600" h="21600" stroke="0" extrusionOk="0">
                                <a:moveTo>
                                  <a:pt x="-1" y="3"/>
                                </a:moveTo>
                                <a:cubicBezTo>
                                  <a:pt x="130" y="1"/>
                                  <a:pt x="261" y="-1"/>
                                  <a:pt x="393" y="0"/>
                                </a:cubicBezTo>
                                <a:cubicBezTo>
                                  <a:pt x="8405" y="0"/>
                                  <a:pt x="15760" y="4435"/>
                                  <a:pt x="19498" y="11522"/>
                                </a:cubicBezTo>
                                <a:lnTo>
                                  <a:pt x="393" y="21600"/>
                                </a:lnTo>
                                <a:lnTo>
                                  <a:pt x="-1" y="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321"/>
                        <wps:cNvCnPr>
                          <a:cxnSpLocks noChangeShapeType="1"/>
                        </wps:cNvCnPr>
                        <wps:spPr bwMode="auto">
                          <a:xfrm>
                            <a:off x="438785" y="228600"/>
                            <a:ext cx="75501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Text Box 322"/>
                        <wps:cNvSpPr txBox="1">
                          <a:spLocks noChangeArrowheads="1"/>
                        </wps:cNvSpPr>
                        <wps:spPr bwMode="auto">
                          <a:xfrm>
                            <a:off x="600710" y="401320"/>
                            <a:ext cx="30162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4E1FF" w14:textId="77777777" w:rsidR="008D47EB" w:rsidRPr="00932CF3" w:rsidRDefault="008D47EB" w:rsidP="0075491B">
                              <w:pPr>
                                <w:rPr>
                                  <w:sz w:val="20"/>
                                  <w:szCs w:val="20"/>
                                </w:rPr>
                              </w:pPr>
                              <w:r w:rsidRPr="00932CF3">
                                <w:rPr>
                                  <w:i/>
                                  <w:sz w:val="20"/>
                                  <w:szCs w:val="20"/>
                                </w:rPr>
                                <w:t>θ</w:t>
                              </w:r>
                            </w:p>
                          </w:txbxContent>
                        </wps:txbx>
                        <wps:bodyPr rot="0" vert="horz" wrap="square" lIns="90125" tIns="45065" rIns="90125" bIns="45065" anchor="t" anchorCtr="0" upright="1">
                          <a:noAutofit/>
                        </wps:bodyPr>
                      </wps:wsp>
                      <wps:wsp>
                        <wps:cNvPr id="256" name="Line 323"/>
                        <wps:cNvCnPr>
                          <a:cxnSpLocks noChangeShapeType="1"/>
                        </wps:cNvCnPr>
                        <wps:spPr bwMode="auto">
                          <a:xfrm flipH="1">
                            <a:off x="814705" y="225425"/>
                            <a:ext cx="375920" cy="602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324"/>
                        <wps:cNvCnPr>
                          <a:cxnSpLocks noChangeShapeType="1"/>
                        </wps:cNvCnPr>
                        <wps:spPr bwMode="auto">
                          <a:xfrm flipH="1" flipV="1">
                            <a:off x="438785" y="227330"/>
                            <a:ext cx="374650" cy="59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Arc 1472"/>
                        <wps:cNvSpPr>
                          <a:spLocks/>
                        </wps:cNvSpPr>
                        <wps:spPr bwMode="auto">
                          <a:xfrm>
                            <a:off x="699770" y="612775"/>
                            <a:ext cx="325120" cy="209550"/>
                          </a:xfrm>
                          <a:custGeom>
                            <a:avLst/>
                            <a:gdLst>
                              <a:gd name="G0" fmla="+- 13505 0 0"/>
                              <a:gd name="G1" fmla="+- 21600 0 0"/>
                              <a:gd name="G2" fmla="+- 21600 0 0"/>
                              <a:gd name="T0" fmla="*/ 0 w 35105"/>
                              <a:gd name="T1" fmla="*/ 4742 h 21600"/>
                              <a:gd name="T2" fmla="*/ 35105 w 35105"/>
                              <a:gd name="T3" fmla="*/ 21600 h 21600"/>
                              <a:gd name="T4" fmla="*/ 13505 w 35105"/>
                              <a:gd name="T5" fmla="*/ 21600 h 21600"/>
                            </a:gdLst>
                            <a:ahLst/>
                            <a:cxnLst>
                              <a:cxn ang="0">
                                <a:pos x="T0" y="T1"/>
                              </a:cxn>
                              <a:cxn ang="0">
                                <a:pos x="T2" y="T3"/>
                              </a:cxn>
                              <a:cxn ang="0">
                                <a:pos x="T4" y="T5"/>
                              </a:cxn>
                            </a:cxnLst>
                            <a:rect l="0" t="0" r="r" b="b"/>
                            <a:pathLst>
                              <a:path w="35105" h="21600" fill="none" extrusionOk="0">
                                <a:moveTo>
                                  <a:pt x="0" y="4742"/>
                                </a:moveTo>
                                <a:cubicBezTo>
                                  <a:pt x="3832" y="1672"/>
                                  <a:pt x="8595" y="0"/>
                                  <a:pt x="13505" y="0"/>
                                </a:cubicBezTo>
                                <a:cubicBezTo>
                                  <a:pt x="25434" y="0"/>
                                  <a:pt x="35105" y="9670"/>
                                  <a:pt x="35105" y="21600"/>
                                </a:cubicBezTo>
                              </a:path>
                              <a:path w="35105" h="21600" stroke="0" extrusionOk="0">
                                <a:moveTo>
                                  <a:pt x="0" y="4742"/>
                                </a:moveTo>
                                <a:cubicBezTo>
                                  <a:pt x="3832" y="1672"/>
                                  <a:pt x="8595" y="0"/>
                                  <a:pt x="13505" y="0"/>
                                </a:cubicBezTo>
                                <a:cubicBezTo>
                                  <a:pt x="25434" y="0"/>
                                  <a:pt x="35105" y="9670"/>
                                  <a:pt x="35105" y="21600"/>
                                </a:cubicBezTo>
                                <a:lnTo>
                                  <a:pt x="1350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Text Box 1475"/>
                        <wps:cNvSpPr txBox="1">
                          <a:spLocks noChangeArrowheads="1"/>
                        </wps:cNvSpPr>
                        <wps:spPr bwMode="auto">
                          <a:xfrm>
                            <a:off x="622935" y="228600"/>
                            <a:ext cx="3448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259FB" w14:textId="77777777" w:rsidR="008D47EB" w:rsidRPr="0023164B" w:rsidRDefault="008D47EB">
                              <w:pPr>
                                <w:rPr>
                                  <w:sz w:val="20"/>
                                </w:rPr>
                              </w:pPr>
                              <w:r w:rsidRPr="0023164B">
                                <w:rPr>
                                  <w:sz w:val="20"/>
                                </w:rPr>
                                <w:t>0.8</w:t>
                              </w:r>
                            </w:p>
                          </w:txbxContent>
                        </wps:txbx>
                        <wps:bodyPr rot="0" vert="horz" wrap="square" lIns="0" tIns="0" rIns="0" bIns="0" anchor="t" anchorCtr="0" upright="1">
                          <a:noAutofit/>
                        </wps:bodyPr>
                      </wps:wsp>
                      <wps:wsp>
                        <wps:cNvPr id="260" name="Text Box 1476"/>
                        <wps:cNvSpPr txBox="1">
                          <a:spLocks noChangeArrowheads="1"/>
                        </wps:cNvSpPr>
                        <wps:spPr bwMode="auto">
                          <a:xfrm>
                            <a:off x="1056005" y="506730"/>
                            <a:ext cx="3448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A409" w14:textId="77777777" w:rsidR="008D47EB" w:rsidRPr="0023164B" w:rsidRDefault="008D47EB">
                              <w:pPr>
                                <w:rPr>
                                  <w:sz w:val="20"/>
                                </w:rPr>
                              </w:pPr>
                              <w:r w:rsidRPr="0023164B">
                                <w:rPr>
                                  <w:sz w:val="20"/>
                                </w:rPr>
                                <w:t>0</w:t>
                              </w:r>
                              <w:r>
                                <w:rPr>
                                  <w:sz w:val="20"/>
                                </w:rPr>
                                <w:t>.929</w:t>
                              </w:r>
                            </w:p>
                          </w:txbxContent>
                        </wps:txbx>
                        <wps:bodyPr rot="0" vert="horz" wrap="square" lIns="0" tIns="0" rIns="0" bIns="0" anchor="t" anchorCtr="0" upright="1">
                          <a:noAutofit/>
                        </wps:bodyPr>
                      </wps:wsp>
                      <wps:wsp>
                        <wps:cNvPr id="261" name="Text Box 1477"/>
                        <wps:cNvSpPr txBox="1">
                          <a:spLocks noChangeArrowheads="1"/>
                        </wps:cNvSpPr>
                        <wps:spPr bwMode="auto">
                          <a:xfrm>
                            <a:off x="1445895" y="841375"/>
                            <a:ext cx="1524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FAA01" w14:textId="77777777" w:rsidR="008D47EB" w:rsidRPr="0023164B" w:rsidRDefault="008D47EB" w:rsidP="0023164B">
                              <w:pPr>
                                <w:jc w:val="right"/>
                                <w:rPr>
                                  <w:sz w:val="20"/>
                                </w:rPr>
                              </w:pPr>
                              <w:r>
                                <w:rPr>
                                  <w:sz w:val="20"/>
                                </w:rPr>
                                <w:t>1</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B536362" id="Canvas 311" o:spid="_x0000_s1141" editas="canvas" alt="A unit circle centered at the origin. A line is shown at the angle 0.929, which meets the circle at a point with y value 0.8.  A second line is shown in the second quadrant with angle theta that also meets the circle at a y value of 0.8." style="position:absolute;left:0;text-align:left;margin-left:315.8pt;margin-top:13.5pt;width:131.25pt;height:129.75pt;z-index:251666432;mso-position-horizontal-relative:text;mso-position-vertical-relative:text" coordsize="16668,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">
                <v:shape id="_x0000_s1142" type="#_x0000_t75" alt="A unit circle centered at the origin. A line is shown at the angle 0.929, which meets the circle at a point with y value 0.8.  A second line is shown in the second quadrant with angle theta that also meets the circle at a y value of 0.8." style="position:absolute;width:16668;height:16478;visibility:visible;mso-wrap-style:square">
                  <v:fill o:detectmouseclick="t"/>
                  <v:path o:connecttype="none"/>
                </v:shape>
                <v:oval id="Oval 313" o:spid="_x0000_s1143" style="position:absolute;left:1003;top:1174;width:14217;height:1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" filled="f"/>
                <v:shape id="AutoShape 314" o:spid="_x0000_s1144" type="#_x0000_t32" style="position:absolute;top:8286;width:1664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uwwAAANwAAAAPAAAAZHJzL2Rvd25yZXYueG1sRE9NawIx&#10;EL0X/A9hCr2UmrXF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R2kf7sMAAADcAAAADwAA&#10;AAAAAAAAAAAAAAAHAgAAZHJzL2Rvd25yZXYueG1sUEsFBgAAAAADAAMAtwAAAPcCAAAAAA==&#10;"/>
                <v:shape id="AutoShape 315" o:spid="_x0000_s1145" type="#_x0000_t32" style="position:absolute;left:8140;width:7;height:16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eawwAAANwAAAAPAAAAZHJzL2Rvd25yZXYueG1sRE9NawIx&#10;EL0X/A9hCr2UmrXU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yICHmsMAAADcAAAADwAA&#10;AAAAAAAAAAAAAAAHAgAAZHJzL2Rvd25yZXYueG1sUEsFBgAAAAADAAMAtwAAAPcCAAAAAA==&#10;"/>
                <v:shape id="Text Box 316" o:spid="_x0000_s1146" type="#_x0000_t202" style="position:absolute;left:5543;top:1809;width:418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" filled="f" stroked="f">
                  <v:textbox inset="2.50347mm,1.2518mm,2.50347mm,1.2518mm">
                    <w:txbxContent>
                      <w:p w14:paraId="2601F2C1" w14:textId="77777777" w:rsidR="008D47EB" w:rsidRPr="00FE57E8" w:rsidRDefault="008D47EB" w:rsidP="0075491B">
                        <w:pPr>
                          <w:rPr>
                            <w:sz w:val="20"/>
                            <w:szCs w:val="20"/>
                          </w:rPr>
                        </w:pPr>
                      </w:p>
                    </w:txbxContent>
                  </v:textbox>
                </v:shape>
                <v:shape id="Text Box 317" o:spid="_x0000_s1147" type="#_x0000_t202" style="position:absolute;left:14427;top:7962;width:2241;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" filled="f" stroked="f">
                  <v:textbox inset="2.50347mm,1.2518mm,2.50347mm,1.2518mm">
                    <w:txbxContent>
                      <w:p w14:paraId="0009A99F" w14:textId="77777777" w:rsidR="008D47EB" w:rsidRPr="00FE57E8" w:rsidRDefault="008D47EB" w:rsidP="0075491B"/>
                    </w:txbxContent>
                  </v:textbox>
                </v:shape>
                <v:shape id="Text Box 318" o:spid="_x0000_s1148" type="#_x0000_t202" style="position:absolute;left:10560;top:5416;width:532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" filled="f" stroked="f">
                  <v:textbox inset="2.50347mm,1.2518mm,2.50347mm,1.2518mm">
                    <w:txbxContent>
                      <w:p w14:paraId="22E81B89" w14:textId="77777777" w:rsidR="008D47EB" w:rsidRPr="00FE57E8" w:rsidRDefault="008D47EB" w:rsidP="0075491B">
                        <w:pPr>
                          <w:rPr>
                            <w:sz w:val="20"/>
                            <w:szCs w:val="20"/>
                          </w:rPr>
                        </w:pPr>
                      </w:p>
                    </w:txbxContent>
                  </v:textbox>
                </v:shape>
                <v:shape id="Arc 320" o:spid="_x0000_s1149" style="position:absolute;left:8858;top:6064;width:3029;height:2946;rotation:213529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" path="m-1,3nfc130,1,261,-1,393,,8405,,15760,4435,19498,11522em-1,3nsc130,1,261,-1,393,,8405,,15760,4435,19498,11522l393,21600,-1,3xe" filled="f">
                  <v:path arrowok="t" o:extrusionok="f" o:connecttype="custom" o:connectlocs="0,750;3802244,2144079;76635,4019108" o:connectangles="0,0,0"/>
                </v:shape>
                <v:shape id="AutoShape 321" o:spid="_x0000_s1150" type="#_x0000_t32" style="position:absolute;left:4387;top:2286;width:75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">
                  <v:stroke dashstyle="dash"/>
                </v:shape>
                <v:shape id="Text Box 322" o:spid="_x0000_s1151" type="#_x0000_t202" style="position:absolute;left:6007;top:4013;width:301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" filled="f" stroked="f">
                  <v:textbox inset="2.50347mm,1.2518mm,2.50347mm,1.2518mm">
                    <w:txbxContent>
                      <w:p w14:paraId="5064E1FF" w14:textId="77777777" w:rsidR="008D47EB" w:rsidRPr="00932CF3" w:rsidRDefault="008D47EB" w:rsidP="0075491B">
                        <w:pPr>
                          <w:rPr>
                            <w:sz w:val="20"/>
                            <w:szCs w:val="20"/>
                          </w:rPr>
                        </w:pPr>
                        <w:r w:rsidRPr="00932CF3">
                          <w:rPr>
                            <w:i/>
                            <w:sz w:val="20"/>
                            <w:szCs w:val="20"/>
                          </w:rPr>
                          <w:t>θ</w:t>
                        </w:r>
                      </w:p>
                    </w:txbxContent>
                  </v:textbox>
                </v:shape>
                <v:line id="Line 323" o:spid="_x0000_s1152" style="position:absolute;flip:x;visibility:visible;mso-wrap-style:square" from="8147,2254" to="11906,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Iv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mcLtTDoCcvkHAAD//wMAUEsBAi0AFAAGAAgAAAAhANvh9svuAAAAhQEAABMAAAAAAAAA&#10;AAAAAAAAAAAAAFtDb250ZW50X1R5cGVzXS54bWxQSwECLQAUAAYACAAAACEAWvQsW78AAAAVAQAA&#10;CwAAAAAAAAAAAAAAAAAfAQAAX3JlbHMvLnJlbHNQSwECLQAUAAYACAAAACEAZ+7yL8YAAADcAAAA&#10;DwAAAAAAAAAAAAAAAAAHAgAAZHJzL2Rvd25yZXYueG1sUEsFBgAAAAADAAMAtwAAAPoCAAAAAA==&#10;"/>
                <v:line id="Line 324" o:spid="_x0000_s1153" style="position:absolute;flip:x y;visibility:visible;mso-wrap-style:square" from="4387,2273" to="8134,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"/>
                <v:shape id="Arc 1472" o:spid="_x0000_s1154" style="position:absolute;left:6997;top:6127;width:3251;height:2096;visibility:visible;mso-wrap-style:square;v-text-anchor:top" coordsize="351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" path="m,4742nfc3832,1672,8595,,13505,,25434,,35105,9670,35105,21600em,4742nsc3832,1672,8595,,13505,,25434,,35105,9670,35105,21600r-21600,l,4742xe" filled="f">
                  <v:path arrowok="t" o:extrusionok="f" o:connecttype="custom" o:connectlocs="0,46004;325120,209550;125075,209550" o:connectangles="0,0,0"/>
                </v:shape>
                <v:shape id="Text Box 1475" o:spid="_x0000_s1155" type="#_x0000_t202" style="position:absolute;left:6229;top:2286;width:344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08C259FB" w14:textId="77777777" w:rsidR="008D47EB" w:rsidRPr="0023164B" w:rsidRDefault="008D47EB">
                        <w:pPr>
                          <w:rPr>
                            <w:sz w:val="20"/>
                          </w:rPr>
                        </w:pPr>
                        <w:r w:rsidRPr="0023164B">
                          <w:rPr>
                            <w:sz w:val="20"/>
                          </w:rPr>
                          <w:t>0.8</w:t>
                        </w:r>
                      </w:p>
                    </w:txbxContent>
                  </v:textbox>
                </v:shape>
                <v:shape id="Text Box 1476" o:spid="_x0000_s1156" type="#_x0000_t202" style="position:absolute;left:10560;top:5067;width:344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3663A409" w14:textId="77777777" w:rsidR="008D47EB" w:rsidRPr="0023164B" w:rsidRDefault="008D47EB">
                        <w:pPr>
                          <w:rPr>
                            <w:sz w:val="20"/>
                          </w:rPr>
                        </w:pPr>
                        <w:r w:rsidRPr="0023164B">
                          <w:rPr>
                            <w:sz w:val="20"/>
                          </w:rPr>
                          <w:t>0</w:t>
                        </w:r>
                        <w:r>
                          <w:rPr>
                            <w:sz w:val="20"/>
                          </w:rPr>
                          <w:t>.929</w:t>
                        </w:r>
                      </w:p>
                    </w:txbxContent>
                  </v:textbox>
                </v:shape>
                <v:shape id="Text Box 1477" o:spid="_x0000_s1157" type="#_x0000_t202" style="position:absolute;left:14458;top:8413;width:1524;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28BFAA01" w14:textId="77777777" w:rsidR="008D47EB" w:rsidRPr="0023164B" w:rsidRDefault="008D47EB" w:rsidP="0023164B">
                        <w:pPr>
                          <w:jc w:val="right"/>
                          <w:rPr>
                            <w:sz w:val="20"/>
                          </w:rPr>
                        </w:pPr>
                        <w:r>
                          <w:rPr>
                            <w:sz w:val="20"/>
                          </w:rPr>
                          <w:t>1</w:t>
                        </w:r>
                      </w:p>
                    </w:txbxContent>
                  </v:textbox>
                </v:shape>
                <w10:wrap type="square"/>
              </v:group>
            </w:pict>
          </mc:Fallback>
        </mc:AlternateContent>
      </w:r>
    </w:p>
    <w:p w14:paraId="05535120" w14:textId="77777777" w:rsidR="00C67F16" w:rsidRDefault="00C67F16" w:rsidP="00C67F16">
      <w:pPr>
        <w:pStyle w:val="Example"/>
      </w:pPr>
      <w:r>
        <w:t xml:space="preserve">We can think of this as finding all the angles where the </w:t>
      </w:r>
      <w:r w:rsidRPr="00C67F16">
        <w:rPr>
          <w:i/>
        </w:rPr>
        <w:t>y</w:t>
      </w:r>
      <w:r>
        <w:t xml:space="preserve">-value on the unit circle is 0.8.  Drawing a picture of the circle helps how the symmetry.  </w:t>
      </w:r>
    </w:p>
    <w:p w14:paraId="685BDC37" w14:textId="77777777" w:rsidR="00055D58" w:rsidRDefault="0004319B" w:rsidP="0023164B">
      <w:pPr>
        <w:pStyle w:val="Example"/>
      </w:pPr>
      <w:r>
        <w:t>On a unit circle, we would recognize that the second angle would have the same reference angle and resid</w:t>
      </w:r>
      <w:r w:rsidR="00055D58">
        <w:t xml:space="preserve">e in the second quadrant.  This second angle would be located at </w:t>
      </w:r>
      <w:r w:rsidR="00055D58" w:rsidRPr="008E51C2">
        <w:rPr>
          <w:position w:val="-10"/>
        </w:rPr>
        <w:object w:dxaOrig="1780" w:dyaOrig="360" w14:anchorId="2E65A54F">
          <v:shape id="_x0000_i1397" type="#_x0000_t75" style="width:88.5pt;height:18.75pt" o:ole="">
            <v:imagedata r:id="rId779" o:title=""/>
          </v:shape>
          <o:OLEObject Type="Embed" ProgID="Equation.3" ShapeID="_x0000_i1397" DrawAspect="Content" ObjectID="_1719171835" r:id="rId780"/>
        </w:object>
      </w:r>
      <w:r w:rsidR="00055D58">
        <w:rPr>
          <w:position w:val="-6"/>
        </w:rPr>
        <w:t xml:space="preserve">, or approximately </w:t>
      </w:r>
      <w:r w:rsidR="0023164B" w:rsidRPr="008E51C2">
        <w:rPr>
          <w:position w:val="-6"/>
        </w:rPr>
        <w:object w:dxaOrig="2180" w:dyaOrig="279" w14:anchorId="0C83836C">
          <v:shape id="_x0000_i1398" type="#_x0000_t75" style="width:108.75pt;height:14.25pt" o:ole="">
            <v:imagedata r:id="rId781" o:title=""/>
          </v:shape>
          <o:OLEObject Type="Embed" ProgID="Equation.3" ShapeID="_x0000_i1398" DrawAspect="Content" ObjectID="_1719171836" r:id="rId782"/>
        </w:object>
      </w:r>
      <w:r w:rsidR="0048237F">
        <w:t>.</w:t>
      </w:r>
    </w:p>
    <w:p w14:paraId="271C0E89" w14:textId="77777777" w:rsidR="0075491B" w:rsidRDefault="0075491B" w:rsidP="00055D58">
      <w:pPr>
        <w:pStyle w:val="Example"/>
      </w:pPr>
    </w:p>
    <w:p w14:paraId="7A666E77" w14:textId="77777777" w:rsidR="00055D58" w:rsidRDefault="00055D58" w:rsidP="00055D58">
      <w:pPr>
        <w:pStyle w:val="Example"/>
      </w:pPr>
      <w:r>
        <w:t>To find more solutions we recall that angles coterminal with these two would have the same sine value, so we can add full cycles of 2π.</w:t>
      </w:r>
    </w:p>
    <w:p w14:paraId="46A8BD1F" w14:textId="77777777" w:rsidR="00C67F16" w:rsidRDefault="00C67F16" w:rsidP="00055D58">
      <w:pPr>
        <w:pStyle w:val="Example"/>
      </w:pPr>
    </w:p>
    <w:p w14:paraId="526C2BB2" w14:textId="77777777" w:rsidR="00055D58" w:rsidRDefault="00055D58" w:rsidP="00055D58">
      <w:pPr>
        <w:pStyle w:val="Example"/>
      </w:pPr>
      <w:r w:rsidRPr="008E51C2">
        <w:rPr>
          <w:position w:val="-10"/>
        </w:rPr>
        <w:object w:dxaOrig="1980" w:dyaOrig="360" w14:anchorId="2C5570CC">
          <v:shape id="_x0000_i1399" type="#_x0000_t75" style="width:100.5pt;height:18.75pt" o:ole="">
            <v:imagedata r:id="rId783" o:title=""/>
          </v:shape>
          <o:OLEObject Type="Embed" ProgID="Equation.3" ShapeID="_x0000_i1399" DrawAspect="Content" ObjectID="_1719171837" r:id="rId784"/>
        </w:object>
      </w:r>
      <w:r>
        <w:t xml:space="preserve"> and </w:t>
      </w:r>
      <w:r w:rsidRPr="008E51C2">
        <w:rPr>
          <w:position w:val="-10"/>
        </w:rPr>
        <w:object w:dxaOrig="2360" w:dyaOrig="360" w14:anchorId="64D4FC2D">
          <v:shape id="_x0000_i1400" type="#_x0000_t75" style="width:117.75pt;height:18.75pt" o:ole="">
            <v:imagedata r:id="rId785" o:title=""/>
          </v:shape>
          <o:OLEObject Type="Embed" ProgID="Equation.3" ShapeID="_x0000_i1400" DrawAspect="Content" ObjectID="_1719171838" r:id="rId786"/>
        </w:object>
      </w:r>
      <w:r>
        <w:t xml:space="preserve"> where </w:t>
      </w:r>
      <w:r>
        <w:rPr>
          <w:i/>
        </w:rPr>
        <w:t>k</w:t>
      </w:r>
      <w:r>
        <w:t xml:space="preserve"> is an integer,</w:t>
      </w:r>
    </w:p>
    <w:p w14:paraId="1AD538E9" w14:textId="77777777" w:rsidR="0004319B" w:rsidRDefault="00055D58" w:rsidP="00055D58">
      <w:pPr>
        <w:pStyle w:val="Example"/>
      </w:pPr>
      <w:r>
        <w:t xml:space="preserve">or approximately, </w:t>
      </w:r>
      <w:r w:rsidRPr="00BD2414">
        <w:rPr>
          <w:position w:val="-6"/>
        </w:rPr>
        <w:object w:dxaOrig="1600" w:dyaOrig="279" w14:anchorId="59DB41C8">
          <v:shape id="_x0000_i1401" type="#_x0000_t75" style="width:79.5pt;height:14.25pt" o:ole="">
            <v:imagedata r:id="rId787" o:title=""/>
          </v:shape>
          <o:OLEObject Type="Embed" ProgID="Equation.3" ShapeID="_x0000_i1401" DrawAspect="Content" ObjectID="_1719171839" r:id="rId788"/>
        </w:object>
      </w:r>
      <w:r>
        <w:t xml:space="preserve"> and </w:t>
      </w:r>
      <w:r w:rsidRPr="00BD2414">
        <w:rPr>
          <w:position w:val="-6"/>
        </w:rPr>
        <w:object w:dxaOrig="1600" w:dyaOrig="279" w14:anchorId="4B778406">
          <v:shape id="_x0000_i1402" type="#_x0000_t75" style="width:79.5pt;height:14.25pt" o:ole="">
            <v:imagedata r:id="rId789" o:title=""/>
          </v:shape>
          <o:OLEObject Type="Embed" ProgID="Equation.3" ShapeID="_x0000_i1402" DrawAspect="Content" ObjectID="_1719171840" r:id="rId790"/>
        </w:object>
      </w:r>
      <w:r>
        <w:t xml:space="preserve"> where </w:t>
      </w:r>
      <w:r>
        <w:rPr>
          <w:i/>
        </w:rPr>
        <w:t>k</w:t>
      </w:r>
      <w:r>
        <w:t xml:space="preserve"> is an integer.</w:t>
      </w:r>
    </w:p>
    <w:p w14:paraId="00F5160B" w14:textId="77777777" w:rsidR="00C67F16" w:rsidRDefault="00C67F16" w:rsidP="00C67F16"/>
    <w:p w14:paraId="555B5DD7" w14:textId="77777777" w:rsidR="00C67F16" w:rsidRDefault="00C67F16" w:rsidP="00C67F16"/>
    <w:p w14:paraId="2D2BE3A4" w14:textId="77777777" w:rsidR="0004319B" w:rsidRDefault="0004319B" w:rsidP="0004319B">
      <w:pPr>
        <w:pStyle w:val="ExampleHeader"/>
      </w:pPr>
      <w:r>
        <w:t>Example 6</w:t>
      </w:r>
    </w:p>
    <w:p w14:paraId="07C8C40D" w14:textId="77777777" w:rsidR="0004319B" w:rsidRDefault="0004319B" w:rsidP="0004319B">
      <w:pPr>
        <w:pStyle w:val="Example"/>
      </w:pPr>
      <w:r>
        <w:t xml:space="preserve">Find all solutions to </w:t>
      </w:r>
      <w:r w:rsidRPr="00206669">
        <w:rPr>
          <w:position w:val="-24"/>
        </w:rPr>
        <w:object w:dxaOrig="1200" w:dyaOrig="620" w14:anchorId="4310C960">
          <v:shape id="_x0000_i1403" type="#_x0000_t75" style="width:60pt;height:30.75pt" o:ole="">
            <v:imagedata r:id="rId791" o:title=""/>
          </v:shape>
          <o:OLEObject Type="Embed" ProgID="Equation.3" ShapeID="_x0000_i1403" DrawAspect="Content" ObjectID="_1719171841" r:id="rId792"/>
        </w:object>
      </w:r>
      <w:r>
        <w:t xml:space="preserve"> on the interval </w:t>
      </w:r>
      <w:r w:rsidRPr="00BD2414">
        <w:rPr>
          <w:position w:val="-6"/>
        </w:rPr>
        <w:object w:dxaOrig="1359" w:dyaOrig="279" w14:anchorId="760A30A1">
          <v:shape id="_x0000_i1404" type="#_x0000_t75" style="width:66.75pt;height:14.25pt" o:ole="">
            <v:imagedata r:id="rId793" o:title=""/>
          </v:shape>
          <o:OLEObject Type="Embed" ProgID="Equation.3" ShapeID="_x0000_i1404" DrawAspect="Content" ObjectID="_1719171842" r:id="rId794"/>
        </w:object>
      </w:r>
      <w:r w:rsidR="00AF3752">
        <w:t>.</w:t>
      </w:r>
    </w:p>
    <w:p w14:paraId="3C15E66A" w14:textId="77777777" w:rsidR="0004319B" w:rsidRDefault="0004319B" w:rsidP="0004319B">
      <w:pPr>
        <w:pStyle w:val="Example"/>
      </w:pPr>
    </w:p>
    <w:p w14:paraId="2F35331F" w14:textId="77777777" w:rsidR="00C67F16" w:rsidRDefault="00243B69" w:rsidP="0004319B">
      <w:pPr>
        <w:pStyle w:val="Example"/>
      </w:pPr>
      <w:r>
        <w:rPr>
          <w:noProof/>
        </w:rPr>
        <mc:AlternateContent>
          <mc:Choice Requires="wpc">
            <w:drawing>
              <wp:anchor distT="0" distB="0" distL="114300" distR="114300" simplePos="0" relativeHeight="251676672" behindDoc="0" locked="0" layoutInCell="1" allowOverlap="1" wp14:anchorId="7FF878A3" wp14:editId="4E4B54DF">
                <wp:simplePos x="0" y="0"/>
                <wp:positionH relativeFrom="column">
                  <wp:posOffset>4055110</wp:posOffset>
                </wp:positionH>
                <wp:positionV relativeFrom="paragraph">
                  <wp:posOffset>137795</wp:posOffset>
                </wp:positionV>
                <wp:extent cx="1666875" cy="1647825"/>
                <wp:effectExtent l="0" t="0" r="28575" b="28575"/>
                <wp:wrapSquare wrapText="bothSides"/>
                <wp:docPr id="2626" name="Canvas 2626" descr="A unit circle centered at the origin. A line at angle negative 62.7 degrees is shown, which meets the circle at a point with y value negative eight ninths.  Another arc to the same line is drawn counterclockwise from the positive x axis.  A second line is shown in the third quadrant that also meets the circle at a point with y value of negative eight ninth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7" name="AutoShape 314"/>
                        <wps:cNvCnPr>
                          <a:cxnSpLocks noChangeShapeType="1"/>
                        </wps:cNvCnPr>
                        <wps:spPr bwMode="auto">
                          <a:xfrm>
                            <a:off x="0" y="828675"/>
                            <a:ext cx="16649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315"/>
                        <wps:cNvCnPr>
                          <a:cxnSpLocks noChangeShapeType="1"/>
                        </wps:cNvCnPr>
                        <wps:spPr bwMode="auto">
                          <a:xfrm>
                            <a:off x="814070" y="0"/>
                            <a:ext cx="635" cy="1647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Text Box 316"/>
                        <wps:cNvSpPr txBox="1">
                          <a:spLocks noChangeArrowheads="1"/>
                        </wps:cNvSpPr>
                        <wps:spPr bwMode="auto">
                          <a:xfrm>
                            <a:off x="554355" y="180975"/>
                            <a:ext cx="41846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13491" w14:textId="77777777" w:rsidR="008D47EB" w:rsidRPr="00FE57E8" w:rsidRDefault="008D47EB" w:rsidP="00C67F16">
                              <w:pPr>
                                <w:rPr>
                                  <w:sz w:val="20"/>
                                  <w:szCs w:val="20"/>
                                </w:rPr>
                              </w:pPr>
                            </w:p>
                          </w:txbxContent>
                        </wps:txbx>
                        <wps:bodyPr rot="0" vert="horz" wrap="square" lIns="90125" tIns="45065" rIns="90125" bIns="45065" anchor="t" anchorCtr="0" upright="1">
                          <a:noAutofit/>
                        </wps:bodyPr>
                      </wps:wsp>
                      <wps:wsp>
                        <wps:cNvPr id="170" name="Text Box 317"/>
                        <wps:cNvSpPr txBox="1">
                          <a:spLocks noChangeArrowheads="1"/>
                        </wps:cNvSpPr>
                        <wps:spPr bwMode="auto">
                          <a:xfrm>
                            <a:off x="1442720" y="796290"/>
                            <a:ext cx="22415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9F793" w14:textId="77777777" w:rsidR="008D47EB" w:rsidRPr="00FE57E8" w:rsidRDefault="008D47EB" w:rsidP="00C67F16"/>
                          </w:txbxContent>
                        </wps:txbx>
                        <wps:bodyPr rot="0" vert="horz" wrap="square" lIns="90125" tIns="45065" rIns="90125" bIns="45065" anchor="t" anchorCtr="0" upright="1">
                          <a:noAutofit/>
                        </wps:bodyPr>
                      </wps:wsp>
                      <wps:wsp>
                        <wps:cNvPr id="171" name="Text Box 318"/>
                        <wps:cNvSpPr txBox="1">
                          <a:spLocks noChangeArrowheads="1"/>
                        </wps:cNvSpPr>
                        <wps:spPr bwMode="auto">
                          <a:xfrm>
                            <a:off x="1056005" y="541655"/>
                            <a:ext cx="53276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4CDA" w14:textId="77777777" w:rsidR="008D47EB" w:rsidRPr="00FE57E8" w:rsidRDefault="008D47EB" w:rsidP="00C67F16">
                              <w:pPr>
                                <w:rPr>
                                  <w:sz w:val="20"/>
                                  <w:szCs w:val="20"/>
                                </w:rPr>
                              </w:pPr>
                            </w:p>
                          </w:txbxContent>
                        </wps:txbx>
                        <wps:bodyPr rot="0" vert="horz" wrap="square" lIns="90125" tIns="45065" rIns="90125" bIns="45065" anchor="t" anchorCtr="0" upright="1">
                          <a:noAutofit/>
                        </wps:bodyPr>
                      </wps:wsp>
                      <wps:wsp>
                        <wps:cNvPr id="172" name="Oval 313"/>
                        <wps:cNvSpPr>
                          <a:spLocks noChangeArrowheads="1"/>
                        </wps:cNvSpPr>
                        <wps:spPr bwMode="auto">
                          <a:xfrm rot="10800000">
                            <a:off x="100330" y="117475"/>
                            <a:ext cx="1421765" cy="14217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utoShape 321"/>
                        <wps:cNvCnPr>
                          <a:cxnSpLocks noChangeShapeType="1"/>
                        </wps:cNvCnPr>
                        <wps:spPr bwMode="auto">
                          <a:xfrm rot="10800000">
                            <a:off x="428625" y="1427480"/>
                            <a:ext cx="75501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 name="Line 323"/>
                        <wps:cNvCnPr>
                          <a:cxnSpLocks noChangeShapeType="1"/>
                        </wps:cNvCnPr>
                        <wps:spPr bwMode="auto">
                          <a:xfrm rot="10800000" flipH="1">
                            <a:off x="432435" y="828675"/>
                            <a:ext cx="375920" cy="602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324"/>
                        <wps:cNvCnPr>
                          <a:cxnSpLocks noChangeShapeType="1"/>
                        </wps:cNvCnPr>
                        <wps:spPr bwMode="auto">
                          <a:xfrm rot="10800000" flipH="1" flipV="1">
                            <a:off x="809625" y="830580"/>
                            <a:ext cx="374650" cy="59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rc 2639"/>
                        <wps:cNvSpPr>
                          <a:spLocks/>
                        </wps:cNvSpPr>
                        <wps:spPr bwMode="auto">
                          <a:xfrm rot="5400000">
                            <a:off x="598170" y="577215"/>
                            <a:ext cx="438785" cy="478155"/>
                          </a:xfrm>
                          <a:custGeom>
                            <a:avLst/>
                            <a:gdLst>
                              <a:gd name="G0" fmla="+- 21600 0 0"/>
                              <a:gd name="G1" fmla="+- 21566 0 0"/>
                              <a:gd name="G2" fmla="+- 21600 0 0"/>
                              <a:gd name="T0" fmla="*/ 38775 w 38775"/>
                              <a:gd name="T1" fmla="*/ 34664 h 43166"/>
                              <a:gd name="T2" fmla="*/ 20383 w 38775"/>
                              <a:gd name="T3" fmla="*/ 0 h 43166"/>
                              <a:gd name="T4" fmla="*/ 21600 w 38775"/>
                              <a:gd name="T5" fmla="*/ 21566 h 43166"/>
                            </a:gdLst>
                            <a:ahLst/>
                            <a:cxnLst>
                              <a:cxn ang="0">
                                <a:pos x="T0" y="T1"/>
                              </a:cxn>
                              <a:cxn ang="0">
                                <a:pos x="T2" y="T3"/>
                              </a:cxn>
                              <a:cxn ang="0">
                                <a:pos x="T4" y="T5"/>
                              </a:cxn>
                            </a:cxnLst>
                            <a:rect l="0" t="0" r="r" b="b"/>
                            <a:pathLst>
                              <a:path w="38775" h="43166" fill="none" extrusionOk="0">
                                <a:moveTo>
                                  <a:pt x="38775" y="34664"/>
                                </a:moveTo>
                                <a:cubicBezTo>
                                  <a:pt x="34689" y="40021"/>
                                  <a:pt x="28337" y="43166"/>
                                  <a:pt x="21600" y="43166"/>
                                </a:cubicBezTo>
                                <a:cubicBezTo>
                                  <a:pt x="9670" y="43166"/>
                                  <a:pt x="0" y="33495"/>
                                  <a:pt x="0" y="21566"/>
                                </a:cubicBezTo>
                                <a:cubicBezTo>
                                  <a:pt x="0" y="10109"/>
                                  <a:pt x="8944" y="645"/>
                                  <a:pt x="20383" y="0"/>
                                </a:cubicBezTo>
                              </a:path>
                              <a:path w="38775" h="43166" stroke="0" extrusionOk="0">
                                <a:moveTo>
                                  <a:pt x="38775" y="34664"/>
                                </a:moveTo>
                                <a:cubicBezTo>
                                  <a:pt x="34689" y="40021"/>
                                  <a:pt x="28337" y="43166"/>
                                  <a:pt x="21600" y="43166"/>
                                </a:cubicBezTo>
                                <a:cubicBezTo>
                                  <a:pt x="9670" y="43166"/>
                                  <a:pt x="0" y="33495"/>
                                  <a:pt x="0" y="21566"/>
                                </a:cubicBezTo>
                                <a:cubicBezTo>
                                  <a:pt x="0" y="10109"/>
                                  <a:pt x="8944" y="645"/>
                                  <a:pt x="20383" y="0"/>
                                </a:cubicBezTo>
                                <a:lnTo>
                                  <a:pt x="21600" y="2156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Text Box 2640"/>
                        <wps:cNvSpPr txBox="1">
                          <a:spLocks noChangeArrowheads="1"/>
                        </wps:cNvSpPr>
                        <wps:spPr bwMode="auto">
                          <a:xfrm>
                            <a:off x="603250" y="1280160"/>
                            <a:ext cx="3448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3140" w14:textId="77777777" w:rsidR="008D47EB" w:rsidRPr="0023164B" w:rsidRDefault="008D47EB" w:rsidP="00C67F16">
                              <w:pPr>
                                <w:rPr>
                                  <w:sz w:val="20"/>
                                </w:rPr>
                              </w:pPr>
                              <w:r>
                                <w:rPr>
                                  <w:sz w:val="20"/>
                                </w:rPr>
                                <w:t>-8/9</w:t>
                              </w:r>
                            </w:p>
                          </w:txbxContent>
                        </wps:txbx>
                        <wps:bodyPr rot="0" vert="horz" wrap="square" lIns="0" tIns="0" rIns="0" bIns="0" anchor="t" anchorCtr="0" upright="1">
                          <a:noAutofit/>
                        </wps:bodyPr>
                      </wps:wsp>
                      <wps:wsp>
                        <wps:cNvPr id="178" name="Text Box 2641"/>
                        <wps:cNvSpPr txBox="1">
                          <a:spLocks noChangeArrowheads="1"/>
                        </wps:cNvSpPr>
                        <wps:spPr bwMode="auto">
                          <a:xfrm>
                            <a:off x="1109818" y="941705"/>
                            <a:ext cx="3448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45A40" w14:textId="77777777" w:rsidR="008D47EB" w:rsidRPr="0023164B" w:rsidRDefault="008D47EB" w:rsidP="00C67F16">
                              <w:pPr>
                                <w:rPr>
                                  <w:sz w:val="20"/>
                                </w:rPr>
                              </w:pPr>
                              <w:r>
                                <w:rPr>
                                  <w:sz w:val="20"/>
                                </w:rPr>
                                <w:t>-6</w:t>
                              </w:r>
                              <w:r w:rsidR="00243B69">
                                <w:rPr>
                                  <w:sz w:val="20"/>
                                </w:rPr>
                                <w:t>2</w:t>
                              </w:r>
                              <w:r>
                                <w:rPr>
                                  <w:sz w:val="20"/>
                                </w:rPr>
                                <w:t>.7</w:t>
                              </w:r>
                              <w:r>
                                <w:rPr>
                                  <w:rFonts w:cs="Times New Roman"/>
                                  <w:sz w:val="20"/>
                                </w:rPr>
                                <w:t>°</w:t>
                              </w:r>
                            </w:p>
                          </w:txbxContent>
                        </wps:txbx>
                        <wps:bodyPr rot="0" vert="horz" wrap="square" lIns="0" tIns="0" rIns="0" bIns="0" anchor="t" anchorCtr="0" upright="1">
                          <a:noAutofit/>
                        </wps:bodyPr>
                      </wps:wsp>
                      <wps:wsp>
                        <wps:cNvPr id="179" name="Text Box 2642"/>
                        <wps:cNvSpPr txBox="1">
                          <a:spLocks noChangeArrowheads="1"/>
                        </wps:cNvSpPr>
                        <wps:spPr bwMode="auto">
                          <a:xfrm>
                            <a:off x="1445895" y="841375"/>
                            <a:ext cx="1524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9BEF7" w14:textId="77777777" w:rsidR="008D47EB" w:rsidRPr="0023164B" w:rsidRDefault="008D47EB" w:rsidP="00C67F16">
                              <w:pPr>
                                <w:jc w:val="right"/>
                                <w:rPr>
                                  <w:sz w:val="20"/>
                                </w:rPr>
                              </w:pPr>
                              <w:r>
                                <w:rPr>
                                  <w:sz w:val="20"/>
                                </w:rPr>
                                <w:t>1</w:t>
                              </w:r>
                            </w:p>
                          </w:txbxContent>
                        </wps:txbx>
                        <wps:bodyPr rot="0" vert="horz" wrap="square" lIns="0" tIns="0" rIns="0" bIns="0" anchor="t" anchorCtr="0" upright="1">
                          <a:noAutofit/>
                        </wps:bodyPr>
                      </wps:wsp>
                      <wps:wsp>
                        <wps:cNvPr id="180" name="Arc 2644"/>
                        <wps:cNvSpPr>
                          <a:spLocks/>
                        </wps:cNvSpPr>
                        <wps:spPr bwMode="auto">
                          <a:xfrm rot="5400000">
                            <a:off x="633095" y="655955"/>
                            <a:ext cx="367665" cy="359410"/>
                          </a:xfrm>
                          <a:custGeom>
                            <a:avLst/>
                            <a:gdLst>
                              <a:gd name="G0" fmla="+- 21600 0 0"/>
                              <a:gd name="G1" fmla="+- 21566 0 0"/>
                              <a:gd name="G2" fmla="+- 21600 0 0"/>
                              <a:gd name="T0" fmla="*/ 40214 w 43200"/>
                              <a:gd name="T1" fmla="*/ 10607 h 43166"/>
                              <a:gd name="T2" fmla="*/ 20383 w 43200"/>
                              <a:gd name="T3" fmla="*/ 0 h 43166"/>
                              <a:gd name="T4" fmla="*/ 21600 w 43200"/>
                              <a:gd name="T5" fmla="*/ 21566 h 43166"/>
                            </a:gdLst>
                            <a:ahLst/>
                            <a:cxnLst>
                              <a:cxn ang="0">
                                <a:pos x="T0" y="T1"/>
                              </a:cxn>
                              <a:cxn ang="0">
                                <a:pos x="T2" y="T3"/>
                              </a:cxn>
                              <a:cxn ang="0">
                                <a:pos x="T4" y="T5"/>
                              </a:cxn>
                            </a:cxnLst>
                            <a:rect l="0" t="0" r="r" b="b"/>
                            <a:pathLst>
                              <a:path w="43200" h="43166" fill="none" extrusionOk="0">
                                <a:moveTo>
                                  <a:pt x="40213" y="10607"/>
                                </a:moveTo>
                                <a:cubicBezTo>
                                  <a:pt x="42168" y="13928"/>
                                  <a:pt x="43200" y="17712"/>
                                  <a:pt x="43200" y="21566"/>
                                </a:cubicBezTo>
                                <a:cubicBezTo>
                                  <a:pt x="43200" y="33495"/>
                                  <a:pt x="33529" y="43166"/>
                                  <a:pt x="21600" y="43166"/>
                                </a:cubicBezTo>
                                <a:cubicBezTo>
                                  <a:pt x="9670" y="43166"/>
                                  <a:pt x="0" y="33495"/>
                                  <a:pt x="0" y="21566"/>
                                </a:cubicBezTo>
                                <a:cubicBezTo>
                                  <a:pt x="0" y="10109"/>
                                  <a:pt x="8944" y="645"/>
                                  <a:pt x="20383" y="0"/>
                                </a:cubicBezTo>
                              </a:path>
                              <a:path w="43200" h="43166" stroke="0" extrusionOk="0">
                                <a:moveTo>
                                  <a:pt x="40213" y="10607"/>
                                </a:moveTo>
                                <a:cubicBezTo>
                                  <a:pt x="42168" y="13928"/>
                                  <a:pt x="43200" y="17712"/>
                                  <a:pt x="43200" y="21566"/>
                                </a:cubicBezTo>
                                <a:cubicBezTo>
                                  <a:pt x="43200" y="33495"/>
                                  <a:pt x="33529" y="43166"/>
                                  <a:pt x="21600" y="43166"/>
                                </a:cubicBezTo>
                                <a:cubicBezTo>
                                  <a:pt x="9670" y="43166"/>
                                  <a:pt x="0" y="33495"/>
                                  <a:pt x="0" y="21566"/>
                                </a:cubicBezTo>
                                <a:cubicBezTo>
                                  <a:pt x="0" y="10109"/>
                                  <a:pt x="8944" y="645"/>
                                  <a:pt x="20383" y="0"/>
                                </a:cubicBezTo>
                                <a:lnTo>
                                  <a:pt x="21600" y="2156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rc 2645"/>
                        <wps:cNvSpPr>
                          <a:spLocks/>
                        </wps:cNvSpPr>
                        <wps:spPr bwMode="auto">
                          <a:xfrm rot="5400000">
                            <a:off x="831850" y="817880"/>
                            <a:ext cx="283845" cy="307340"/>
                          </a:xfrm>
                          <a:custGeom>
                            <a:avLst/>
                            <a:gdLst>
                              <a:gd name="G0" fmla="+- 1555 0 0"/>
                              <a:gd name="G1" fmla="+- 21600 0 0"/>
                              <a:gd name="G2" fmla="+- 21600 0 0"/>
                              <a:gd name="T0" fmla="*/ 0 w 19631"/>
                              <a:gd name="T1" fmla="*/ 56 h 21600"/>
                              <a:gd name="T2" fmla="*/ 19631 w 19631"/>
                              <a:gd name="T3" fmla="*/ 9775 h 21600"/>
                              <a:gd name="T4" fmla="*/ 1555 w 19631"/>
                              <a:gd name="T5" fmla="*/ 21600 h 21600"/>
                            </a:gdLst>
                            <a:ahLst/>
                            <a:cxnLst>
                              <a:cxn ang="0">
                                <a:pos x="T0" y="T1"/>
                              </a:cxn>
                              <a:cxn ang="0">
                                <a:pos x="T2" y="T3"/>
                              </a:cxn>
                              <a:cxn ang="0">
                                <a:pos x="T4" y="T5"/>
                              </a:cxn>
                            </a:cxnLst>
                            <a:rect l="0" t="0" r="r" b="b"/>
                            <a:pathLst>
                              <a:path w="19631" h="21600" fill="none" extrusionOk="0">
                                <a:moveTo>
                                  <a:pt x="0" y="56"/>
                                </a:moveTo>
                                <a:cubicBezTo>
                                  <a:pt x="517" y="18"/>
                                  <a:pt x="1036" y="0"/>
                                  <a:pt x="1555" y="0"/>
                                </a:cubicBezTo>
                                <a:cubicBezTo>
                                  <a:pt x="8843" y="0"/>
                                  <a:pt x="15640" y="3675"/>
                                  <a:pt x="19630" y="9775"/>
                                </a:cubicBezTo>
                              </a:path>
                              <a:path w="19631" h="21600" stroke="0" extrusionOk="0">
                                <a:moveTo>
                                  <a:pt x="0" y="56"/>
                                </a:moveTo>
                                <a:cubicBezTo>
                                  <a:pt x="517" y="18"/>
                                  <a:pt x="1036" y="0"/>
                                  <a:pt x="1555" y="0"/>
                                </a:cubicBezTo>
                                <a:cubicBezTo>
                                  <a:pt x="8843" y="0"/>
                                  <a:pt x="15640" y="3675"/>
                                  <a:pt x="19630" y="9775"/>
                                </a:cubicBezTo>
                                <a:lnTo>
                                  <a:pt x="155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FF878A3" id="Canvas 2626" o:spid="_x0000_s1158" editas="canvas" alt="A unit circle centered at the origin. A line at angle negative 62.7 degrees is shown, which meets the circle at a point with y value negative eight ninths.  Another arc to the same line is drawn counterclockwise from the positive x axis.  A second line is shown in the third quadrant that also meets the circle at a point with y value of negative eight ninths." style="position:absolute;left:0;text-align:left;margin-left:319.3pt;margin-top:10.85pt;width:131.25pt;height:129.75pt;z-index:251676672;mso-position-horizontal-relative:text;mso-position-vertical-relative:text" coordsize="16668,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">
                <v:shape id="_x0000_s1159" type="#_x0000_t75" alt="A unit circle centered at the origin. A line at angle negative 62.7 degrees is shown, which meets the circle at a point with y value negative eight ninths.  Another arc to the same line is drawn counterclockwise from the positive x axis.  A second line is shown in the third quadrant that also meets the circle at a point with y value of negative eight ninths." style="position:absolute;width:16668;height:16478;visibility:visible;mso-wrap-style:square">
                  <v:fill o:detectmouseclick="t"/>
                  <v:path o:connecttype="none"/>
                </v:shape>
                <v:shape id="AutoShape 314" o:spid="_x0000_s1160" type="#_x0000_t32" style="position:absolute;top:8286;width:1664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"/>
                <v:shape id="AutoShape 315" o:spid="_x0000_s1161" type="#_x0000_t32" style="position:absolute;left:8140;width:7;height:16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Text Box 316" o:spid="_x0000_s1162" type="#_x0000_t202" style="position:absolute;left:5543;top:1809;width:418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" filled="f" stroked="f">
                  <v:textbox inset="2.50347mm,1.2518mm,2.50347mm,1.2518mm">
                    <w:txbxContent>
                      <w:p w14:paraId="2F313491" w14:textId="77777777" w:rsidR="008D47EB" w:rsidRPr="00FE57E8" w:rsidRDefault="008D47EB" w:rsidP="00C67F16">
                        <w:pPr>
                          <w:rPr>
                            <w:sz w:val="20"/>
                            <w:szCs w:val="20"/>
                          </w:rPr>
                        </w:pPr>
                      </w:p>
                    </w:txbxContent>
                  </v:textbox>
                </v:shape>
                <v:shape id="Text Box 317" o:spid="_x0000_s1163" type="#_x0000_t202" style="position:absolute;left:14427;top:7962;width:2241;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" filled="f" stroked="f">
                  <v:textbox inset="2.50347mm,1.2518mm,2.50347mm,1.2518mm">
                    <w:txbxContent>
                      <w:p w14:paraId="4529F793" w14:textId="77777777" w:rsidR="008D47EB" w:rsidRPr="00FE57E8" w:rsidRDefault="008D47EB" w:rsidP="00C67F16"/>
                    </w:txbxContent>
                  </v:textbox>
                </v:shape>
                <v:shape id="Text Box 318" o:spid="_x0000_s1164" type="#_x0000_t202" style="position:absolute;left:10560;top:5416;width:532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" filled="f" stroked="f">
                  <v:textbox inset="2.50347mm,1.2518mm,2.50347mm,1.2518mm">
                    <w:txbxContent>
                      <w:p w14:paraId="360E4CDA" w14:textId="77777777" w:rsidR="008D47EB" w:rsidRPr="00FE57E8" w:rsidRDefault="008D47EB" w:rsidP="00C67F16">
                        <w:pPr>
                          <w:rPr>
                            <w:sz w:val="20"/>
                            <w:szCs w:val="20"/>
                          </w:rPr>
                        </w:pPr>
                      </w:p>
                    </w:txbxContent>
                  </v:textbox>
                </v:shape>
                <v:oval id="Oval 313" o:spid="_x0000_s1165" style="position:absolute;left:1003;top:1174;width:14217;height:1421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" filled="f"/>
                <v:shape id="AutoShape 321" o:spid="_x0000_s1166" type="#_x0000_t32" style="position:absolute;left:4286;top:14274;width:7550;height: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">
                  <v:stroke dashstyle="dash"/>
                </v:shape>
                <v:line id="Line 323" o:spid="_x0000_s1167" style="position:absolute;rotation:180;flip:x;visibility:visible;mso-wrap-style:square" from="4324,8286" to="8083,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"/>
                <v:line id="Line 324" o:spid="_x0000_s1168" style="position:absolute;rotation:180;flip:x y;visibility:visible;mso-wrap-style:square" from="8096,8305" to="11842,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"/>
                <v:shape id="Arc 2639" o:spid="_x0000_s1169" style="position:absolute;left:5981;top:5772;width:4387;height:4782;rotation:90;visibility:visible;mso-wrap-style:square;v-text-anchor:top" coordsize="38775,4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" path="m38775,34664nfc34689,40021,28337,43166,21600,43166,9670,43166,,33495,,21566,,10109,8944,645,20383,em38775,34664nsc34689,40021,28337,43166,21600,43166,9670,43166,,33495,,21566,,10109,8944,645,20383,r1217,21566l38775,34664xe" filled="f">
                  <v:path arrowok="t" o:extrusionok="f" o:connecttype="custom" o:connectlocs="438785,383977;230658,0;244430,238889" o:connectangles="0,0,0"/>
                </v:shape>
                <v:shape id="Text Box 2640" o:spid="_x0000_s1170" type="#_x0000_t202" style="position:absolute;left:6032;top:12801;width:344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EDC3140" w14:textId="77777777" w:rsidR="008D47EB" w:rsidRPr="0023164B" w:rsidRDefault="008D47EB" w:rsidP="00C67F16">
                        <w:pPr>
                          <w:rPr>
                            <w:sz w:val="20"/>
                          </w:rPr>
                        </w:pPr>
                        <w:r>
                          <w:rPr>
                            <w:sz w:val="20"/>
                          </w:rPr>
                          <w:t>-8/9</w:t>
                        </w:r>
                      </w:p>
                    </w:txbxContent>
                  </v:textbox>
                </v:shape>
                <v:shape id="Text Box 2641" o:spid="_x0000_s1171" type="#_x0000_t202" style="position:absolute;left:11098;top:9417;width:344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5345A40" w14:textId="77777777" w:rsidR="008D47EB" w:rsidRPr="0023164B" w:rsidRDefault="008D47EB" w:rsidP="00C67F16">
                        <w:pPr>
                          <w:rPr>
                            <w:sz w:val="20"/>
                          </w:rPr>
                        </w:pPr>
                        <w:r>
                          <w:rPr>
                            <w:sz w:val="20"/>
                          </w:rPr>
                          <w:t>-6</w:t>
                        </w:r>
                        <w:r w:rsidR="00243B69">
                          <w:rPr>
                            <w:sz w:val="20"/>
                          </w:rPr>
                          <w:t>2</w:t>
                        </w:r>
                        <w:r>
                          <w:rPr>
                            <w:sz w:val="20"/>
                          </w:rPr>
                          <w:t>.7</w:t>
                        </w:r>
                        <w:r>
                          <w:rPr>
                            <w:rFonts w:cs="Times New Roman"/>
                            <w:sz w:val="20"/>
                          </w:rPr>
                          <w:t>°</w:t>
                        </w:r>
                      </w:p>
                    </w:txbxContent>
                  </v:textbox>
                </v:shape>
                <v:shape id="Text Box 2642" o:spid="_x0000_s1172" type="#_x0000_t202" style="position:absolute;left:14458;top:8413;width:1524;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1BF9BEF7" w14:textId="77777777" w:rsidR="008D47EB" w:rsidRPr="0023164B" w:rsidRDefault="008D47EB" w:rsidP="00C67F16">
                        <w:pPr>
                          <w:jc w:val="right"/>
                          <w:rPr>
                            <w:sz w:val="20"/>
                          </w:rPr>
                        </w:pPr>
                        <w:r>
                          <w:rPr>
                            <w:sz w:val="20"/>
                          </w:rPr>
                          <w:t>1</w:t>
                        </w:r>
                      </w:p>
                    </w:txbxContent>
                  </v:textbox>
                </v:shape>
                <v:shape id="Arc 2644" o:spid="_x0000_s1173" style="position:absolute;left:6331;top:6559;width:3676;height:3594;rotation:90;visibility:visible;mso-wrap-style:square;v-text-anchor:top" coordsize="43200,4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" path="m40213,10607nfc42168,13928,43200,17712,43200,21566v,11929,-9671,21600,-21600,21600c9670,43166,,33495,,21566,,10109,8944,645,20383,em40213,10607nsc42168,13928,43200,17712,43200,21566v,11929,-9671,21600,-21600,21600c9670,43166,,33495,,21566,,10109,8944,645,20383,r1217,21566l40213,10607xe" filled="f">
                  <v:path arrowok="t" o:extrusionok="f" o:connecttype="custom" o:connectlocs="342252,88316;173475,0;183833,179563" o:connectangles="0,0,0"/>
                </v:shape>
                <v:shape id="Arc 2645" o:spid="_x0000_s1174" style="position:absolute;left:8319;top:8178;width:2838;height:3073;rotation:90;visibility:visible;mso-wrap-style:square;v-text-anchor:top" coordsize="1963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" path="m,56nfc517,18,1036,,1555,,8843,,15640,3675,19630,9775em,56nsc517,18,1036,,1555,,8843,,15640,3675,19630,9775l1555,21600,,56xe" filled="f">
                  <v:path arrowok="t" o:extrusionok="f" o:connecttype="custom" o:connectlocs="0,797;283845,139086;22484,307340" o:connectangles="0,0,0"/>
                </v:shape>
                <w10:wrap type="square"/>
              </v:group>
            </w:pict>
          </mc:Fallback>
        </mc:AlternateContent>
      </w:r>
      <w:r w:rsidR="00C67F16">
        <w:t xml:space="preserve">We are looking for the angles with a </w:t>
      </w:r>
      <w:r w:rsidR="00C67F16" w:rsidRPr="00C67F16">
        <w:rPr>
          <w:i/>
        </w:rPr>
        <w:t>y</w:t>
      </w:r>
      <w:r w:rsidR="00C67F16">
        <w:t>-value of -8/9 on the unit circle.  Immediately we can see the solutions will be in the third and fourth quadrants.</w:t>
      </w:r>
    </w:p>
    <w:p w14:paraId="26F6F219" w14:textId="77777777" w:rsidR="00C67F16" w:rsidRDefault="00C67F16" w:rsidP="0004319B">
      <w:pPr>
        <w:pStyle w:val="Example"/>
      </w:pPr>
    </w:p>
    <w:p w14:paraId="6AB267A5" w14:textId="77777777" w:rsidR="0004319B" w:rsidRDefault="0023164B" w:rsidP="0004319B">
      <w:pPr>
        <w:pStyle w:val="Example"/>
      </w:pPr>
      <w:r>
        <w:t>First,</w:t>
      </w:r>
      <w:r w:rsidR="0004319B">
        <w:t xml:space="preserve"> we will turn our calculator to degree mode.  Using the inverse, we can find </w:t>
      </w:r>
      <w:r w:rsidR="00AF3752">
        <w:t xml:space="preserve">one </w:t>
      </w:r>
      <w:r w:rsidR="0004319B">
        <w:t xml:space="preserve">solution </w:t>
      </w:r>
      <w:r w:rsidR="0004319B" w:rsidRPr="00206669">
        <w:rPr>
          <w:position w:val="-28"/>
        </w:rPr>
        <w:object w:dxaOrig="2620" w:dyaOrig="680" w14:anchorId="759ACDC2">
          <v:shape id="_x0000_i1405" type="#_x0000_t75" style="width:129.75pt;height:35.25pt" o:ole="">
            <v:imagedata r:id="rId795" o:title=""/>
          </v:shape>
          <o:OLEObject Type="Embed" ProgID="Equation.3" ShapeID="_x0000_i1405" DrawAspect="Content" ObjectID="_1719171843" r:id="rId796"/>
        </w:object>
      </w:r>
      <w:r w:rsidR="0004319B">
        <w:t xml:space="preserve">.  While this angle satisfies the equation, it does not lie in the domain we are looking for.  To find the angles in the desired domain, we start looking for additional solutions.  </w:t>
      </w:r>
    </w:p>
    <w:p w14:paraId="593F187B" w14:textId="77777777" w:rsidR="0004319B" w:rsidRDefault="0004319B" w:rsidP="0004319B">
      <w:pPr>
        <w:pStyle w:val="Example"/>
      </w:pPr>
    </w:p>
    <w:p w14:paraId="649B03F8" w14:textId="77777777" w:rsidR="0004319B" w:rsidRDefault="0004319B" w:rsidP="0004319B">
      <w:pPr>
        <w:pStyle w:val="Example"/>
      </w:pPr>
      <w:r>
        <w:t xml:space="preserve">First, an angle coterminal with </w:t>
      </w:r>
      <w:r w:rsidRPr="00671363">
        <w:rPr>
          <w:position w:val="-6"/>
        </w:rPr>
        <w:object w:dxaOrig="999" w:dyaOrig="279" w14:anchorId="4ED479B2">
          <v:shape id="_x0000_i1406" type="#_x0000_t75" style="width:50.25pt;height:14.25pt" o:ole="">
            <v:imagedata r:id="rId797" o:title=""/>
          </v:shape>
          <o:OLEObject Type="Embed" ProgID="Equation.3" ShapeID="_x0000_i1406" DrawAspect="Content" ObjectID="_1719171844" r:id="rId798"/>
        </w:object>
      </w:r>
      <w:r>
        <w:t>will have the same sine.  By adding a full rotation, we can find an angle in the desired domain with the same sine.</w:t>
      </w:r>
    </w:p>
    <w:p w14:paraId="29F42067" w14:textId="77777777" w:rsidR="0004319B" w:rsidRDefault="0004319B" w:rsidP="0004319B">
      <w:pPr>
        <w:pStyle w:val="Example"/>
      </w:pPr>
      <w:r w:rsidRPr="00671363">
        <w:rPr>
          <w:position w:val="-6"/>
        </w:rPr>
        <w:object w:dxaOrig="3140" w:dyaOrig="279" w14:anchorId="484D82FF">
          <v:shape id="_x0000_i1407" type="#_x0000_t75" style="width:158.25pt;height:14.25pt" o:ole="">
            <v:imagedata r:id="rId799" o:title=""/>
          </v:shape>
          <o:OLEObject Type="Embed" ProgID="Equation.3" ShapeID="_x0000_i1407" DrawAspect="Content" ObjectID="_1719171845" r:id="rId800"/>
        </w:object>
      </w:r>
    </w:p>
    <w:p w14:paraId="158BEB0F" w14:textId="77777777" w:rsidR="0004319B" w:rsidRDefault="0004319B" w:rsidP="0004319B">
      <w:pPr>
        <w:pStyle w:val="Example"/>
      </w:pPr>
    </w:p>
    <w:p w14:paraId="33C5578C" w14:textId="77777777" w:rsidR="0004319B" w:rsidRDefault="0004319B" w:rsidP="0004319B">
      <w:pPr>
        <w:pStyle w:val="Example"/>
      </w:pPr>
      <w:r>
        <w:t xml:space="preserve">There is a second angle in the desired domain that lies in the third quadrant.  Notice that </w:t>
      </w:r>
      <w:r w:rsidRPr="00671363">
        <w:rPr>
          <w:position w:val="-6"/>
        </w:rPr>
        <w:object w:dxaOrig="820" w:dyaOrig="279" w14:anchorId="60A7489A">
          <v:shape id="_x0000_i1408" type="#_x0000_t75" style="width:41.25pt;height:14.25pt" o:ole="">
            <v:imagedata r:id="rId801" o:title=""/>
          </v:shape>
          <o:OLEObject Type="Embed" ProgID="Equation.3" ShapeID="_x0000_i1408" DrawAspect="Content" ObjectID="_1719171846" r:id="rId802"/>
        </w:object>
      </w:r>
      <w:r>
        <w:t xml:space="preserve"> is the reference angle for all solutions, so this second solution would be </w:t>
      </w:r>
      <w:r w:rsidRPr="00671363">
        <w:rPr>
          <w:position w:val="-6"/>
        </w:rPr>
        <w:object w:dxaOrig="820" w:dyaOrig="279" w14:anchorId="0C991F3B">
          <v:shape id="_x0000_i1409" type="#_x0000_t75" style="width:41.25pt;height:14.25pt" o:ole="">
            <v:imagedata r:id="rId803" o:title=""/>
          </v:shape>
          <o:OLEObject Type="Embed" ProgID="Equation.3" ShapeID="_x0000_i1409" DrawAspect="Content" ObjectID="_1719171847" r:id="rId804"/>
        </w:object>
      </w:r>
      <w:r>
        <w:t xml:space="preserve"> past </w:t>
      </w:r>
      <w:r w:rsidRPr="003521EA">
        <w:rPr>
          <w:position w:val="-6"/>
        </w:rPr>
        <w:object w:dxaOrig="499" w:dyaOrig="279" w14:anchorId="694FC165">
          <v:shape id="_x0000_i1410" type="#_x0000_t75" style="width:24pt;height:14.25pt" o:ole="">
            <v:imagedata r:id="rId805" o:title=""/>
          </v:shape>
          <o:OLEObject Type="Embed" ProgID="Equation.3" ShapeID="_x0000_i1410" DrawAspect="Content" ObjectID="_1719171848" r:id="rId806"/>
        </w:object>
      </w:r>
    </w:p>
    <w:p w14:paraId="34BC5912" w14:textId="77777777" w:rsidR="0004319B" w:rsidRDefault="0004319B" w:rsidP="0004319B">
      <w:pPr>
        <w:pStyle w:val="Example"/>
      </w:pPr>
      <w:r w:rsidRPr="00671363">
        <w:rPr>
          <w:position w:val="-6"/>
        </w:rPr>
        <w:object w:dxaOrig="2980" w:dyaOrig="279" w14:anchorId="33BB2AEA">
          <v:shape id="_x0000_i1411" type="#_x0000_t75" style="width:149.25pt;height:14.25pt" o:ole="">
            <v:imagedata r:id="rId807" o:title=""/>
          </v:shape>
          <o:OLEObject Type="Embed" ProgID="Equation.3" ShapeID="_x0000_i1411" DrawAspect="Content" ObjectID="_1719171849" r:id="rId808"/>
        </w:object>
      </w:r>
    </w:p>
    <w:p w14:paraId="38B1DEC2" w14:textId="77777777" w:rsidR="0004319B" w:rsidRDefault="0004319B" w:rsidP="0004319B">
      <w:pPr>
        <w:pStyle w:val="Example"/>
      </w:pPr>
    </w:p>
    <w:p w14:paraId="1ABB7C70" w14:textId="77777777" w:rsidR="0004319B" w:rsidRPr="00206669" w:rsidRDefault="0004319B" w:rsidP="0004319B">
      <w:pPr>
        <w:pStyle w:val="Example"/>
      </w:pPr>
      <w:r>
        <w:t xml:space="preserve">The two solutions on </w:t>
      </w:r>
      <w:r w:rsidRPr="00BD2414">
        <w:rPr>
          <w:position w:val="-6"/>
        </w:rPr>
        <w:object w:dxaOrig="1359" w:dyaOrig="279" w14:anchorId="2E6A2A13">
          <v:shape id="_x0000_i1412" type="#_x0000_t75" style="width:66.75pt;height:14.25pt" o:ole="">
            <v:imagedata r:id="rId793" o:title=""/>
          </v:shape>
          <o:OLEObject Type="Embed" ProgID="Equation.3" ShapeID="_x0000_i1412" DrawAspect="Content" ObjectID="_1719171850" r:id="rId809"/>
        </w:object>
      </w:r>
      <w:r>
        <w:t xml:space="preserve"> are </w:t>
      </w:r>
      <w:r>
        <w:rPr>
          <w:i/>
        </w:rPr>
        <w:t>x</w:t>
      </w:r>
      <w:r>
        <w:t xml:space="preserve"> = </w:t>
      </w:r>
      <w:r w:rsidRPr="00671363">
        <w:rPr>
          <w:position w:val="-6"/>
        </w:rPr>
        <w:object w:dxaOrig="940" w:dyaOrig="279" w14:anchorId="39DCF74A">
          <v:shape id="_x0000_i1413" type="#_x0000_t75" style="width:48pt;height:14.25pt" o:ole="">
            <v:imagedata r:id="rId810" o:title=""/>
          </v:shape>
          <o:OLEObject Type="Embed" ProgID="Equation.3" ShapeID="_x0000_i1413" DrawAspect="Content" ObjectID="_1719171851" r:id="rId811"/>
        </w:object>
      </w:r>
      <w:r>
        <w:t xml:space="preserve">and </w:t>
      </w:r>
      <w:r>
        <w:rPr>
          <w:i/>
        </w:rPr>
        <w:t>x</w:t>
      </w:r>
      <w:r>
        <w:t xml:space="preserve"> = </w:t>
      </w:r>
      <w:r w:rsidRPr="00671363">
        <w:rPr>
          <w:position w:val="-6"/>
        </w:rPr>
        <w:object w:dxaOrig="940" w:dyaOrig="279" w14:anchorId="6D07AA4C">
          <v:shape id="_x0000_i1414" type="#_x0000_t75" style="width:48pt;height:14.25pt" o:ole="">
            <v:imagedata r:id="rId812" o:title=""/>
          </v:shape>
          <o:OLEObject Type="Embed" ProgID="Equation.3" ShapeID="_x0000_i1414" DrawAspect="Content" ObjectID="_1719171852" r:id="rId813"/>
        </w:object>
      </w:r>
    </w:p>
    <w:p w14:paraId="25A1A4DD" w14:textId="77777777" w:rsidR="0004319B" w:rsidRDefault="0004319B" w:rsidP="0004319B"/>
    <w:p w14:paraId="453E7366" w14:textId="77777777" w:rsidR="0004319B" w:rsidRDefault="0004319B" w:rsidP="0004319B"/>
    <w:p w14:paraId="667FB214" w14:textId="77777777" w:rsidR="0004319B" w:rsidRDefault="0004319B" w:rsidP="0004319B">
      <w:pPr>
        <w:pStyle w:val="ExampleHeader"/>
      </w:pPr>
      <w:r>
        <w:lastRenderedPageBreak/>
        <w:t>Example 7</w:t>
      </w:r>
    </w:p>
    <w:p w14:paraId="4BDF9550" w14:textId="77777777" w:rsidR="0004319B" w:rsidRDefault="0004319B" w:rsidP="0004319B">
      <w:pPr>
        <w:pStyle w:val="Example"/>
      </w:pPr>
      <w:r>
        <w:t xml:space="preserve">Find all solutions to </w:t>
      </w:r>
      <w:r w:rsidRPr="001E6B13">
        <w:rPr>
          <w:position w:val="-10"/>
        </w:rPr>
        <w:object w:dxaOrig="1020" w:dyaOrig="340" w14:anchorId="5A1D0C56">
          <v:shape id="_x0000_i1415" type="#_x0000_t75" style="width:52.5pt;height:16.5pt" o:ole="">
            <v:imagedata r:id="rId814" o:title=""/>
          </v:shape>
          <o:OLEObject Type="Embed" ProgID="Equation.3" ShapeID="_x0000_i1415" DrawAspect="Content" ObjectID="_1719171853" r:id="rId815"/>
        </w:object>
      </w:r>
      <w:r>
        <w:t xml:space="preserve"> on </w:t>
      </w:r>
      <w:r w:rsidRPr="00BD2414">
        <w:rPr>
          <w:position w:val="-6"/>
        </w:rPr>
        <w:object w:dxaOrig="1100" w:dyaOrig="279" w14:anchorId="276F1A48">
          <v:shape id="_x0000_i1416" type="#_x0000_t75" style="width:55.5pt;height:14.25pt" o:ole="">
            <v:imagedata r:id="rId816" o:title=""/>
          </v:shape>
          <o:OLEObject Type="Embed" ProgID="Equation.3" ShapeID="_x0000_i1416" DrawAspect="Content" ObjectID="_1719171854" r:id="rId817"/>
        </w:object>
      </w:r>
      <w:r w:rsidR="00AF3752">
        <w:t>.</w:t>
      </w:r>
    </w:p>
    <w:p w14:paraId="5B6FF50E" w14:textId="77777777" w:rsidR="0004319B" w:rsidRDefault="0004319B" w:rsidP="0004319B">
      <w:pPr>
        <w:pStyle w:val="Example"/>
      </w:pPr>
    </w:p>
    <w:p w14:paraId="7118EF80" w14:textId="77777777" w:rsidR="0004319B" w:rsidRDefault="00243B69" w:rsidP="0004319B">
      <w:pPr>
        <w:pStyle w:val="Example"/>
      </w:pPr>
      <w:r>
        <w:rPr>
          <w:noProof/>
          <w:position w:val="-6"/>
        </w:rPr>
        <mc:AlternateContent>
          <mc:Choice Requires="wpg">
            <w:drawing>
              <wp:anchor distT="0" distB="0" distL="114300" distR="114300" simplePos="0" relativeHeight="251662336" behindDoc="0" locked="0" layoutInCell="1" allowOverlap="1" wp14:anchorId="6C500A3B" wp14:editId="1CF7D3D6">
                <wp:simplePos x="0" y="0"/>
                <wp:positionH relativeFrom="column">
                  <wp:posOffset>3796665</wp:posOffset>
                </wp:positionH>
                <wp:positionV relativeFrom="paragraph">
                  <wp:posOffset>478790</wp:posOffset>
                </wp:positionV>
                <wp:extent cx="1677670" cy="1647825"/>
                <wp:effectExtent l="0" t="10795" r="12065" b="8255"/>
                <wp:wrapSquare wrapText="bothSides"/>
                <wp:docPr id="124" name="Canvas 396" descr="A unit circle centered at the origin. A line at angle 1.249 is shown. A second line at angle 4.391 is shown, which has the same slope as the first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670" cy="1647825"/>
                          <a:chOff x="0" y="0"/>
                          <a:chExt cx="16776" cy="16478"/>
                        </a:xfrm>
                      </wpg:grpSpPr>
                      <wps:wsp>
                        <wps:cNvPr id="125" name="AutoShape 129"/>
                        <wps:cNvSpPr>
                          <a:spLocks noChangeAspect="1" noChangeArrowheads="1"/>
                        </wps:cNvSpPr>
                        <wps:spPr bwMode="auto">
                          <a:xfrm>
                            <a:off x="0" y="0"/>
                            <a:ext cx="16776" cy="1647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Oval 313"/>
                        <wps:cNvSpPr>
                          <a:spLocks noChangeArrowheads="1"/>
                        </wps:cNvSpPr>
                        <wps:spPr bwMode="auto">
                          <a:xfrm>
                            <a:off x="1111" y="1174"/>
                            <a:ext cx="14217" cy="142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314"/>
                        <wps:cNvCnPr>
                          <a:cxnSpLocks noChangeShapeType="1"/>
                        </wps:cNvCnPr>
                        <wps:spPr bwMode="auto">
                          <a:xfrm>
                            <a:off x="107" y="8286"/>
                            <a:ext cx="16650"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315"/>
                        <wps:cNvCnPr>
                          <a:cxnSpLocks noChangeShapeType="1"/>
                        </wps:cNvCnPr>
                        <wps:spPr bwMode="auto">
                          <a:xfrm>
                            <a:off x="8248" y="0"/>
                            <a:ext cx="7" cy="16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317"/>
                        <wps:cNvSpPr txBox="1">
                          <a:spLocks noChangeArrowheads="1"/>
                        </wps:cNvSpPr>
                        <wps:spPr bwMode="auto">
                          <a:xfrm>
                            <a:off x="14535" y="7962"/>
                            <a:ext cx="2241"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2BEEB" w14:textId="77777777" w:rsidR="008D47EB" w:rsidRPr="00FE57E8" w:rsidRDefault="008D47EB" w:rsidP="00B677FB">
                              <w:r>
                                <w:t>1</w:t>
                              </w:r>
                            </w:p>
                          </w:txbxContent>
                        </wps:txbx>
                        <wps:bodyPr rot="0" vert="horz" wrap="square" lIns="90125" tIns="45065" rIns="90125" bIns="45065" anchor="t" anchorCtr="0" upright="1">
                          <a:noAutofit/>
                        </wps:bodyPr>
                      </wps:wsp>
                      <wps:wsp>
                        <wps:cNvPr id="162" name="Text Box 318"/>
                        <wps:cNvSpPr txBox="1">
                          <a:spLocks noChangeArrowheads="1"/>
                        </wps:cNvSpPr>
                        <wps:spPr bwMode="auto">
                          <a:xfrm>
                            <a:off x="8743" y="4089"/>
                            <a:ext cx="5328"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5C46" w14:textId="77777777" w:rsidR="008D47EB" w:rsidRPr="00FE57E8" w:rsidRDefault="008D47EB" w:rsidP="00B677FB">
                              <w:pPr>
                                <w:rPr>
                                  <w:sz w:val="20"/>
                                  <w:szCs w:val="20"/>
                                </w:rPr>
                              </w:pPr>
                              <w:r>
                                <w:rPr>
                                  <w:sz w:val="20"/>
                                  <w:szCs w:val="20"/>
                                </w:rPr>
                                <w:t>1.249</w:t>
                              </w:r>
                            </w:p>
                          </w:txbxContent>
                        </wps:txbx>
                        <wps:bodyPr rot="0" vert="horz" wrap="square" lIns="90125" tIns="45065" rIns="90125" bIns="45065" anchor="t" anchorCtr="0" upright="1">
                          <a:noAutofit/>
                        </wps:bodyPr>
                      </wps:wsp>
                      <wps:wsp>
                        <wps:cNvPr id="163" name="Line 324"/>
                        <wps:cNvCnPr>
                          <a:cxnSpLocks noChangeShapeType="1"/>
                        </wps:cNvCnPr>
                        <wps:spPr bwMode="auto">
                          <a:xfrm flipV="1">
                            <a:off x="5556" y="1670"/>
                            <a:ext cx="5302" cy="13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rc 408"/>
                        <wps:cNvSpPr>
                          <a:spLocks/>
                        </wps:cNvSpPr>
                        <wps:spPr bwMode="auto">
                          <a:xfrm>
                            <a:off x="8197" y="5918"/>
                            <a:ext cx="2502" cy="2375"/>
                          </a:xfrm>
                          <a:custGeom>
                            <a:avLst/>
                            <a:gdLst>
                              <a:gd name="T0" fmla="*/ 103331 w 21600"/>
                              <a:gd name="T1" fmla="*/ 0 h 21600"/>
                              <a:gd name="T2" fmla="*/ 250190 w 21600"/>
                              <a:gd name="T3" fmla="*/ 237490 h 21600"/>
                              <a:gd name="T4" fmla="*/ 0 w 21600"/>
                              <a:gd name="T5" fmla="*/ 2374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8920" y="0"/>
                                </a:moveTo>
                                <a:cubicBezTo>
                                  <a:pt x="16641" y="3501"/>
                                  <a:pt x="21600" y="11194"/>
                                  <a:pt x="21600" y="19672"/>
                                </a:cubicBezTo>
                              </a:path>
                              <a:path w="21600" h="21600" stroke="0" extrusionOk="0">
                                <a:moveTo>
                                  <a:pt x="8920" y="0"/>
                                </a:moveTo>
                                <a:cubicBezTo>
                                  <a:pt x="16641" y="3501"/>
                                  <a:pt x="21600" y="11194"/>
                                  <a:pt x="21600" y="19672"/>
                                </a:cubicBezTo>
                                <a:lnTo>
                                  <a:pt x="0" y="19672"/>
                                </a:lnTo>
                                <a:lnTo>
                                  <a:pt x="89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Text Box 318"/>
                        <wps:cNvSpPr txBox="1">
                          <a:spLocks noChangeArrowheads="1"/>
                        </wps:cNvSpPr>
                        <wps:spPr bwMode="auto">
                          <a:xfrm>
                            <a:off x="2584" y="8978"/>
                            <a:ext cx="7118"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06867" w14:textId="77777777" w:rsidR="008D47EB" w:rsidRPr="00FE57E8" w:rsidRDefault="008D47EB" w:rsidP="00B677FB">
                              <w:pPr>
                                <w:rPr>
                                  <w:sz w:val="20"/>
                                  <w:szCs w:val="20"/>
                                </w:rPr>
                              </w:pPr>
                              <w:r>
                                <w:rPr>
                                  <w:sz w:val="20"/>
                                  <w:szCs w:val="20"/>
                                </w:rPr>
                                <w:t>4.391</w:t>
                              </w:r>
                            </w:p>
                          </w:txbxContent>
                        </wps:txbx>
                        <wps:bodyPr rot="0" vert="horz" wrap="square" lIns="90125" tIns="45065" rIns="90125" bIns="45065" anchor="t" anchorCtr="0" upright="1">
                          <a:noAutofit/>
                        </wps:bodyPr>
                      </wps:wsp>
                      <wps:wsp>
                        <wps:cNvPr id="166" name="Arc 410"/>
                        <wps:cNvSpPr>
                          <a:spLocks/>
                        </wps:cNvSpPr>
                        <wps:spPr bwMode="auto">
                          <a:xfrm>
                            <a:off x="6362" y="6324"/>
                            <a:ext cx="3759" cy="3747"/>
                          </a:xfrm>
                          <a:custGeom>
                            <a:avLst/>
                            <a:gdLst>
                              <a:gd name="T0" fmla="*/ 107848 w 43194"/>
                              <a:gd name="T1" fmla="*/ 374650 h 41139"/>
                              <a:gd name="T2" fmla="*/ 375920 w 43194"/>
                              <a:gd name="T3" fmla="*/ 191929 h 41139"/>
                              <a:gd name="T4" fmla="*/ 187986 w 43194"/>
                              <a:gd name="T5" fmla="*/ 196710 h 41139"/>
                              <a:gd name="T6" fmla="*/ 0 60000 65536"/>
                              <a:gd name="T7" fmla="*/ 0 60000 65536"/>
                              <a:gd name="T8" fmla="*/ 0 60000 65536"/>
                            </a:gdLst>
                            <a:ahLst/>
                            <a:cxnLst>
                              <a:cxn ang="T6">
                                <a:pos x="T0" y="T1"/>
                              </a:cxn>
                              <a:cxn ang="T7">
                                <a:pos x="T2" y="T3"/>
                              </a:cxn>
                              <a:cxn ang="T8">
                                <a:pos x="T4" y="T5"/>
                              </a:cxn>
                            </a:cxnLst>
                            <a:rect l="0" t="0" r="r" b="b"/>
                            <a:pathLst>
                              <a:path w="43194" h="41139" fill="none" extrusionOk="0">
                                <a:moveTo>
                                  <a:pt x="12391" y="41139"/>
                                </a:moveTo>
                                <a:cubicBezTo>
                                  <a:pt x="4827" y="37574"/>
                                  <a:pt x="0" y="29962"/>
                                  <a:pt x="0" y="21600"/>
                                </a:cubicBezTo>
                                <a:cubicBezTo>
                                  <a:pt x="0" y="9670"/>
                                  <a:pt x="9670" y="0"/>
                                  <a:pt x="21600" y="0"/>
                                </a:cubicBezTo>
                                <a:cubicBezTo>
                                  <a:pt x="33324" y="0"/>
                                  <a:pt x="42908" y="9353"/>
                                  <a:pt x="43193" y="21075"/>
                                </a:cubicBezTo>
                              </a:path>
                              <a:path w="43194" h="41139" stroke="0" extrusionOk="0">
                                <a:moveTo>
                                  <a:pt x="12391" y="41139"/>
                                </a:moveTo>
                                <a:cubicBezTo>
                                  <a:pt x="4827" y="37574"/>
                                  <a:pt x="0" y="29962"/>
                                  <a:pt x="0" y="21600"/>
                                </a:cubicBezTo>
                                <a:cubicBezTo>
                                  <a:pt x="0" y="9670"/>
                                  <a:pt x="9670" y="0"/>
                                  <a:pt x="21600" y="0"/>
                                </a:cubicBezTo>
                                <a:cubicBezTo>
                                  <a:pt x="33324" y="0"/>
                                  <a:pt x="42908" y="9353"/>
                                  <a:pt x="43193" y="21075"/>
                                </a:cubicBezTo>
                                <a:lnTo>
                                  <a:pt x="21600" y="21600"/>
                                </a:lnTo>
                                <a:lnTo>
                                  <a:pt x="12391" y="411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00A3B" id="Canvas 396" o:spid="_x0000_s1175" alt="A unit circle centered at the origin. A line at angle 1.249 is shown. A second line at angle 4.391 is shown, which has the same slope as the first line." style="position:absolute;left:0;text-align:left;margin-left:298.95pt;margin-top:37.7pt;width:132.1pt;height:129.75pt;z-index:251662336;mso-position-horizontal-relative:text;mso-position-vertical-relative:text" coordsize="1677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">
                <v:rect id="AutoShape 129" o:spid="_x0000_s1176" style="position:absolute;width:16776;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o:lock v:ext="edit" aspectratio="t"/>
                </v:rect>
                <v:oval id="Oval 313" o:spid="_x0000_s1177" style="position:absolute;left:1111;top:1174;width:14217;height:1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" filled="f"/>
                <v:shape id="AutoShape 314" o:spid="_x0000_s1178" type="#_x0000_t32" style="position:absolute;left:107;top:8286;width:166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shape id="AutoShape 315" o:spid="_x0000_s1179" type="#_x0000_t32" style="position:absolute;left:8248;width:7;height:16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Text Box 317" o:spid="_x0000_s1180" type="#_x0000_t202" style="position:absolute;left:14535;top:7962;width:2241;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" filled="f" stroked="f">
                  <v:textbox inset="2.50347mm,1.2518mm,2.50347mm,1.2518mm">
                    <w:txbxContent>
                      <w:p w14:paraId="7B92BEEB" w14:textId="77777777" w:rsidR="008D47EB" w:rsidRPr="00FE57E8" w:rsidRDefault="008D47EB" w:rsidP="00B677FB">
                        <w:r>
                          <w:t>1</w:t>
                        </w:r>
                      </w:p>
                    </w:txbxContent>
                  </v:textbox>
                </v:shape>
                <v:shape id="Text Box 318" o:spid="_x0000_s1181" type="#_x0000_t202" style="position:absolute;left:8743;top:4089;width:532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" filled="f" stroked="f">
                  <v:textbox inset="2.50347mm,1.2518mm,2.50347mm,1.2518mm">
                    <w:txbxContent>
                      <w:p w14:paraId="40095C46" w14:textId="77777777" w:rsidR="008D47EB" w:rsidRPr="00FE57E8" w:rsidRDefault="008D47EB" w:rsidP="00B677FB">
                        <w:pPr>
                          <w:rPr>
                            <w:sz w:val="20"/>
                            <w:szCs w:val="20"/>
                          </w:rPr>
                        </w:pPr>
                        <w:r>
                          <w:rPr>
                            <w:sz w:val="20"/>
                            <w:szCs w:val="20"/>
                          </w:rPr>
                          <w:t>1.249</w:t>
                        </w:r>
                      </w:p>
                    </w:txbxContent>
                  </v:textbox>
                </v:shape>
                <v:line id="Line 324" o:spid="_x0000_s1182" style="position:absolute;flip:y;visibility:visible;mso-wrap-style:square" from="5556,1670" to="10858,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shape id="Arc 408" o:spid="_x0000_s1183" style="position:absolute;left:8197;top:5918;width:2502;height:23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" path="m8920,nfc16641,3501,21600,11194,21600,19672em8920,nsc16641,3501,21600,11194,21600,19672l,19672,8920,xe" filled="f">
                  <v:path arrowok="t" o:extrusionok="f" o:connecttype="custom" o:connectlocs="11969,0;28980,26113;0,26113" o:connectangles="0,0,0"/>
                </v:shape>
                <v:shape id="Text Box 318" o:spid="_x0000_s1184" type="#_x0000_t202" style="position:absolute;left:2584;top:8978;width:7118;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" filled="f" stroked="f">
                  <v:textbox inset="2.50347mm,1.2518mm,2.50347mm,1.2518mm">
                    <w:txbxContent>
                      <w:p w14:paraId="3D006867" w14:textId="77777777" w:rsidR="008D47EB" w:rsidRPr="00FE57E8" w:rsidRDefault="008D47EB" w:rsidP="00B677FB">
                        <w:pPr>
                          <w:rPr>
                            <w:sz w:val="20"/>
                            <w:szCs w:val="20"/>
                          </w:rPr>
                        </w:pPr>
                        <w:r>
                          <w:rPr>
                            <w:sz w:val="20"/>
                            <w:szCs w:val="20"/>
                          </w:rPr>
                          <w:t>4.391</w:t>
                        </w:r>
                      </w:p>
                    </w:txbxContent>
                  </v:textbox>
                </v:shape>
                <v:shape id="Arc 410" o:spid="_x0000_s1185" style="position:absolute;left:6362;top:6324;width:3759;height:3747;visibility:visible;mso-wrap-style:square;v-text-anchor:top" coordsize="43194,4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" path="m12391,41139nfc4827,37574,,29962,,21600,,9670,9670,,21600,,33324,,42908,9353,43193,21075em12391,41139nsc4827,37574,,29962,,21600,,9670,9670,,21600,,33324,,42908,9353,43193,21075r-21593,525l12391,41139xe" filled="f">
                  <v:path arrowok="t" o:extrusionok="f" o:connecttype="custom" o:connectlocs="9386,34124;32715,17481;16360,17917" o:connectangles="0,0,0"/>
                </v:shape>
                <w10:wrap type="square"/>
              </v:group>
            </w:pict>
          </mc:Fallback>
        </mc:AlternateContent>
      </w:r>
      <w:r w:rsidR="0004319B">
        <w:t>Using the inverse</w:t>
      </w:r>
      <w:r w:rsidR="00AF3752">
        <w:t xml:space="preserve"> tangent function</w:t>
      </w:r>
      <w:r w:rsidR="0004319B">
        <w:t xml:space="preserve">, we can find </w:t>
      </w:r>
      <w:r w:rsidR="00AF3752">
        <w:t>one</w:t>
      </w:r>
      <w:r w:rsidR="0004319B">
        <w:t xml:space="preserve"> solution </w:t>
      </w:r>
      <w:r w:rsidR="0004319B" w:rsidRPr="001E6B13">
        <w:rPr>
          <w:position w:val="-10"/>
        </w:rPr>
        <w:object w:dxaOrig="1960" w:dyaOrig="360" w14:anchorId="44052454">
          <v:shape id="_x0000_i1417" type="#_x0000_t75" style="width:98.25pt;height:18.75pt" o:ole="">
            <v:imagedata r:id="rId818" o:title=""/>
          </v:shape>
          <o:OLEObject Type="Embed" ProgID="Equation.3" ShapeID="_x0000_i1417" DrawAspect="Content" ObjectID="_1719171855" r:id="rId819"/>
        </w:object>
      </w:r>
      <w:r w:rsidR="0004319B">
        <w:t>.  Unlike the sine and cos</w:t>
      </w:r>
      <w:r w:rsidR="00AF3752">
        <w:t xml:space="preserve">ine, the tangent function only attains </w:t>
      </w:r>
      <w:r w:rsidR="0004319B">
        <w:t xml:space="preserve">any output value once per cycle, so there is </w:t>
      </w:r>
      <w:r w:rsidR="00AF3752">
        <w:t>no</w:t>
      </w:r>
      <w:r w:rsidR="0004319B">
        <w:t xml:space="preserve"> second solution </w:t>
      </w:r>
      <w:r w:rsidR="00AF3752">
        <w:t>in any</w:t>
      </w:r>
      <w:r w:rsidR="0004319B">
        <w:t xml:space="preserve"> one </w:t>
      </w:r>
      <w:r w:rsidR="00AF3752">
        <w:t>cycle</w:t>
      </w:r>
      <w:r w:rsidR="0004319B">
        <w:t>.</w:t>
      </w:r>
    </w:p>
    <w:p w14:paraId="64A90466" w14:textId="77777777" w:rsidR="0004319B" w:rsidRDefault="0004319B" w:rsidP="0004319B">
      <w:pPr>
        <w:pStyle w:val="Example"/>
      </w:pPr>
    </w:p>
    <w:p w14:paraId="431AA37B" w14:textId="77777777" w:rsidR="00C67F16" w:rsidRDefault="0004319B" w:rsidP="0004319B">
      <w:pPr>
        <w:pStyle w:val="Example"/>
      </w:pPr>
      <w:r>
        <w:t xml:space="preserve">By adding π, a full period of tangent function, we can find a second angle with the same tangent value. </w:t>
      </w:r>
      <w:r w:rsidR="00C67F16">
        <w:t xml:space="preserve"> Notice this gives another angle where the line has the same slope.</w:t>
      </w:r>
    </w:p>
    <w:p w14:paraId="6FFE8B22" w14:textId="77777777" w:rsidR="00C67F16" w:rsidRDefault="00C67F16" w:rsidP="0004319B">
      <w:pPr>
        <w:pStyle w:val="Example"/>
      </w:pPr>
    </w:p>
    <w:p w14:paraId="132C954F" w14:textId="77777777" w:rsidR="0004319B" w:rsidRDefault="0004319B" w:rsidP="0004319B">
      <w:pPr>
        <w:pStyle w:val="Example"/>
      </w:pPr>
      <w:r>
        <w:t xml:space="preserve">If additional solutions were desired, we could continue to add multiples of π, so all solutions would take on the form </w:t>
      </w:r>
      <w:r w:rsidRPr="00206669">
        <w:rPr>
          <w:position w:val="-6"/>
        </w:rPr>
        <w:object w:dxaOrig="1460" w:dyaOrig="279" w14:anchorId="144F919F">
          <v:shape id="_x0000_i1418" type="#_x0000_t75" style="width:72.75pt;height:14.25pt" o:ole="">
            <v:imagedata r:id="rId820" o:title=""/>
          </v:shape>
          <o:OLEObject Type="Embed" ProgID="Equation.3" ShapeID="_x0000_i1418" DrawAspect="Content" ObjectID="_1719171856" r:id="rId821"/>
        </w:object>
      </w:r>
      <w:r>
        <w:t xml:space="preserve">, however we are only interested in </w:t>
      </w:r>
      <w:r w:rsidRPr="00BD2414">
        <w:rPr>
          <w:position w:val="-6"/>
        </w:rPr>
        <w:object w:dxaOrig="1100" w:dyaOrig="279" w14:anchorId="4B9231D7">
          <v:shape id="_x0000_i1419" type="#_x0000_t75" style="width:55.5pt;height:14.25pt" o:ole="">
            <v:imagedata r:id="rId816" o:title=""/>
          </v:shape>
          <o:OLEObject Type="Embed" ProgID="Equation.3" ShapeID="_x0000_i1419" DrawAspect="Content" ObjectID="_1719171857" r:id="rId822"/>
        </w:object>
      </w:r>
      <w:r w:rsidR="008B55E6">
        <w:t>.</w:t>
      </w:r>
    </w:p>
    <w:p w14:paraId="3068B837" w14:textId="77777777" w:rsidR="0004319B" w:rsidRDefault="0004319B" w:rsidP="0004319B">
      <w:pPr>
        <w:pStyle w:val="Example"/>
      </w:pPr>
      <w:r w:rsidRPr="00206669">
        <w:rPr>
          <w:position w:val="-6"/>
        </w:rPr>
        <w:object w:dxaOrig="2120" w:dyaOrig="279" w14:anchorId="428EDDF8">
          <v:shape id="_x0000_i1420" type="#_x0000_t75" style="width:108pt;height:14.25pt" o:ole="">
            <v:imagedata r:id="rId823" o:title=""/>
          </v:shape>
          <o:OLEObject Type="Embed" ProgID="Equation.3" ShapeID="_x0000_i1420" DrawAspect="Content" ObjectID="_1719171858" r:id="rId824"/>
        </w:object>
      </w:r>
    </w:p>
    <w:p w14:paraId="3C6FD884" w14:textId="77777777" w:rsidR="0004319B" w:rsidRDefault="0004319B" w:rsidP="0004319B">
      <w:pPr>
        <w:pStyle w:val="Example"/>
      </w:pPr>
    </w:p>
    <w:p w14:paraId="29D2252F" w14:textId="77777777" w:rsidR="0004319B" w:rsidRDefault="0004319B" w:rsidP="0004319B">
      <w:pPr>
        <w:pStyle w:val="Example"/>
      </w:pPr>
      <w:r>
        <w:t xml:space="preserve">The two solutions on </w:t>
      </w:r>
      <w:r w:rsidRPr="00BD2414">
        <w:rPr>
          <w:position w:val="-6"/>
        </w:rPr>
        <w:object w:dxaOrig="1100" w:dyaOrig="279" w14:anchorId="7DE65D44">
          <v:shape id="_x0000_i1421" type="#_x0000_t75" style="width:55.5pt;height:14.25pt" o:ole="">
            <v:imagedata r:id="rId816" o:title=""/>
          </v:shape>
          <o:OLEObject Type="Embed" ProgID="Equation.3" ShapeID="_x0000_i1421" DrawAspect="Content" ObjectID="_1719171859" r:id="rId825"/>
        </w:object>
      </w:r>
      <w:r>
        <w:t xml:space="preserve"> are </w:t>
      </w:r>
      <w:r>
        <w:rPr>
          <w:i/>
        </w:rPr>
        <w:t>x</w:t>
      </w:r>
      <w:r>
        <w:t xml:space="preserve"> = 1.249 and </w:t>
      </w:r>
      <w:r>
        <w:rPr>
          <w:i/>
        </w:rPr>
        <w:t>x</w:t>
      </w:r>
      <w:r>
        <w:t xml:space="preserve"> = 4.391</w:t>
      </w:r>
      <w:r w:rsidR="00AF3752">
        <w:t>.</w:t>
      </w:r>
    </w:p>
    <w:p w14:paraId="7DE93EC2" w14:textId="77777777" w:rsidR="0004319B" w:rsidRDefault="0004319B" w:rsidP="0004319B"/>
    <w:p w14:paraId="78198BA3" w14:textId="77777777" w:rsidR="0004319B" w:rsidRDefault="0004319B" w:rsidP="0004319B"/>
    <w:p w14:paraId="070EF377" w14:textId="77777777" w:rsidR="0004319B" w:rsidRDefault="0004319B" w:rsidP="0004319B">
      <w:pPr>
        <w:pStyle w:val="TryitNow"/>
      </w:pPr>
      <w:r>
        <w:t>Try it Now</w:t>
      </w:r>
    </w:p>
    <w:p w14:paraId="639ECA76" w14:textId="77777777" w:rsidR="0004319B" w:rsidRDefault="0004319B" w:rsidP="0048237F">
      <w:pPr>
        <w:pStyle w:val="TryitNowbody"/>
        <w:numPr>
          <w:ilvl w:val="0"/>
          <w:numId w:val="6"/>
        </w:numPr>
        <w:ind w:left="360"/>
      </w:pPr>
      <w:bookmarkStart w:id="14" w:name="_Hlk483860963"/>
      <w:r>
        <w:t xml:space="preserve">Find all solutions to </w:t>
      </w:r>
      <w:r w:rsidRPr="00932CF3">
        <w:rPr>
          <w:position w:val="-14"/>
        </w:rPr>
        <w:object w:dxaOrig="1260" w:dyaOrig="400" w14:anchorId="0994E24F">
          <v:shape id="_x0000_i1422" type="#_x0000_t75" style="width:64.5pt;height:19.5pt" o:ole="">
            <v:imagedata r:id="rId826" o:title=""/>
          </v:shape>
          <o:OLEObject Type="Embed" ProgID="Equation.3" ShapeID="_x0000_i1422" DrawAspect="Content" ObjectID="_1719171860" r:id="rId827"/>
        </w:object>
      </w:r>
      <w:r>
        <w:t xml:space="preserve"> on </w:t>
      </w:r>
      <w:r w:rsidRPr="00BD2414">
        <w:rPr>
          <w:position w:val="-6"/>
        </w:rPr>
        <w:object w:dxaOrig="1359" w:dyaOrig="279" w14:anchorId="2FBA93B1">
          <v:shape id="_x0000_i1423" type="#_x0000_t75" style="width:66.75pt;height:14.25pt" o:ole="">
            <v:imagedata r:id="rId793" o:title=""/>
          </v:shape>
          <o:OLEObject Type="Embed" ProgID="Equation.3" ShapeID="_x0000_i1423" DrawAspect="Content" ObjectID="_1719171861" r:id="rId828"/>
        </w:object>
      </w:r>
      <w:r w:rsidR="00AF3752">
        <w:t>.</w:t>
      </w:r>
    </w:p>
    <w:bookmarkEnd w:id="14"/>
    <w:p w14:paraId="5DC9ED7A" w14:textId="77777777" w:rsidR="0004319B" w:rsidRDefault="0004319B" w:rsidP="0004319B"/>
    <w:p w14:paraId="26A84EA4" w14:textId="77777777" w:rsidR="00B677FB" w:rsidRDefault="00B677FB" w:rsidP="0004319B"/>
    <w:p w14:paraId="21DDC3F2" w14:textId="77777777" w:rsidR="0004319B" w:rsidRDefault="0004319B" w:rsidP="0004319B">
      <w:pPr>
        <w:pStyle w:val="ExampleHeader"/>
      </w:pPr>
      <w:r>
        <w:t>Example 8</w:t>
      </w:r>
    </w:p>
    <w:p w14:paraId="53B2D0A3" w14:textId="77777777" w:rsidR="0004319B" w:rsidRDefault="0004319B" w:rsidP="0004319B">
      <w:pPr>
        <w:pStyle w:val="Example"/>
      </w:pPr>
      <w:r>
        <w:t xml:space="preserve">Solve </w:t>
      </w:r>
      <w:r w:rsidRPr="00853FA6">
        <w:rPr>
          <w:position w:val="-10"/>
        </w:rPr>
        <w:object w:dxaOrig="1480" w:dyaOrig="340" w14:anchorId="23C0C079">
          <v:shape id="_x0000_i1424" type="#_x0000_t75" style="width:72.75pt;height:16.5pt" o:ole="">
            <v:imagedata r:id="rId829" o:title=""/>
          </v:shape>
          <o:OLEObject Type="Embed" ProgID="Equation.3" ShapeID="_x0000_i1424" DrawAspect="Content" ObjectID="_1719171862" r:id="rId830"/>
        </w:object>
      </w:r>
      <w:r>
        <w:t xml:space="preserve"> for all solutions on one cycle,</w:t>
      </w:r>
      <w:r w:rsidRPr="006059F0">
        <w:t xml:space="preserve"> </w:t>
      </w:r>
      <w:r w:rsidR="008B55E6" w:rsidRPr="00BD2414">
        <w:rPr>
          <w:position w:val="-6"/>
        </w:rPr>
        <w:object w:dxaOrig="1020" w:dyaOrig="279" w14:anchorId="34A4AD43">
          <v:shape id="_x0000_i1425" type="#_x0000_t75" style="width:52.5pt;height:14.25pt" o:ole="">
            <v:imagedata r:id="rId831" o:title=""/>
          </v:shape>
          <o:OLEObject Type="Embed" ProgID="Equation.DSMT4" ShapeID="_x0000_i1425" DrawAspect="Content" ObjectID="_1719171863" r:id="rId832"/>
        </w:object>
      </w:r>
    </w:p>
    <w:p w14:paraId="0DFAE020" w14:textId="77777777" w:rsidR="0004319B" w:rsidRDefault="0004319B" w:rsidP="0004319B">
      <w:pPr>
        <w:pStyle w:val="Example"/>
      </w:pPr>
    </w:p>
    <w:p w14:paraId="6C74D61B" w14:textId="77777777" w:rsidR="0004319B" w:rsidRDefault="0004319B" w:rsidP="0004319B">
      <w:pPr>
        <w:pStyle w:val="Example"/>
      </w:pPr>
      <w:r w:rsidRPr="00853FA6">
        <w:rPr>
          <w:position w:val="-10"/>
        </w:rPr>
        <w:object w:dxaOrig="1480" w:dyaOrig="340" w14:anchorId="2C97ABDF">
          <v:shape id="_x0000_i1426" type="#_x0000_t75" style="width:72.75pt;height:16.5pt" o:ole="">
            <v:imagedata r:id="rId833" o:title=""/>
          </v:shape>
          <o:OLEObject Type="Embed" ProgID="Equation.3" ShapeID="_x0000_i1426" DrawAspect="Content" ObjectID="_1719171864" r:id="rId834"/>
        </w:object>
      </w:r>
      <w:r>
        <w:tab/>
        <w:t>Isolating the cosine</w:t>
      </w:r>
    </w:p>
    <w:p w14:paraId="5946C9A3" w14:textId="77777777" w:rsidR="0004319B" w:rsidRDefault="0004319B" w:rsidP="0004319B">
      <w:pPr>
        <w:pStyle w:val="Example"/>
      </w:pPr>
      <w:r w:rsidRPr="00853FA6">
        <w:rPr>
          <w:position w:val="-10"/>
        </w:rPr>
        <w:object w:dxaOrig="1260" w:dyaOrig="340" w14:anchorId="51A95D42">
          <v:shape id="_x0000_i1427" type="#_x0000_t75" style="width:64.5pt;height:16.5pt" o:ole="">
            <v:imagedata r:id="rId835" o:title=""/>
          </v:shape>
          <o:OLEObject Type="Embed" ProgID="Equation.3" ShapeID="_x0000_i1427" DrawAspect="Content" ObjectID="_1719171865" r:id="rId836"/>
        </w:object>
      </w:r>
    </w:p>
    <w:p w14:paraId="0BB24790" w14:textId="77777777" w:rsidR="0004319B" w:rsidRDefault="0004319B" w:rsidP="0004319B">
      <w:pPr>
        <w:pStyle w:val="Example"/>
      </w:pPr>
      <w:r w:rsidRPr="000E56BB">
        <w:rPr>
          <w:position w:val="-24"/>
        </w:rPr>
        <w:object w:dxaOrig="1200" w:dyaOrig="620" w14:anchorId="696B7F3F">
          <v:shape id="_x0000_i1428" type="#_x0000_t75" style="width:60pt;height:30.75pt" o:ole="">
            <v:imagedata r:id="rId837" o:title=""/>
          </v:shape>
          <o:OLEObject Type="Embed" ProgID="Equation.3" ShapeID="_x0000_i1428" DrawAspect="Content" ObjectID="_1719171866" r:id="rId838"/>
        </w:object>
      </w:r>
      <w:r>
        <w:tab/>
      </w:r>
      <w:r>
        <w:tab/>
        <w:t xml:space="preserve">Using the inverse, we can find </w:t>
      </w:r>
      <w:r w:rsidR="00AF3752">
        <w:t>one</w:t>
      </w:r>
      <w:r>
        <w:t xml:space="preserve"> solution</w:t>
      </w:r>
    </w:p>
    <w:p w14:paraId="51700E84" w14:textId="77777777" w:rsidR="0004319B" w:rsidRDefault="00243B69" w:rsidP="0004319B">
      <w:pPr>
        <w:pStyle w:val="Example"/>
      </w:pPr>
      <w:r>
        <w:rPr>
          <w:noProof/>
        </w:rPr>
        <mc:AlternateContent>
          <mc:Choice Requires="wpc">
            <w:drawing>
              <wp:anchor distT="0" distB="0" distL="114300" distR="114300" simplePos="0" relativeHeight="251667456" behindDoc="0" locked="0" layoutInCell="1" allowOverlap="1" wp14:anchorId="5BFD7EA8" wp14:editId="2F60672B">
                <wp:simplePos x="0" y="0"/>
                <wp:positionH relativeFrom="column">
                  <wp:posOffset>3752850</wp:posOffset>
                </wp:positionH>
                <wp:positionV relativeFrom="paragraph">
                  <wp:posOffset>104775</wp:posOffset>
                </wp:positionV>
                <wp:extent cx="1677670" cy="1647825"/>
                <wp:effectExtent l="0" t="9525" r="8255" b="9525"/>
                <wp:wrapSquare wrapText="bothSides"/>
                <wp:docPr id="1478" name="Canvas 1478" descr="A unit circle centered at the origin.  A line at angle 2.301 is shown in the second quadrant which meets the circle at a point with x value negative two thirds. There is a second line in the third quadrant which also meets the circle at a point with x value negative two thirds. It is labeled as having angle negative 2.301 or 3.9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 name="Oval 313"/>
                        <wps:cNvSpPr>
                          <a:spLocks noChangeArrowheads="1"/>
                        </wps:cNvSpPr>
                        <wps:spPr bwMode="auto">
                          <a:xfrm>
                            <a:off x="111125" y="117475"/>
                            <a:ext cx="1421765" cy="14217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314"/>
                        <wps:cNvCnPr>
                          <a:cxnSpLocks noChangeShapeType="1"/>
                        </wps:cNvCnPr>
                        <wps:spPr bwMode="auto">
                          <a:xfrm>
                            <a:off x="10795" y="828675"/>
                            <a:ext cx="16649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15"/>
                        <wps:cNvCnPr>
                          <a:cxnSpLocks noChangeShapeType="1"/>
                        </wps:cNvCnPr>
                        <wps:spPr bwMode="auto">
                          <a:xfrm>
                            <a:off x="824865" y="0"/>
                            <a:ext cx="635" cy="1647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316"/>
                        <wps:cNvSpPr txBox="1">
                          <a:spLocks noChangeArrowheads="1"/>
                        </wps:cNvSpPr>
                        <wps:spPr bwMode="auto">
                          <a:xfrm>
                            <a:off x="55880" y="521335"/>
                            <a:ext cx="23812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DF65C" w14:textId="77777777" w:rsidR="008D47EB" w:rsidRPr="00FE57E8" w:rsidRDefault="008D47EB" w:rsidP="0023164B">
                              <w:pPr>
                                <w:rPr>
                                  <w:sz w:val="20"/>
                                  <w:szCs w:val="20"/>
                                </w:rPr>
                              </w:pPr>
                            </w:p>
                          </w:txbxContent>
                        </wps:txbx>
                        <wps:bodyPr rot="0" vert="horz" wrap="none" lIns="90125" tIns="45065" rIns="90125" bIns="45065" anchor="t" anchorCtr="0" upright="1">
                          <a:spAutoFit/>
                        </wps:bodyPr>
                      </wps:wsp>
                      <wps:wsp>
                        <wps:cNvPr id="113" name="Text Box 317"/>
                        <wps:cNvSpPr txBox="1">
                          <a:spLocks noChangeArrowheads="1"/>
                        </wps:cNvSpPr>
                        <wps:spPr bwMode="auto">
                          <a:xfrm>
                            <a:off x="1453515" y="796290"/>
                            <a:ext cx="22415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AE527" w14:textId="77777777" w:rsidR="008D47EB" w:rsidRPr="00FE57E8" w:rsidRDefault="008D47EB" w:rsidP="0023164B"/>
                          </w:txbxContent>
                        </wps:txbx>
                        <wps:bodyPr rot="0" vert="horz" wrap="square" lIns="90125" tIns="45065" rIns="90125" bIns="45065" anchor="t" anchorCtr="0" upright="1">
                          <a:noAutofit/>
                        </wps:bodyPr>
                      </wps:wsp>
                      <wps:wsp>
                        <wps:cNvPr id="114" name="Text Box 318"/>
                        <wps:cNvSpPr txBox="1">
                          <a:spLocks noChangeArrowheads="1"/>
                        </wps:cNvSpPr>
                        <wps:spPr bwMode="auto">
                          <a:xfrm>
                            <a:off x="852170" y="408940"/>
                            <a:ext cx="53276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13B37" w14:textId="77777777" w:rsidR="008D47EB" w:rsidRPr="00FE57E8" w:rsidRDefault="008D47EB" w:rsidP="0023164B">
                              <w:pPr>
                                <w:rPr>
                                  <w:sz w:val="20"/>
                                  <w:szCs w:val="20"/>
                                </w:rPr>
                              </w:pPr>
                            </w:p>
                          </w:txbxContent>
                        </wps:txbx>
                        <wps:bodyPr rot="0" vert="horz" wrap="square" lIns="90125" tIns="45065" rIns="90125" bIns="45065" anchor="t" anchorCtr="0" upright="1">
                          <a:noAutofit/>
                        </wps:bodyPr>
                      </wps:wsp>
                      <wps:wsp>
                        <wps:cNvPr id="115" name="AutoShape 321"/>
                        <wps:cNvCnPr>
                          <a:cxnSpLocks noChangeShapeType="1"/>
                        </wps:cNvCnPr>
                        <wps:spPr bwMode="auto">
                          <a:xfrm>
                            <a:off x="316865" y="329565"/>
                            <a:ext cx="2540" cy="10013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 name="Line 323"/>
                        <wps:cNvCnPr>
                          <a:cxnSpLocks noChangeShapeType="1"/>
                        </wps:cNvCnPr>
                        <wps:spPr bwMode="auto">
                          <a:xfrm flipH="1">
                            <a:off x="313055" y="829945"/>
                            <a:ext cx="50800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324"/>
                        <wps:cNvCnPr>
                          <a:cxnSpLocks noChangeShapeType="1"/>
                        </wps:cNvCnPr>
                        <wps:spPr bwMode="auto">
                          <a:xfrm flipH="1" flipV="1">
                            <a:off x="316230" y="332105"/>
                            <a:ext cx="508000"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rc 1489"/>
                        <wps:cNvSpPr>
                          <a:spLocks/>
                        </wps:cNvSpPr>
                        <wps:spPr bwMode="auto">
                          <a:xfrm>
                            <a:off x="675005" y="826770"/>
                            <a:ext cx="349250" cy="209550"/>
                          </a:xfrm>
                          <a:custGeom>
                            <a:avLst/>
                            <a:gdLst>
                              <a:gd name="G0" fmla="+- 16045 0 0"/>
                              <a:gd name="G1" fmla="+- 0 0 0"/>
                              <a:gd name="G2" fmla="+- 21600 0 0"/>
                              <a:gd name="T0" fmla="*/ 37644 w 37644"/>
                              <a:gd name="T1" fmla="*/ 190 h 21600"/>
                              <a:gd name="T2" fmla="*/ 0 w 37644"/>
                              <a:gd name="T3" fmla="*/ 14461 h 21600"/>
                              <a:gd name="T4" fmla="*/ 16045 w 37644"/>
                              <a:gd name="T5" fmla="*/ 0 h 21600"/>
                            </a:gdLst>
                            <a:ahLst/>
                            <a:cxnLst>
                              <a:cxn ang="0">
                                <a:pos x="T0" y="T1"/>
                              </a:cxn>
                              <a:cxn ang="0">
                                <a:pos x="T2" y="T3"/>
                              </a:cxn>
                              <a:cxn ang="0">
                                <a:pos x="T4" y="T5"/>
                              </a:cxn>
                            </a:cxnLst>
                            <a:rect l="0" t="0" r="r" b="b"/>
                            <a:pathLst>
                              <a:path w="37644" h="21600" fill="none" extrusionOk="0">
                                <a:moveTo>
                                  <a:pt x="37644" y="190"/>
                                </a:moveTo>
                                <a:cubicBezTo>
                                  <a:pt x="37539" y="12044"/>
                                  <a:pt x="27900" y="21600"/>
                                  <a:pt x="16045" y="21600"/>
                                </a:cubicBezTo>
                                <a:cubicBezTo>
                                  <a:pt x="9927" y="21600"/>
                                  <a:pt x="4095" y="19005"/>
                                  <a:pt x="0" y="14460"/>
                                </a:cubicBezTo>
                              </a:path>
                              <a:path w="37644" h="21600" stroke="0" extrusionOk="0">
                                <a:moveTo>
                                  <a:pt x="37644" y="190"/>
                                </a:moveTo>
                                <a:cubicBezTo>
                                  <a:pt x="37539" y="12044"/>
                                  <a:pt x="27900" y="21600"/>
                                  <a:pt x="16045" y="21600"/>
                                </a:cubicBezTo>
                                <a:cubicBezTo>
                                  <a:pt x="9927" y="21600"/>
                                  <a:pt x="4095" y="19005"/>
                                  <a:pt x="0" y="14460"/>
                                </a:cubicBezTo>
                                <a:lnTo>
                                  <a:pt x="1604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rc 1490"/>
                        <wps:cNvSpPr>
                          <a:spLocks/>
                        </wps:cNvSpPr>
                        <wps:spPr bwMode="auto">
                          <a:xfrm>
                            <a:off x="645160" y="568325"/>
                            <a:ext cx="424815" cy="260985"/>
                          </a:xfrm>
                          <a:custGeom>
                            <a:avLst/>
                            <a:gdLst>
                              <a:gd name="G0" fmla="+- 15053 0 0"/>
                              <a:gd name="G1" fmla="+- 21600 0 0"/>
                              <a:gd name="G2" fmla="+- 21600 0 0"/>
                              <a:gd name="T0" fmla="*/ 0 w 36653"/>
                              <a:gd name="T1" fmla="*/ 6109 h 21600"/>
                              <a:gd name="T2" fmla="*/ 36653 w 36653"/>
                              <a:gd name="T3" fmla="*/ 21600 h 21600"/>
                              <a:gd name="T4" fmla="*/ 15053 w 36653"/>
                              <a:gd name="T5" fmla="*/ 21600 h 21600"/>
                            </a:gdLst>
                            <a:ahLst/>
                            <a:cxnLst>
                              <a:cxn ang="0">
                                <a:pos x="T0" y="T1"/>
                              </a:cxn>
                              <a:cxn ang="0">
                                <a:pos x="T2" y="T3"/>
                              </a:cxn>
                              <a:cxn ang="0">
                                <a:pos x="T4" y="T5"/>
                              </a:cxn>
                            </a:cxnLst>
                            <a:rect l="0" t="0" r="r" b="b"/>
                            <a:pathLst>
                              <a:path w="36653" h="21600" fill="none" extrusionOk="0">
                                <a:moveTo>
                                  <a:pt x="0" y="6109"/>
                                </a:moveTo>
                                <a:cubicBezTo>
                                  <a:pt x="4031" y="2191"/>
                                  <a:pt x="9431" y="0"/>
                                  <a:pt x="15053" y="0"/>
                                </a:cubicBezTo>
                                <a:cubicBezTo>
                                  <a:pt x="26982" y="0"/>
                                  <a:pt x="36653" y="9670"/>
                                  <a:pt x="36653" y="21600"/>
                                </a:cubicBezTo>
                              </a:path>
                              <a:path w="36653" h="21600" stroke="0" extrusionOk="0">
                                <a:moveTo>
                                  <a:pt x="0" y="6109"/>
                                </a:moveTo>
                                <a:cubicBezTo>
                                  <a:pt x="4031" y="2191"/>
                                  <a:pt x="9431" y="0"/>
                                  <a:pt x="15053" y="0"/>
                                </a:cubicBezTo>
                                <a:cubicBezTo>
                                  <a:pt x="26982" y="0"/>
                                  <a:pt x="36653" y="9670"/>
                                  <a:pt x="36653" y="21600"/>
                                </a:cubicBezTo>
                                <a:lnTo>
                                  <a:pt x="1505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318"/>
                        <wps:cNvSpPr txBox="1">
                          <a:spLocks noChangeArrowheads="1"/>
                        </wps:cNvSpPr>
                        <wps:spPr bwMode="auto">
                          <a:xfrm>
                            <a:off x="903605" y="1007745"/>
                            <a:ext cx="57848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2184" w14:textId="77777777" w:rsidR="008D47EB" w:rsidRDefault="008D47EB" w:rsidP="0023164B">
                              <w:pPr>
                                <w:rPr>
                                  <w:sz w:val="20"/>
                                  <w:szCs w:val="20"/>
                                </w:rPr>
                              </w:pPr>
                              <w:r>
                                <w:rPr>
                                  <w:sz w:val="20"/>
                                  <w:szCs w:val="20"/>
                                </w:rPr>
                                <w:t>-2.301</w:t>
                              </w:r>
                            </w:p>
                            <w:p w14:paraId="580295BA" w14:textId="77777777" w:rsidR="008D47EB" w:rsidRPr="00FE57E8" w:rsidRDefault="008D47EB" w:rsidP="0023164B">
                              <w:pPr>
                                <w:rPr>
                                  <w:sz w:val="20"/>
                                  <w:szCs w:val="20"/>
                                </w:rPr>
                              </w:pPr>
                              <w:r>
                                <w:rPr>
                                  <w:sz w:val="20"/>
                                  <w:szCs w:val="20"/>
                                </w:rPr>
                                <w:t>or 3.982</w:t>
                              </w:r>
                            </w:p>
                          </w:txbxContent>
                        </wps:txbx>
                        <wps:bodyPr rot="0" vert="horz" wrap="square" lIns="0" tIns="0" rIns="0" bIns="0" anchor="t" anchorCtr="0" upright="1">
                          <a:noAutofit/>
                        </wps:bodyPr>
                      </wps:wsp>
                      <wps:wsp>
                        <wps:cNvPr id="121" name="Text Box 318"/>
                        <wps:cNvSpPr txBox="1">
                          <a:spLocks noChangeArrowheads="1"/>
                        </wps:cNvSpPr>
                        <wps:spPr bwMode="auto">
                          <a:xfrm>
                            <a:off x="995680" y="501015"/>
                            <a:ext cx="45783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C0C7E" w14:textId="77777777" w:rsidR="008D47EB" w:rsidRPr="00FE57E8" w:rsidRDefault="008D47EB" w:rsidP="0023164B">
                              <w:pPr>
                                <w:rPr>
                                  <w:sz w:val="20"/>
                                  <w:szCs w:val="20"/>
                                </w:rPr>
                              </w:pPr>
                              <w:r>
                                <w:rPr>
                                  <w:sz w:val="20"/>
                                  <w:szCs w:val="20"/>
                                </w:rPr>
                                <w:t>2.301</w:t>
                              </w:r>
                            </w:p>
                          </w:txbxContent>
                        </wps:txbx>
                        <wps:bodyPr rot="0" vert="horz" wrap="square" lIns="0" tIns="0" rIns="0" bIns="0" anchor="t" anchorCtr="0" upright="1">
                          <a:noAutofit/>
                        </wps:bodyPr>
                      </wps:wsp>
                      <wps:wsp>
                        <wps:cNvPr id="122" name="Text Box 318"/>
                        <wps:cNvSpPr txBox="1">
                          <a:spLocks noChangeArrowheads="1"/>
                        </wps:cNvSpPr>
                        <wps:spPr bwMode="auto">
                          <a:xfrm>
                            <a:off x="152400" y="817880"/>
                            <a:ext cx="45783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5D3C8" w14:textId="77777777" w:rsidR="008D47EB" w:rsidRPr="00FE57E8" w:rsidRDefault="008D47EB" w:rsidP="0023164B">
                              <w:pPr>
                                <w:rPr>
                                  <w:sz w:val="20"/>
                                  <w:szCs w:val="20"/>
                                </w:rPr>
                              </w:pPr>
                              <w:r w:rsidRPr="000E56BB">
                                <w:rPr>
                                  <w:position w:val="-24"/>
                                </w:rPr>
                                <w:object w:dxaOrig="400" w:dyaOrig="620" w14:anchorId="05BF7496">
                                  <v:shape id="_x0000_i1430" type="#_x0000_t75" style="width:12.75pt;height:19.5pt" o:ole="">
                                    <v:imagedata r:id="rId839" o:title=""/>
                                  </v:shape>
                                  <o:OLEObject Type="Embed" ProgID="Equation.DSMT4" ShapeID="_x0000_i1430" DrawAspect="Content" ObjectID="_1719172028" r:id="rId840"/>
                                </w:object>
                              </w:r>
                            </w:p>
                          </w:txbxContent>
                        </wps:txbx>
                        <wps:bodyPr rot="0" vert="horz" wrap="square" lIns="0" tIns="0" rIns="0" bIns="0" anchor="t" anchorCtr="0" upright="1">
                          <a:noAutofit/>
                        </wps:bodyPr>
                      </wps:wsp>
                      <wps:wsp>
                        <wps:cNvPr id="123" name="Text Box 318"/>
                        <wps:cNvSpPr txBox="1">
                          <a:spLocks noChangeArrowheads="1"/>
                        </wps:cNvSpPr>
                        <wps:spPr bwMode="auto">
                          <a:xfrm>
                            <a:off x="1154430" y="837565"/>
                            <a:ext cx="45783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7671E" w14:textId="77777777" w:rsidR="008D47EB" w:rsidRPr="00FE57E8" w:rsidRDefault="008D47EB" w:rsidP="0023164B">
                              <w:pPr>
                                <w:jc w:val="right"/>
                                <w:rPr>
                                  <w:sz w:val="20"/>
                                  <w:szCs w:val="20"/>
                                </w:rPr>
                              </w:pPr>
                              <w:r>
                                <w:rPr>
                                  <w:sz w:val="20"/>
                                  <w:szCs w:val="20"/>
                                </w:rPr>
                                <w:t>1</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BFD7EA8" id="Canvas 1478" o:spid="_x0000_s1186" editas="canvas" alt="A unit circle centered at the origin.  A line at angle 2.301 is shown in the second quadrant which meets the circle at a point with x value negative two thirds. There is a second line in the third quadrant which also meets the circle at a point with x value negative two thirds. It is labeled as having angle negative 2.301 or 3.982" style="position:absolute;left:0;text-align:left;margin-left:295.5pt;margin-top:8.25pt;width:132.1pt;height:129.75pt;z-index:251667456;mso-position-horizontal-relative:text;mso-position-vertical-relative:text" coordsize="1677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">
                <v:shape id="_x0000_s1187" type="#_x0000_t75" alt="A unit circle centered at the origin.  A line at angle 2.301 is shown in the second quadrant which meets the circle at a point with x value negative two thirds. There is a second line in the third quadrant which also meets the circle at a point with x value negative two thirds. It is labeled as having angle negative 2.301 or 3.982" style="position:absolute;width:16776;height:16478;visibility:visible;mso-wrap-style:square">
                  <v:fill o:detectmouseclick="t"/>
                  <v:path o:connecttype="none"/>
                </v:shape>
                <v:oval id="Oval 313" o:spid="_x0000_s1188" style="position:absolute;left:1111;top:1174;width:14217;height:1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" filled="f"/>
                <v:shape id="AutoShape 314" o:spid="_x0000_s1189" type="#_x0000_t32" style="position:absolute;left:107;top:8286;width:166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shape id="AutoShape 315" o:spid="_x0000_s1190" type="#_x0000_t32" style="position:absolute;left:8248;width:7;height:16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316" o:spid="_x0000_s1191" type="#_x0000_t202" style="position:absolute;left:558;top:5213;width:2382;height:2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" filled="f" stroked="f">
                  <v:textbox style="mso-fit-shape-to-text:t" inset="2.50347mm,1.2518mm,2.50347mm,1.2518mm">
                    <w:txbxContent>
                      <w:p w14:paraId="725DF65C" w14:textId="77777777" w:rsidR="008D47EB" w:rsidRPr="00FE57E8" w:rsidRDefault="008D47EB" w:rsidP="0023164B">
                        <w:pPr>
                          <w:rPr>
                            <w:sz w:val="20"/>
                            <w:szCs w:val="20"/>
                          </w:rPr>
                        </w:pPr>
                      </w:p>
                    </w:txbxContent>
                  </v:textbox>
                </v:shape>
                <v:shape id="Text Box 317" o:spid="_x0000_s1192" type="#_x0000_t202" style="position:absolute;left:14535;top:7962;width:2241;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" filled="f" stroked="f">
                  <v:textbox inset="2.50347mm,1.2518mm,2.50347mm,1.2518mm">
                    <w:txbxContent>
                      <w:p w14:paraId="20DAE527" w14:textId="77777777" w:rsidR="008D47EB" w:rsidRPr="00FE57E8" w:rsidRDefault="008D47EB" w:rsidP="0023164B"/>
                    </w:txbxContent>
                  </v:textbox>
                </v:shape>
                <v:shape id="Text Box 318" o:spid="_x0000_s1193" type="#_x0000_t202" style="position:absolute;left:8521;top:4089;width:532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" filled="f" stroked="f">
                  <v:textbox inset="2.50347mm,1.2518mm,2.50347mm,1.2518mm">
                    <w:txbxContent>
                      <w:p w14:paraId="78B13B37" w14:textId="77777777" w:rsidR="008D47EB" w:rsidRPr="00FE57E8" w:rsidRDefault="008D47EB" w:rsidP="0023164B">
                        <w:pPr>
                          <w:rPr>
                            <w:sz w:val="20"/>
                            <w:szCs w:val="20"/>
                          </w:rPr>
                        </w:pPr>
                      </w:p>
                    </w:txbxContent>
                  </v:textbox>
                </v:shape>
                <v:shape id="AutoShape 321" o:spid="_x0000_s1194" type="#_x0000_t32" style="position:absolute;left:3168;top:3295;width:26;height:10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">
                  <v:stroke dashstyle="dash"/>
                </v:shape>
                <v:line id="Line 323" o:spid="_x0000_s1195" style="position:absolute;flip:x;visibility:visible;mso-wrap-style:square" from="3130,8299" to="8210,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324" o:spid="_x0000_s1196" style="position:absolute;flip:x y;visibility:visible;mso-wrap-style:square" from="3162,3321" to="8242,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"/>
                <v:shape id="Arc 1489" o:spid="_x0000_s1197" style="position:absolute;left:6750;top:8267;width:3492;height:2096;visibility:visible;mso-wrap-style:square;v-text-anchor:top" coordsize="3764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" path="m37644,190nfc37539,12044,27900,21600,16045,21600,9927,21600,4095,19005,,14460em37644,190nsc37539,12044,27900,21600,16045,21600,9927,21600,4095,19005,,14460l16045,,37644,190xe" filled="f">
                  <v:path arrowok="t" o:extrusionok="f" o:connecttype="custom" o:connectlocs="349250,1843;0,140292;148861,0" o:connectangles="0,0,0"/>
                </v:shape>
                <v:shape id="Arc 1490" o:spid="_x0000_s1198" style="position:absolute;left:6451;top:5683;width:4248;height:2610;visibility:visible;mso-wrap-style:square;v-text-anchor:top" coordsize="3665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" path="m,6109nfc4031,2191,9431,,15053,,26982,,36653,9670,36653,21600em,6109nsc4031,2191,9431,,15053,,26982,,36653,9670,36653,21600r-21600,l,6109xe" filled="f">
                  <v:path arrowok="t" o:extrusionok="f" o:connecttype="custom" o:connectlocs="0,73813;424815,260985;174467,260985" o:connectangles="0,0,0"/>
                </v:shape>
                <v:shape id="Text Box 318" o:spid="_x0000_s1199" type="#_x0000_t202" style="position:absolute;left:9036;top:10077;width:5784;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8B02184" w14:textId="77777777" w:rsidR="008D47EB" w:rsidRDefault="008D47EB" w:rsidP="0023164B">
                        <w:pPr>
                          <w:rPr>
                            <w:sz w:val="20"/>
                            <w:szCs w:val="20"/>
                          </w:rPr>
                        </w:pPr>
                        <w:r>
                          <w:rPr>
                            <w:sz w:val="20"/>
                            <w:szCs w:val="20"/>
                          </w:rPr>
                          <w:t>-2.301</w:t>
                        </w:r>
                      </w:p>
                      <w:p w14:paraId="580295BA" w14:textId="77777777" w:rsidR="008D47EB" w:rsidRPr="00FE57E8" w:rsidRDefault="008D47EB" w:rsidP="0023164B">
                        <w:pPr>
                          <w:rPr>
                            <w:sz w:val="20"/>
                            <w:szCs w:val="20"/>
                          </w:rPr>
                        </w:pPr>
                        <w:r>
                          <w:rPr>
                            <w:sz w:val="20"/>
                            <w:szCs w:val="20"/>
                          </w:rPr>
                          <w:t>or 3.982</w:t>
                        </w:r>
                      </w:p>
                    </w:txbxContent>
                  </v:textbox>
                </v:shape>
                <v:shape id="Text Box 318" o:spid="_x0000_s1200" type="#_x0000_t202" style="position:absolute;left:9956;top:5010;width:457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04C0C7E" w14:textId="77777777" w:rsidR="008D47EB" w:rsidRPr="00FE57E8" w:rsidRDefault="008D47EB" w:rsidP="0023164B">
                        <w:pPr>
                          <w:rPr>
                            <w:sz w:val="20"/>
                            <w:szCs w:val="20"/>
                          </w:rPr>
                        </w:pPr>
                        <w:r>
                          <w:rPr>
                            <w:sz w:val="20"/>
                            <w:szCs w:val="20"/>
                          </w:rPr>
                          <w:t>2.301</w:t>
                        </w:r>
                      </w:p>
                    </w:txbxContent>
                  </v:textbox>
                </v:shape>
                <v:shape id="Text Box 318" o:spid="_x0000_s1201" type="#_x0000_t202" style="position:absolute;left:1524;top:8178;width:4578;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D35D3C8" w14:textId="77777777" w:rsidR="008D47EB" w:rsidRPr="00FE57E8" w:rsidRDefault="008D47EB" w:rsidP="0023164B">
                        <w:pPr>
                          <w:rPr>
                            <w:sz w:val="20"/>
                            <w:szCs w:val="20"/>
                          </w:rPr>
                        </w:pPr>
                        <w:r w:rsidRPr="000E56BB">
                          <w:rPr>
                            <w:position w:val="-24"/>
                          </w:rPr>
                          <w:object w:dxaOrig="400" w:dyaOrig="620" w14:anchorId="05BF7496">
                            <v:shape id="_x0000_i1430" type="#_x0000_t75" style="width:13pt;height:19.5pt" o:ole="">
                              <v:imagedata r:id="rId841" o:title=""/>
                            </v:shape>
                            <o:OLEObject Type="Embed" ProgID="Equation.DSMT4" ShapeID="_x0000_i1430" DrawAspect="Content" ObjectID="_1717925920" r:id="rId842"/>
                          </w:object>
                        </w:r>
                      </w:p>
                    </w:txbxContent>
                  </v:textbox>
                </v:shape>
                <v:shape id="Text Box 318" o:spid="_x0000_s1202" type="#_x0000_t202" style="position:absolute;left:11544;top:8375;width:4578;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BC7671E" w14:textId="77777777" w:rsidR="008D47EB" w:rsidRPr="00FE57E8" w:rsidRDefault="008D47EB" w:rsidP="0023164B">
                        <w:pPr>
                          <w:jc w:val="right"/>
                          <w:rPr>
                            <w:sz w:val="20"/>
                            <w:szCs w:val="20"/>
                          </w:rPr>
                        </w:pPr>
                        <w:r>
                          <w:rPr>
                            <w:sz w:val="20"/>
                            <w:szCs w:val="20"/>
                          </w:rPr>
                          <w:t>1</w:t>
                        </w:r>
                      </w:p>
                    </w:txbxContent>
                  </v:textbox>
                </v:shape>
                <w10:wrap type="square"/>
              </v:group>
            </w:pict>
          </mc:Fallback>
        </mc:AlternateContent>
      </w:r>
      <w:r w:rsidR="0004319B" w:rsidRPr="00F05C33">
        <w:rPr>
          <w:position w:val="-28"/>
        </w:rPr>
        <w:object w:dxaOrig="2240" w:dyaOrig="680" w14:anchorId="03C18135">
          <v:shape id="_x0000_i1431" type="#_x0000_t75" style="width:113.25pt;height:35.25pt" o:ole="">
            <v:imagedata r:id="rId843" o:title=""/>
          </v:shape>
          <o:OLEObject Type="Embed" ProgID="Equation.3" ShapeID="_x0000_i1431" DrawAspect="Content" ObjectID="_1719171867" r:id="rId844"/>
        </w:object>
      </w:r>
    </w:p>
    <w:p w14:paraId="52E9C86D" w14:textId="77777777" w:rsidR="0004319B" w:rsidRDefault="0004319B" w:rsidP="0004319B">
      <w:pPr>
        <w:pStyle w:val="Example"/>
      </w:pPr>
    </w:p>
    <w:p w14:paraId="6DBADBB5" w14:textId="77777777" w:rsidR="0004319B" w:rsidRDefault="00C67F16" w:rsidP="00AC4394">
      <w:pPr>
        <w:pStyle w:val="Example"/>
      </w:pPr>
      <w:r>
        <w:t xml:space="preserve">We’re looking for two angles where the </w:t>
      </w:r>
      <w:r w:rsidRPr="00C67F16">
        <w:t>x</w:t>
      </w:r>
      <w:r>
        <w:t>-coordinate on a unit circle is -2/3.  A</w:t>
      </w:r>
      <w:r w:rsidR="0004319B">
        <w:t xml:space="preserve"> second angle with the same cosine would be located in the third quadrant.  Notice that the location of this angle could be represented as </w:t>
      </w:r>
      <w:r w:rsidR="0004319B" w:rsidRPr="00F05C33">
        <w:rPr>
          <w:position w:val="-6"/>
        </w:rPr>
        <w:object w:dxaOrig="1060" w:dyaOrig="279" w14:anchorId="31867E0F">
          <v:shape id="_x0000_i1432" type="#_x0000_t75" style="width:51pt;height:14.25pt" o:ole="">
            <v:imagedata r:id="rId845" o:title=""/>
          </v:shape>
          <o:OLEObject Type="Embed" ProgID="Equation.3" ShapeID="_x0000_i1432" DrawAspect="Content" ObjectID="_1719171868" r:id="rId846"/>
        </w:object>
      </w:r>
      <w:r w:rsidR="0004319B">
        <w:t>. To represent this as a positive angle we could find a coterminal angle by adding a full cycle.</w:t>
      </w:r>
    </w:p>
    <w:p w14:paraId="348B8DFD" w14:textId="77777777" w:rsidR="0004319B" w:rsidRDefault="0004319B" w:rsidP="0004319B">
      <w:pPr>
        <w:pStyle w:val="Example"/>
      </w:pPr>
      <w:r w:rsidRPr="00F05C33">
        <w:rPr>
          <w:position w:val="-6"/>
        </w:rPr>
        <w:object w:dxaOrig="1560" w:dyaOrig="279" w14:anchorId="0F9EDAF2">
          <v:shape id="_x0000_i1433" type="#_x0000_t75" style="width:77.25pt;height:14.25pt" o:ole="">
            <v:imagedata r:id="rId847" o:title=""/>
          </v:shape>
          <o:OLEObject Type="Embed" ProgID="Equation.3" ShapeID="_x0000_i1433" DrawAspect="Content" ObjectID="_1719171869" r:id="rId848"/>
        </w:object>
      </w:r>
      <w:r>
        <w:t xml:space="preserve"> = 3.982</w:t>
      </w:r>
    </w:p>
    <w:p w14:paraId="68D2F7A7" w14:textId="77777777" w:rsidR="0004319B" w:rsidRDefault="0004319B" w:rsidP="0004319B">
      <w:pPr>
        <w:pStyle w:val="Example"/>
      </w:pPr>
    </w:p>
    <w:p w14:paraId="0073AC38" w14:textId="77777777" w:rsidR="0004319B" w:rsidRDefault="0004319B" w:rsidP="0004319B">
      <w:pPr>
        <w:pStyle w:val="Example"/>
      </w:pPr>
      <w:r>
        <w:t xml:space="preserve">The equation has two solutions </w:t>
      </w:r>
      <w:r w:rsidR="00AF3752">
        <w:t>between 0 and 2π</w:t>
      </w:r>
      <w:r>
        <w:t xml:space="preserve">, at </w:t>
      </w:r>
      <w:r>
        <w:rPr>
          <w:i/>
        </w:rPr>
        <w:t>t</w:t>
      </w:r>
      <w:r>
        <w:t xml:space="preserve"> = 2.301 and </w:t>
      </w:r>
      <w:r>
        <w:rPr>
          <w:i/>
        </w:rPr>
        <w:t>t</w:t>
      </w:r>
      <w:r>
        <w:t xml:space="preserve"> = 3.982</w:t>
      </w:r>
      <w:r w:rsidR="00AF3752">
        <w:t>.</w:t>
      </w:r>
    </w:p>
    <w:p w14:paraId="70A29F0E" w14:textId="77777777" w:rsidR="0004319B" w:rsidRDefault="0004319B" w:rsidP="0004319B">
      <w:pPr>
        <w:pStyle w:val="ExampleHeader"/>
      </w:pPr>
      <w:r>
        <w:lastRenderedPageBreak/>
        <w:t>Example 9</w:t>
      </w:r>
    </w:p>
    <w:p w14:paraId="29BCDD91" w14:textId="77777777" w:rsidR="0004319B" w:rsidRDefault="0004319B" w:rsidP="0004319B">
      <w:pPr>
        <w:pStyle w:val="Example"/>
      </w:pPr>
      <w:r>
        <w:t xml:space="preserve">Solve </w:t>
      </w:r>
      <w:r w:rsidRPr="00853FA6">
        <w:rPr>
          <w:position w:val="-10"/>
        </w:rPr>
        <w:object w:dxaOrig="1280" w:dyaOrig="340" w14:anchorId="5C42330E">
          <v:shape id="_x0000_i1434" type="#_x0000_t75" style="width:64.5pt;height:16.5pt" o:ole="">
            <v:imagedata r:id="rId849" o:title=""/>
          </v:shape>
          <o:OLEObject Type="Embed" ProgID="Equation.3" ShapeID="_x0000_i1434" DrawAspect="Content" ObjectID="_1719171870" r:id="rId850"/>
        </w:object>
      </w:r>
      <w:r>
        <w:t xml:space="preserve"> for all solutions on two cycles, </w:t>
      </w:r>
      <w:r w:rsidRPr="000D1296">
        <w:rPr>
          <w:position w:val="-24"/>
        </w:rPr>
        <w:object w:dxaOrig="1080" w:dyaOrig="620" w14:anchorId="72AD8250">
          <v:shape id="_x0000_i1435" type="#_x0000_t75" style="width:54.75pt;height:30.75pt" o:ole="">
            <v:imagedata r:id="rId851" o:title=""/>
          </v:shape>
          <o:OLEObject Type="Embed" ProgID="Equation.3" ShapeID="_x0000_i1435" DrawAspect="Content" ObjectID="_1719171871" r:id="rId852"/>
        </w:object>
      </w:r>
      <w:r w:rsidR="00AF3752">
        <w:t>.</w:t>
      </w:r>
    </w:p>
    <w:p w14:paraId="4D8CBDE5" w14:textId="77777777" w:rsidR="0004319B" w:rsidRDefault="0004319B" w:rsidP="0004319B">
      <w:pPr>
        <w:pStyle w:val="Example"/>
      </w:pPr>
    </w:p>
    <w:p w14:paraId="2B5DD934" w14:textId="77777777" w:rsidR="0004319B" w:rsidRDefault="0004319B" w:rsidP="0004319B">
      <w:pPr>
        <w:pStyle w:val="Example"/>
      </w:pPr>
      <w:r>
        <w:t xml:space="preserve">As before, with a horizontal compression it can be helpful to make a substitution, </w:t>
      </w:r>
      <w:r w:rsidRPr="00557793">
        <w:rPr>
          <w:position w:val="-6"/>
        </w:rPr>
        <w:object w:dxaOrig="639" w:dyaOrig="279" w14:anchorId="056D3C4A">
          <v:shape id="_x0000_i1436" type="#_x0000_t75" style="width:30.75pt;height:14.25pt" o:ole="">
            <v:imagedata r:id="rId853" o:title=""/>
          </v:shape>
          <o:OLEObject Type="Embed" ProgID="Equation.3" ShapeID="_x0000_i1436" DrawAspect="Content" ObjectID="_1719171872" r:id="rId854"/>
        </w:object>
      </w:r>
      <w:r>
        <w:t xml:space="preserve">  Making this substitution simplifies the equation to a form we have already solved. </w:t>
      </w:r>
    </w:p>
    <w:p w14:paraId="4A625FA7" w14:textId="77777777" w:rsidR="0004319B" w:rsidRDefault="0004319B" w:rsidP="0004319B">
      <w:pPr>
        <w:pStyle w:val="Example"/>
      </w:pPr>
      <w:r w:rsidRPr="00853FA6">
        <w:rPr>
          <w:position w:val="-10"/>
        </w:rPr>
        <w:object w:dxaOrig="1219" w:dyaOrig="340" w14:anchorId="4AAE94DC">
          <v:shape id="_x0000_i1437" type="#_x0000_t75" style="width:60.75pt;height:16.5pt" o:ole="">
            <v:imagedata r:id="rId855" o:title=""/>
          </v:shape>
          <o:OLEObject Type="Embed" ProgID="Equation.3" ShapeID="_x0000_i1437" DrawAspect="Content" ObjectID="_1719171873" r:id="rId856"/>
        </w:object>
      </w:r>
    </w:p>
    <w:p w14:paraId="3AFC799D" w14:textId="77777777" w:rsidR="0004319B" w:rsidRDefault="0004319B" w:rsidP="0004319B">
      <w:pPr>
        <w:pStyle w:val="Example"/>
      </w:pPr>
      <w:r w:rsidRPr="00853FA6">
        <w:rPr>
          <w:position w:val="-10"/>
        </w:rPr>
        <w:object w:dxaOrig="2160" w:dyaOrig="360" w14:anchorId="26919BAF">
          <v:shape id="_x0000_i1438" type="#_x0000_t75" style="width:108.75pt;height:18.75pt" o:ole="">
            <v:imagedata r:id="rId857" o:title=""/>
          </v:shape>
          <o:OLEObject Type="Embed" ProgID="Equation.3" ShapeID="_x0000_i1438" DrawAspect="Content" ObjectID="_1719171874" r:id="rId858"/>
        </w:object>
      </w:r>
    </w:p>
    <w:p w14:paraId="02D23DC0" w14:textId="77777777" w:rsidR="0004319B" w:rsidRDefault="0004319B" w:rsidP="0004319B">
      <w:pPr>
        <w:pStyle w:val="Example"/>
      </w:pPr>
    </w:p>
    <w:p w14:paraId="5697ADB0" w14:textId="77777777" w:rsidR="0004319B" w:rsidRDefault="0004319B" w:rsidP="0004319B">
      <w:pPr>
        <w:pStyle w:val="Example"/>
      </w:pPr>
      <w:r>
        <w:t>A second solution on one cycle would be located in the fourth quadrant with the same reference angle.</w:t>
      </w:r>
    </w:p>
    <w:p w14:paraId="13EF28F6" w14:textId="77777777" w:rsidR="0004319B" w:rsidRDefault="0004319B" w:rsidP="0004319B">
      <w:pPr>
        <w:pStyle w:val="Example"/>
      </w:pPr>
      <w:r w:rsidRPr="00557793">
        <w:rPr>
          <w:position w:val="-6"/>
        </w:rPr>
        <w:object w:dxaOrig="2260" w:dyaOrig="279" w14:anchorId="3B0E414C">
          <v:shape id="_x0000_i1439" type="#_x0000_t75" style="width:113.25pt;height:14.25pt" o:ole="">
            <v:imagedata r:id="rId859" o:title=""/>
          </v:shape>
          <o:OLEObject Type="Embed" ProgID="Equation.3" ShapeID="_x0000_i1439" DrawAspect="Content" ObjectID="_1719171875" r:id="rId860"/>
        </w:object>
      </w:r>
    </w:p>
    <w:p w14:paraId="59031EB0" w14:textId="77777777" w:rsidR="0004319B" w:rsidRDefault="0004319B" w:rsidP="0004319B">
      <w:pPr>
        <w:pStyle w:val="Example"/>
      </w:pPr>
    </w:p>
    <w:p w14:paraId="67BD1E0D" w14:textId="77777777" w:rsidR="0004319B" w:rsidRDefault="0004319B" w:rsidP="0004319B">
      <w:pPr>
        <w:pStyle w:val="Example"/>
      </w:pPr>
      <w:r>
        <w:t>In this case, we need all solutions on two cycles, so we need to find the solutions on the second cycle.  We can do this by adding a full rotation to the previous two solutions.</w:t>
      </w:r>
    </w:p>
    <w:p w14:paraId="5D36C9F0" w14:textId="77777777" w:rsidR="0004319B" w:rsidRDefault="0004319B" w:rsidP="0004319B">
      <w:pPr>
        <w:pStyle w:val="Example"/>
      </w:pPr>
      <w:r w:rsidRPr="00C83869">
        <w:rPr>
          <w:position w:val="-26"/>
        </w:rPr>
        <w:object w:dxaOrig="2400" w:dyaOrig="639" w14:anchorId="2CEBC758">
          <v:shape id="_x0000_i1440" type="#_x0000_t75" style="width:120.75pt;height:30.75pt" o:ole="">
            <v:imagedata r:id="rId861" o:title=""/>
          </v:shape>
          <o:OLEObject Type="Embed" ProgID="Equation.3" ShapeID="_x0000_i1440" DrawAspect="Content" ObjectID="_1719171876" r:id="rId862"/>
        </w:object>
      </w:r>
    </w:p>
    <w:p w14:paraId="19EDE7A3" w14:textId="77777777" w:rsidR="0004319B" w:rsidRDefault="0004319B" w:rsidP="0004319B">
      <w:pPr>
        <w:pStyle w:val="Example"/>
      </w:pPr>
    </w:p>
    <w:p w14:paraId="56DC1DD2" w14:textId="77777777" w:rsidR="0004319B" w:rsidRDefault="0004319B" w:rsidP="0004319B">
      <w:pPr>
        <w:pStyle w:val="Example"/>
      </w:pPr>
      <w:r>
        <w:t>Undoing the substitution, we obtain our four solutions:</w:t>
      </w:r>
    </w:p>
    <w:p w14:paraId="5570F7AD" w14:textId="77777777" w:rsidR="0004319B" w:rsidRDefault="0004319B" w:rsidP="0004319B">
      <w:pPr>
        <w:pStyle w:val="Example"/>
      </w:pPr>
      <w:r>
        <w:t>3</w:t>
      </w:r>
      <w:r>
        <w:rPr>
          <w:i/>
        </w:rPr>
        <w:t>t</w:t>
      </w:r>
      <w:r>
        <w:t xml:space="preserve"> = 1.369, so </w:t>
      </w:r>
      <w:r>
        <w:rPr>
          <w:i/>
        </w:rPr>
        <w:t>t</w:t>
      </w:r>
      <w:r>
        <w:t xml:space="preserve"> = 0.456</w:t>
      </w:r>
    </w:p>
    <w:p w14:paraId="69DA8162" w14:textId="77777777" w:rsidR="0004319B" w:rsidRPr="00C83869" w:rsidRDefault="0004319B" w:rsidP="0004319B">
      <w:pPr>
        <w:pStyle w:val="Example"/>
      </w:pPr>
      <w:r>
        <w:t>3</w:t>
      </w:r>
      <w:r>
        <w:rPr>
          <w:i/>
        </w:rPr>
        <w:t>t</w:t>
      </w:r>
      <w:r>
        <w:t xml:space="preserve"> = 4.914 so </w:t>
      </w:r>
      <w:r>
        <w:rPr>
          <w:i/>
        </w:rPr>
        <w:t>t</w:t>
      </w:r>
      <w:r>
        <w:t xml:space="preserve"> = 1.638</w:t>
      </w:r>
    </w:p>
    <w:p w14:paraId="7EA28F20" w14:textId="77777777" w:rsidR="0004319B" w:rsidRPr="00C83869" w:rsidRDefault="0004319B" w:rsidP="0004319B">
      <w:pPr>
        <w:pStyle w:val="Example"/>
      </w:pPr>
      <w:r>
        <w:t>3</w:t>
      </w:r>
      <w:r>
        <w:rPr>
          <w:i/>
        </w:rPr>
        <w:t>t</w:t>
      </w:r>
      <w:r>
        <w:t xml:space="preserve"> = 7.653, so </w:t>
      </w:r>
      <w:r>
        <w:rPr>
          <w:i/>
        </w:rPr>
        <w:t>t</w:t>
      </w:r>
      <w:r>
        <w:t xml:space="preserve"> = 2.551</w:t>
      </w:r>
    </w:p>
    <w:p w14:paraId="3D59A880" w14:textId="77777777" w:rsidR="0004319B" w:rsidRDefault="0004319B" w:rsidP="0004319B">
      <w:pPr>
        <w:pStyle w:val="Example"/>
      </w:pPr>
      <w:r>
        <w:t>3</w:t>
      </w:r>
      <w:r>
        <w:rPr>
          <w:i/>
        </w:rPr>
        <w:t>t</w:t>
      </w:r>
      <w:r>
        <w:t xml:space="preserve"> = 11.197, so </w:t>
      </w:r>
      <w:r>
        <w:rPr>
          <w:i/>
        </w:rPr>
        <w:t>t</w:t>
      </w:r>
      <w:r>
        <w:t xml:space="preserve"> = 3.732</w:t>
      </w:r>
    </w:p>
    <w:p w14:paraId="33A2034D" w14:textId="77777777" w:rsidR="005F64CC" w:rsidRDefault="005F64CC" w:rsidP="005F64CC"/>
    <w:p w14:paraId="696581C7" w14:textId="77777777" w:rsidR="00AC4394" w:rsidRPr="00C83869" w:rsidRDefault="00AC4394" w:rsidP="005F64CC"/>
    <w:p w14:paraId="7630A334" w14:textId="77777777" w:rsidR="0004319B" w:rsidRDefault="0004319B" w:rsidP="0004319B">
      <w:pPr>
        <w:pStyle w:val="ExampleHeader"/>
      </w:pPr>
      <w:r>
        <w:t>Example 10</w:t>
      </w:r>
    </w:p>
    <w:p w14:paraId="42F20205" w14:textId="77777777" w:rsidR="0004319B" w:rsidRDefault="0004319B" w:rsidP="0004319B">
      <w:pPr>
        <w:pStyle w:val="Example"/>
      </w:pPr>
      <w:r>
        <w:t xml:space="preserve">Solve </w:t>
      </w:r>
      <w:r w:rsidRPr="00FA1EDF">
        <w:rPr>
          <w:position w:val="-10"/>
        </w:rPr>
        <w:object w:dxaOrig="1380" w:dyaOrig="340" w14:anchorId="6C4B406D">
          <v:shape id="_x0000_i1441" type="#_x0000_t75" style="width:69.75pt;height:16.5pt" o:ole="">
            <v:imagedata r:id="rId863" o:title=""/>
          </v:shape>
          <o:OLEObject Type="Embed" ProgID="Equation.3" ShapeID="_x0000_i1441" DrawAspect="Content" ObjectID="_1719171877" r:id="rId864"/>
        </w:object>
      </w:r>
      <w:r>
        <w:t xml:space="preserve"> for all solutions</w:t>
      </w:r>
      <w:r w:rsidR="00AF3752">
        <w:t>.</w:t>
      </w:r>
    </w:p>
    <w:p w14:paraId="594444AB" w14:textId="77777777" w:rsidR="0004319B" w:rsidRDefault="0004319B" w:rsidP="0004319B">
      <w:pPr>
        <w:pStyle w:val="Example"/>
      </w:pPr>
    </w:p>
    <w:p w14:paraId="2B0B3F92" w14:textId="77777777" w:rsidR="0004319B" w:rsidRDefault="0004319B" w:rsidP="0004319B">
      <w:pPr>
        <w:pStyle w:val="Example"/>
      </w:pPr>
      <w:r w:rsidRPr="00FA1EDF">
        <w:rPr>
          <w:position w:val="-10"/>
        </w:rPr>
        <w:object w:dxaOrig="1380" w:dyaOrig="340" w14:anchorId="1DF37E0D">
          <v:shape id="_x0000_i1442" type="#_x0000_t75" style="width:69.75pt;height:16.5pt" o:ole="">
            <v:imagedata r:id="rId865" o:title=""/>
          </v:shape>
          <o:OLEObject Type="Embed" ProgID="Equation.3" ShapeID="_x0000_i1442" DrawAspect="Content" ObjectID="_1719171878" r:id="rId866"/>
        </w:object>
      </w:r>
      <w:r>
        <w:tab/>
      </w:r>
      <w:r>
        <w:tab/>
      </w:r>
      <w:r>
        <w:tab/>
        <w:t>Isolating the sine</w:t>
      </w:r>
    </w:p>
    <w:p w14:paraId="699289A5" w14:textId="77777777" w:rsidR="0004319B" w:rsidRDefault="0004319B" w:rsidP="0004319B">
      <w:pPr>
        <w:pStyle w:val="Example"/>
      </w:pPr>
      <w:r w:rsidRPr="003B5399">
        <w:rPr>
          <w:position w:val="-24"/>
        </w:rPr>
        <w:object w:dxaOrig="1320" w:dyaOrig="620" w14:anchorId="2137744B">
          <v:shape id="_x0000_i1443" type="#_x0000_t75" style="width:66.75pt;height:30.75pt" o:ole="">
            <v:imagedata r:id="rId867" o:title=""/>
          </v:shape>
          <o:OLEObject Type="Embed" ProgID="Equation.3" ShapeID="_x0000_i1443" DrawAspect="Content" ObjectID="_1719171879" r:id="rId868"/>
        </w:object>
      </w:r>
      <w:r>
        <w:tab/>
      </w:r>
      <w:r>
        <w:tab/>
      </w:r>
      <w:r>
        <w:tab/>
        <w:t xml:space="preserve">We make the substitution </w:t>
      </w:r>
      <w:r w:rsidRPr="003B5399">
        <w:rPr>
          <w:position w:val="-10"/>
        </w:rPr>
        <w:object w:dxaOrig="700" w:dyaOrig="279" w14:anchorId="6775243B">
          <v:shape id="_x0000_i1444" type="#_x0000_t75" style="width:35.25pt;height:14.25pt" o:ole="">
            <v:imagedata r:id="rId869" o:title=""/>
          </v:shape>
          <o:OLEObject Type="Embed" ProgID="Equation.3" ShapeID="_x0000_i1444" DrawAspect="Content" ObjectID="_1719171880" r:id="rId870"/>
        </w:object>
      </w:r>
    </w:p>
    <w:p w14:paraId="35B77554" w14:textId="77777777" w:rsidR="0004319B" w:rsidRDefault="0004319B" w:rsidP="0004319B">
      <w:pPr>
        <w:pStyle w:val="Example"/>
      </w:pPr>
      <w:r w:rsidRPr="003B5399">
        <w:rPr>
          <w:position w:val="-24"/>
        </w:rPr>
        <w:object w:dxaOrig="1200" w:dyaOrig="620" w14:anchorId="13FBD41D">
          <v:shape id="_x0000_i1445" type="#_x0000_t75" style="width:60pt;height:30.75pt" o:ole="">
            <v:imagedata r:id="rId871" o:title=""/>
          </v:shape>
          <o:OLEObject Type="Embed" ProgID="Equation.3" ShapeID="_x0000_i1445" DrawAspect="Content" ObjectID="_1719171881" r:id="rId872"/>
        </w:object>
      </w:r>
      <w:r>
        <w:tab/>
      </w:r>
      <w:r>
        <w:tab/>
      </w:r>
      <w:r>
        <w:tab/>
      </w:r>
      <w:r w:rsidR="005F64CC">
        <w:tab/>
      </w:r>
      <w:r>
        <w:t>Using the inverse, we find one solution</w:t>
      </w:r>
    </w:p>
    <w:p w14:paraId="5A1CF10E" w14:textId="77777777" w:rsidR="0004319B" w:rsidRDefault="0004319B" w:rsidP="0004319B">
      <w:pPr>
        <w:pStyle w:val="Example"/>
      </w:pPr>
      <w:r w:rsidRPr="003B5399">
        <w:rPr>
          <w:position w:val="-28"/>
        </w:rPr>
        <w:object w:dxaOrig="2360" w:dyaOrig="680" w14:anchorId="3F05067F">
          <v:shape id="_x0000_i1446" type="#_x0000_t75" style="width:117.75pt;height:35.25pt" o:ole="">
            <v:imagedata r:id="rId873" o:title=""/>
          </v:shape>
          <o:OLEObject Type="Embed" ProgID="Equation.3" ShapeID="_x0000_i1446" DrawAspect="Content" ObjectID="_1719171882" r:id="rId874"/>
        </w:object>
      </w:r>
      <w:r>
        <w:tab/>
      </w:r>
    </w:p>
    <w:p w14:paraId="23588240" w14:textId="77777777" w:rsidR="005F64CC" w:rsidRDefault="005F64CC" w:rsidP="0004319B">
      <w:pPr>
        <w:pStyle w:val="Example"/>
      </w:pPr>
    </w:p>
    <w:p w14:paraId="158994C3" w14:textId="77777777" w:rsidR="0004319B" w:rsidRDefault="0004319B" w:rsidP="0004319B">
      <w:pPr>
        <w:pStyle w:val="Example"/>
      </w:pPr>
      <w:r>
        <w:t>This angle is in the fourth quadrant.  A second angle with the same sine would be in the third quadrant</w:t>
      </w:r>
      <w:r w:rsidR="00AF3752">
        <w:t xml:space="preserve"> with 0.730 as a reference angle</w:t>
      </w:r>
      <w:r>
        <w:t>:</w:t>
      </w:r>
    </w:p>
    <w:p w14:paraId="5A1CC991" w14:textId="77777777" w:rsidR="0004319B" w:rsidRDefault="0004319B" w:rsidP="0004319B">
      <w:pPr>
        <w:pStyle w:val="Example"/>
      </w:pPr>
      <w:r w:rsidRPr="003B5399">
        <w:rPr>
          <w:position w:val="-6"/>
        </w:rPr>
        <w:object w:dxaOrig="2100" w:dyaOrig="279" w14:anchorId="3ED70530">
          <v:shape id="_x0000_i1447" type="#_x0000_t75" style="width:105pt;height:14.25pt" o:ole="">
            <v:imagedata r:id="rId875" o:title=""/>
          </v:shape>
          <o:OLEObject Type="Embed" ProgID="Equation.3" ShapeID="_x0000_i1447" DrawAspect="Content" ObjectID="_1719171883" r:id="rId876"/>
        </w:object>
      </w:r>
    </w:p>
    <w:p w14:paraId="1D6D9984" w14:textId="77777777" w:rsidR="0004319B" w:rsidRDefault="0004319B" w:rsidP="0004319B">
      <w:pPr>
        <w:pStyle w:val="Example"/>
      </w:pPr>
    </w:p>
    <w:p w14:paraId="10A72EA1" w14:textId="77777777" w:rsidR="0004319B" w:rsidRDefault="0004319B" w:rsidP="0004319B">
      <w:pPr>
        <w:pStyle w:val="Example"/>
      </w:pPr>
      <w:r>
        <w:t xml:space="preserve">We can write all solutions to the equation </w:t>
      </w:r>
      <w:r w:rsidRPr="003B5399">
        <w:rPr>
          <w:position w:val="-24"/>
        </w:rPr>
        <w:object w:dxaOrig="1200" w:dyaOrig="620" w14:anchorId="59EECE1D">
          <v:shape id="_x0000_i1448" type="#_x0000_t75" style="width:60pt;height:30.75pt" o:ole="">
            <v:imagedata r:id="rId871" o:title=""/>
          </v:shape>
          <o:OLEObject Type="Embed" ProgID="Equation.3" ShapeID="_x0000_i1448" DrawAspect="Content" ObjectID="_1719171884" r:id="rId877"/>
        </w:object>
      </w:r>
      <w:r>
        <w:t xml:space="preserve"> as</w:t>
      </w:r>
    </w:p>
    <w:p w14:paraId="78B48983" w14:textId="77777777" w:rsidR="0004319B" w:rsidRDefault="0004319B" w:rsidP="0004319B">
      <w:pPr>
        <w:pStyle w:val="Example"/>
      </w:pPr>
      <w:r w:rsidRPr="003B5399">
        <w:rPr>
          <w:position w:val="-10"/>
        </w:rPr>
        <w:object w:dxaOrig="1740" w:dyaOrig="320" w14:anchorId="396619E8">
          <v:shape id="_x0000_i1449" type="#_x0000_t75" style="width:88.5pt;height:16.5pt" o:ole="">
            <v:imagedata r:id="rId878" o:title=""/>
          </v:shape>
          <o:OLEObject Type="Embed" ProgID="Equation.3" ShapeID="_x0000_i1449" DrawAspect="Content" ObjectID="_1719171885" r:id="rId879"/>
        </w:object>
      </w:r>
      <w:r>
        <w:t xml:space="preserve"> </w:t>
      </w:r>
      <w:r w:rsidR="00B677FB">
        <w:t>or</w:t>
      </w:r>
      <w:r>
        <w:t xml:space="preserve"> </w:t>
      </w:r>
      <w:r w:rsidRPr="003B5399">
        <w:rPr>
          <w:position w:val="-10"/>
        </w:rPr>
        <w:object w:dxaOrig="1579" w:dyaOrig="320" w14:anchorId="1CFCBE49">
          <v:shape id="_x0000_i1450" type="#_x0000_t75" style="width:77.25pt;height:16.5pt" o:ole="">
            <v:imagedata r:id="rId880" o:title=""/>
          </v:shape>
          <o:OLEObject Type="Embed" ProgID="Equation.3" ShapeID="_x0000_i1450" DrawAspect="Content" ObjectID="_1719171886" r:id="rId881"/>
        </w:object>
      </w:r>
      <w:r w:rsidR="00AC4394">
        <w:t xml:space="preserve">, where </w:t>
      </w:r>
      <w:r w:rsidR="00AC4394">
        <w:rPr>
          <w:i/>
        </w:rPr>
        <w:t>k</w:t>
      </w:r>
      <w:r w:rsidR="00AC4394">
        <w:t xml:space="preserve"> is an integer.</w:t>
      </w:r>
    </w:p>
    <w:p w14:paraId="410C5B2E" w14:textId="77777777" w:rsidR="0004319B" w:rsidRDefault="0004319B" w:rsidP="0004319B">
      <w:pPr>
        <w:pStyle w:val="Example"/>
        <w:rPr>
          <w:i/>
        </w:rPr>
      </w:pPr>
      <w:r>
        <w:lastRenderedPageBreak/>
        <w:t xml:space="preserve">Undoing our substitution, we can replace </w:t>
      </w:r>
      <w:r>
        <w:rPr>
          <w:i/>
        </w:rPr>
        <w:t>u</w:t>
      </w:r>
      <w:r>
        <w:t xml:space="preserve"> in our solutions with </w:t>
      </w:r>
      <w:r w:rsidRPr="003B5399">
        <w:rPr>
          <w:position w:val="-10"/>
        </w:rPr>
        <w:object w:dxaOrig="700" w:dyaOrig="279" w14:anchorId="271CCAAA">
          <v:shape id="_x0000_i1451" type="#_x0000_t75" style="width:35.25pt;height:14.25pt" o:ole="">
            <v:imagedata r:id="rId869" o:title=""/>
          </v:shape>
          <o:OLEObject Type="Embed" ProgID="Equation.3" ShapeID="_x0000_i1451" DrawAspect="Content" ObjectID="_1719171887" r:id="rId882"/>
        </w:object>
      </w:r>
      <w:r>
        <w:t xml:space="preserve"> and solve for </w:t>
      </w:r>
      <w:r>
        <w:rPr>
          <w:i/>
        </w:rPr>
        <w:t>t</w:t>
      </w:r>
    </w:p>
    <w:p w14:paraId="1212BF77" w14:textId="77777777" w:rsidR="00AC4394" w:rsidRDefault="00AC4394" w:rsidP="0004319B">
      <w:pPr>
        <w:pStyle w:val="Example"/>
      </w:pPr>
    </w:p>
    <w:p w14:paraId="74480434" w14:textId="77777777" w:rsidR="0004319B" w:rsidRDefault="0004319B" w:rsidP="0004319B">
      <w:pPr>
        <w:pStyle w:val="Example"/>
      </w:pPr>
      <w:r w:rsidRPr="003B5399">
        <w:rPr>
          <w:position w:val="-10"/>
        </w:rPr>
        <w:object w:dxaOrig="1840" w:dyaOrig="320" w14:anchorId="1697B4ED">
          <v:shape id="_x0000_i1452" type="#_x0000_t75" style="width:91.5pt;height:16.5pt" o:ole="">
            <v:imagedata r:id="rId883" o:title=""/>
          </v:shape>
          <o:OLEObject Type="Embed" ProgID="Equation.3" ShapeID="_x0000_i1452" DrawAspect="Content" ObjectID="_1719171888" r:id="rId884"/>
        </w:object>
      </w:r>
      <w:r w:rsidR="00B677FB">
        <w:tab/>
        <w:t>or</w:t>
      </w:r>
      <w:r>
        <w:t xml:space="preserve"> </w:t>
      </w:r>
      <w:r>
        <w:tab/>
      </w:r>
      <w:r w:rsidRPr="003B5399">
        <w:rPr>
          <w:position w:val="-10"/>
        </w:rPr>
        <w:object w:dxaOrig="1680" w:dyaOrig="320" w14:anchorId="5504A16B">
          <v:shape id="_x0000_i1453" type="#_x0000_t75" style="width:84.75pt;height:16.5pt" o:ole="">
            <v:imagedata r:id="rId885" o:title=""/>
          </v:shape>
          <o:OLEObject Type="Embed" ProgID="Equation.3" ShapeID="_x0000_i1453" DrawAspect="Content" ObjectID="_1719171889" r:id="rId886"/>
        </w:object>
      </w:r>
      <w:r>
        <w:tab/>
      </w:r>
      <w:r>
        <w:tab/>
        <w:t>Divide by π</w:t>
      </w:r>
    </w:p>
    <w:p w14:paraId="09D64624" w14:textId="77777777" w:rsidR="0004319B" w:rsidRDefault="0004319B" w:rsidP="0004319B">
      <w:pPr>
        <w:pStyle w:val="Example"/>
      </w:pPr>
      <w:r w:rsidRPr="003B5399">
        <w:rPr>
          <w:position w:val="-10"/>
        </w:rPr>
        <w:object w:dxaOrig="1540" w:dyaOrig="320" w14:anchorId="2DB15DFD">
          <v:shape id="_x0000_i1454" type="#_x0000_t75" style="width:77.25pt;height:16.5pt" o:ole="">
            <v:imagedata r:id="rId887" o:title=""/>
          </v:shape>
          <o:OLEObject Type="Embed" ProgID="Equation.3" ShapeID="_x0000_i1454" DrawAspect="Content" ObjectID="_1719171890" r:id="rId888"/>
        </w:object>
      </w:r>
      <w:r>
        <w:tab/>
      </w:r>
      <w:r w:rsidR="00B677FB">
        <w:t>or</w:t>
      </w:r>
      <w:r>
        <w:tab/>
      </w:r>
      <w:r w:rsidRPr="003B5399">
        <w:rPr>
          <w:position w:val="-10"/>
        </w:rPr>
        <w:object w:dxaOrig="1380" w:dyaOrig="320" w14:anchorId="086F7DC4">
          <v:shape id="_x0000_i1455" type="#_x0000_t75" style="width:69.75pt;height:16.5pt" o:ole="">
            <v:imagedata r:id="rId889" o:title=""/>
          </v:shape>
          <o:OLEObject Type="Embed" ProgID="Equation.3" ShapeID="_x0000_i1455" DrawAspect="Content" ObjectID="_1719171891" r:id="rId890"/>
        </w:object>
      </w:r>
    </w:p>
    <w:p w14:paraId="7C4D814E" w14:textId="77777777" w:rsidR="0004319B" w:rsidRDefault="0004319B" w:rsidP="0004319B"/>
    <w:p w14:paraId="44669050" w14:textId="77777777" w:rsidR="0004319B" w:rsidRDefault="0004319B" w:rsidP="0004319B"/>
    <w:p w14:paraId="2DBB1405" w14:textId="77777777" w:rsidR="0004319B" w:rsidRDefault="0004319B" w:rsidP="0004319B">
      <w:pPr>
        <w:pStyle w:val="TryitNow"/>
      </w:pPr>
      <w:r>
        <w:t>Try it Now</w:t>
      </w:r>
    </w:p>
    <w:p w14:paraId="7CFBDE2D" w14:textId="77777777" w:rsidR="0004319B" w:rsidRDefault="0004319B" w:rsidP="0048237F">
      <w:pPr>
        <w:pStyle w:val="TryitNowbody"/>
        <w:numPr>
          <w:ilvl w:val="0"/>
          <w:numId w:val="6"/>
        </w:numPr>
        <w:ind w:left="360"/>
      </w:pPr>
      <w:bookmarkStart w:id="15" w:name="_Hlk483860973"/>
      <w:r>
        <w:t xml:space="preserve">Solve </w:t>
      </w:r>
      <w:r w:rsidRPr="0081483A">
        <w:rPr>
          <w:position w:val="-28"/>
        </w:rPr>
        <w:object w:dxaOrig="1740" w:dyaOrig="680" w14:anchorId="38388D4A">
          <v:shape id="_x0000_i1456" type="#_x0000_t75" style="width:88.5pt;height:35.25pt" o:ole="">
            <v:imagedata r:id="rId891" o:title=""/>
          </v:shape>
          <o:OLEObject Type="Embed" ProgID="Equation.3" ShapeID="_x0000_i1456" DrawAspect="Content" ObjectID="_1719171892" r:id="rId892"/>
        </w:object>
      </w:r>
      <w:r w:rsidR="00B677FB">
        <w:t xml:space="preserve"> for all solutions on one cycle,</w:t>
      </w:r>
      <w:r w:rsidRPr="006059F0">
        <w:t xml:space="preserve"> </w:t>
      </w:r>
      <w:r w:rsidR="00B84B59" w:rsidRPr="00BD2414">
        <w:rPr>
          <w:position w:val="-6"/>
        </w:rPr>
        <w:object w:dxaOrig="840" w:dyaOrig="279" w14:anchorId="6C91157D">
          <v:shape id="_x0000_i1457" type="#_x0000_t75" style="width:41.25pt;height:14.25pt" o:ole="">
            <v:imagedata r:id="rId893" o:title=""/>
          </v:shape>
          <o:OLEObject Type="Embed" ProgID="Equation.3" ShapeID="_x0000_i1457" DrawAspect="Content" ObjectID="_1719171893" r:id="rId894"/>
        </w:object>
      </w:r>
      <w:r w:rsidR="00B677FB">
        <w:t>.</w:t>
      </w:r>
    </w:p>
    <w:bookmarkEnd w:id="15"/>
    <w:p w14:paraId="658766CC" w14:textId="77777777" w:rsidR="0004319B" w:rsidRDefault="0004319B" w:rsidP="0004319B"/>
    <w:p w14:paraId="167F8318" w14:textId="77777777" w:rsidR="0004319B" w:rsidRDefault="0004319B" w:rsidP="0004319B"/>
    <w:p w14:paraId="34D4E12C" w14:textId="77777777" w:rsidR="0004319B" w:rsidRDefault="00B677FB" w:rsidP="0004319B">
      <w:pPr>
        <w:pStyle w:val="DefinitionHeader"/>
      </w:pPr>
      <w:r w:rsidRPr="0026736D">
        <w:t>Solving Trig Equations</w:t>
      </w:r>
      <w:r w:rsidR="00B45FBA">
        <w:rPr>
          <w:b w:val="0"/>
        </w:rPr>
        <w:fldChar w:fldCharType="begin"/>
      </w:r>
      <w:r>
        <w:instrText>xe "</w:instrText>
      </w:r>
      <w:r w:rsidRPr="002A0410">
        <w:instrText>Trigonometry:Solving Trig Equations</w:instrText>
      </w:r>
      <w:r>
        <w:instrText>"</w:instrText>
      </w:r>
      <w:r w:rsidR="00B45FBA">
        <w:rPr>
          <w:b w:val="0"/>
        </w:rPr>
        <w:fldChar w:fldCharType="end"/>
      </w:r>
      <w:r w:rsidR="00B45FBA">
        <w:rPr>
          <w:b w:val="0"/>
        </w:rPr>
        <w:fldChar w:fldCharType="begin"/>
      </w:r>
      <w:r>
        <w:instrText>xe "</w:instrText>
      </w:r>
      <w:r w:rsidRPr="00894082">
        <w:instrText xml:space="preserve">Sinusoidal </w:instrText>
      </w:r>
      <w:r>
        <w:instrText>Functions</w:instrText>
      </w:r>
      <w:r w:rsidRPr="00894082">
        <w:instrText>:Solving Trig Equations</w:instrText>
      </w:r>
      <w:r>
        <w:instrText>"</w:instrText>
      </w:r>
      <w:r w:rsidR="00B45FBA">
        <w:rPr>
          <w:b w:val="0"/>
        </w:rPr>
        <w:fldChar w:fldCharType="end"/>
      </w:r>
    </w:p>
    <w:p w14:paraId="65CF2A53" w14:textId="77777777" w:rsidR="0004319B" w:rsidRDefault="0004319B" w:rsidP="0004319B">
      <w:pPr>
        <w:pStyle w:val="Definition"/>
        <w:numPr>
          <w:ilvl w:val="0"/>
          <w:numId w:val="5"/>
        </w:numPr>
      </w:pPr>
      <w:r>
        <w:t>Isolate the trig function on one side of the equation</w:t>
      </w:r>
    </w:p>
    <w:p w14:paraId="5797AE15" w14:textId="77777777" w:rsidR="0004319B" w:rsidRDefault="0004319B" w:rsidP="0004319B">
      <w:pPr>
        <w:pStyle w:val="Definition"/>
        <w:numPr>
          <w:ilvl w:val="0"/>
          <w:numId w:val="5"/>
        </w:numPr>
      </w:pPr>
      <w:r>
        <w:t>Make a substituti</w:t>
      </w:r>
      <w:r w:rsidR="00B677FB">
        <w:t>on for the inside of the sine,</w:t>
      </w:r>
      <w:r>
        <w:t xml:space="preserve"> cosine</w:t>
      </w:r>
      <w:r w:rsidR="00B677FB">
        <w:t>, or tangent (or other trig function)</w:t>
      </w:r>
    </w:p>
    <w:p w14:paraId="70FE4619" w14:textId="77777777" w:rsidR="0004319B" w:rsidRDefault="0004319B" w:rsidP="0004319B">
      <w:pPr>
        <w:pStyle w:val="Definition"/>
        <w:numPr>
          <w:ilvl w:val="0"/>
          <w:numId w:val="5"/>
        </w:numPr>
      </w:pPr>
      <w:r>
        <w:t>Use inverse trig functions to find one solution</w:t>
      </w:r>
    </w:p>
    <w:p w14:paraId="65D4318E" w14:textId="77777777" w:rsidR="0004319B" w:rsidRDefault="0004319B" w:rsidP="0004319B">
      <w:pPr>
        <w:pStyle w:val="Definition"/>
        <w:numPr>
          <w:ilvl w:val="0"/>
          <w:numId w:val="5"/>
        </w:numPr>
      </w:pPr>
      <w:r>
        <w:t>Use symmetries to find a second solution on one cycle (when a second exists)</w:t>
      </w:r>
    </w:p>
    <w:p w14:paraId="187DF3D3" w14:textId="77777777" w:rsidR="0004319B" w:rsidRDefault="0004319B" w:rsidP="0004319B">
      <w:pPr>
        <w:pStyle w:val="Definition"/>
        <w:numPr>
          <w:ilvl w:val="0"/>
          <w:numId w:val="5"/>
        </w:numPr>
      </w:pPr>
      <w:r>
        <w:t>Find additional solutions if needed by adding full periods</w:t>
      </w:r>
    </w:p>
    <w:p w14:paraId="32FF93F6" w14:textId="77777777" w:rsidR="0004319B" w:rsidRPr="0026736D" w:rsidRDefault="0004319B" w:rsidP="0004319B">
      <w:pPr>
        <w:pStyle w:val="Definition"/>
        <w:numPr>
          <w:ilvl w:val="0"/>
          <w:numId w:val="5"/>
        </w:numPr>
      </w:pPr>
      <w:r>
        <w:t xml:space="preserve">Undo the substitution </w:t>
      </w:r>
    </w:p>
    <w:p w14:paraId="11DC0196" w14:textId="77777777" w:rsidR="0041719E" w:rsidRDefault="0041719E" w:rsidP="0004319B"/>
    <w:p w14:paraId="40359A54" w14:textId="77777777" w:rsidR="0041719E" w:rsidRDefault="0041719E" w:rsidP="0004319B"/>
    <w:p w14:paraId="636E6340" w14:textId="77777777" w:rsidR="0004319B" w:rsidRDefault="0004319B" w:rsidP="0004319B">
      <w:r>
        <w:t>We now can return to the question we began the section with.</w:t>
      </w:r>
    </w:p>
    <w:p w14:paraId="1CE28D2E" w14:textId="77777777" w:rsidR="0004319B" w:rsidRDefault="0004319B" w:rsidP="0004319B"/>
    <w:p w14:paraId="3A4EEC03" w14:textId="77777777" w:rsidR="0041719E" w:rsidRDefault="0041719E" w:rsidP="0004319B"/>
    <w:p w14:paraId="00C101D1" w14:textId="77777777" w:rsidR="0004319B" w:rsidRDefault="00B677FB" w:rsidP="0004319B">
      <w:pPr>
        <w:pStyle w:val="ExampleHeader"/>
      </w:pPr>
      <w:r>
        <w:t>Example 11</w:t>
      </w:r>
    </w:p>
    <w:p w14:paraId="076F506C" w14:textId="77777777" w:rsidR="0004319B" w:rsidRDefault="0004319B" w:rsidP="0004319B">
      <w:pPr>
        <w:pStyle w:val="Example"/>
      </w:pPr>
      <w:r>
        <w:t xml:space="preserve">The height of a rider on the London Eye Ferris wheel can be determined by the equation </w:t>
      </w:r>
      <w:r w:rsidR="00751F49" w:rsidRPr="0014654E">
        <w:rPr>
          <w:position w:val="-28"/>
        </w:rPr>
        <w:object w:dxaOrig="2460" w:dyaOrig="680" w14:anchorId="14F252CD">
          <v:shape id="_x0000_i1458" type="#_x0000_t75" style="width:124.5pt;height:35.25pt" o:ole="">
            <v:imagedata r:id="rId688" o:title=""/>
          </v:shape>
          <o:OLEObject Type="Embed" ProgID="Equation.DSMT4" ShapeID="_x0000_i1458" DrawAspect="Content" ObjectID="_1719171894" r:id="rId895"/>
        </w:object>
      </w:r>
      <w:r>
        <w:t xml:space="preserve">.  How long is the rider more than 100 meters above ground?  </w:t>
      </w:r>
    </w:p>
    <w:p w14:paraId="546CFA21" w14:textId="77777777" w:rsidR="0004319B" w:rsidRDefault="0004319B" w:rsidP="0004319B">
      <w:pPr>
        <w:pStyle w:val="Example"/>
      </w:pPr>
    </w:p>
    <w:p w14:paraId="73C4A07C" w14:textId="77777777" w:rsidR="0004319B" w:rsidRPr="00D93FB3" w:rsidRDefault="0004319B" w:rsidP="0004319B">
      <w:pPr>
        <w:pStyle w:val="Example"/>
      </w:pPr>
      <w:r>
        <w:t xml:space="preserve">To find how long the rider is above 100 meters, we first </w:t>
      </w:r>
      <w:r w:rsidR="00B677FB">
        <w:t>find</w:t>
      </w:r>
      <w:r>
        <w:t xml:space="preserve"> the times at which the rider is at a height of 100 meters by solving </w:t>
      </w:r>
      <w:r>
        <w:rPr>
          <w:i/>
        </w:rPr>
        <w:t>h(t)</w:t>
      </w:r>
      <w:r>
        <w:t xml:space="preserve"> = 100.</w:t>
      </w:r>
    </w:p>
    <w:p w14:paraId="594DAB22" w14:textId="77777777" w:rsidR="0004319B" w:rsidRDefault="00751F49" w:rsidP="0004319B">
      <w:pPr>
        <w:pStyle w:val="Example"/>
      </w:pPr>
      <w:r w:rsidRPr="0014654E">
        <w:rPr>
          <w:position w:val="-28"/>
        </w:rPr>
        <w:object w:dxaOrig="2439" w:dyaOrig="680" w14:anchorId="2F5F35A6">
          <v:shape id="_x0000_i1459" type="#_x0000_t75" style="width:120.75pt;height:35.25pt" o:ole="">
            <v:imagedata r:id="rId896" o:title=""/>
          </v:shape>
          <o:OLEObject Type="Embed" ProgID="Equation.DSMT4" ShapeID="_x0000_i1459" DrawAspect="Content" ObjectID="_1719171895" r:id="rId897"/>
        </w:object>
      </w:r>
      <w:r w:rsidR="0004319B">
        <w:tab/>
      </w:r>
      <w:r w:rsidR="0004319B">
        <w:tab/>
        <w:t>Isolating the cosine</w:t>
      </w:r>
    </w:p>
    <w:p w14:paraId="13AB1B62" w14:textId="77777777" w:rsidR="0004319B" w:rsidRDefault="00751F49" w:rsidP="0004319B">
      <w:pPr>
        <w:pStyle w:val="Example"/>
      </w:pPr>
      <w:r w:rsidRPr="0014654E">
        <w:rPr>
          <w:position w:val="-28"/>
        </w:rPr>
        <w:object w:dxaOrig="1880" w:dyaOrig="680" w14:anchorId="7299FD77">
          <v:shape id="_x0000_i1460" type="#_x0000_t75" style="width:95.25pt;height:35.25pt" o:ole="">
            <v:imagedata r:id="rId898" o:title=""/>
          </v:shape>
          <o:OLEObject Type="Embed" ProgID="Equation.DSMT4" ShapeID="_x0000_i1460" DrawAspect="Content" ObjectID="_1719171896" r:id="rId899"/>
        </w:object>
      </w:r>
    </w:p>
    <w:p w14:paraId="264644E3" w14:textId="77777777" w:rsidR="0004319B" w:rsidRDefault="00751F49" w:rsidP="0004319B">
      <w:pPr>
        <w:pStyle w:val="Example"/>
      </w:pPr>
      <w:r w:rsidRPr="0014654E">
        <w:rPr>
          <w:position w:val="-28"/>
        </w:rPr>
        <w:object w:dxaOrig="1660" w:dyaOrig="680" w14:anchorId="189DA81B">
          <v:shape id="_x0000_i1461" type="#_x0000_t75" style="width:83.25pt;height:35.25pt" o:ole="">
            <v:imagedata r:id="rId900" o:title=""/>
          </v:shape>
          <o:OLEObject Type="Embed" ProgID="Equation.DSMT4" ShapeID="_x0000_i1461" DrawAspect="Content" ObjectID="_1719171897" r:id="rId901"/>
        </w:object>
      </w:r>
      <w:r w:rsidR="0004319B">
        <w:tab/>
      </w:r>
      <w:r w:rsidR="0004319B">
        <w:tab/>
      </w:r>
      <w:r w:rsidR="0004319B">
        <w:tab/>
        <w:t xml:space="preserve">We make the substitution </w:t>
      </w:r>
      <w:r w:rsidR="0004319B" w:rsidRPr="00D93FB3">
        <w:rPr>
          <w:position w:val="-24"/>
        </w:rPr>
        <w:object w:dxaOrig="800" w:dyaOrig="620" w14:anchorId="7346E09B">
          <v:shape id="_x0000_i1462" type="#_x0000_t75" style="width:41.25pt;height:30.75pt" o:ole="">
            <v:imagedata r:id="rId902" o:title=""/>
          </v:shape>
          <o:OLEObject Type="Embed" ProgID="Equation.3" ShapeID="_x0000_i1462" DrawAspect="Content" ObjectID="_1719171898" r:id="rId903"/>
        </w:object>
      </w:r>
    </w:p>
    <w:p w14:paraId="70CD7A79" w14:textId="77777777" w:rsidR="0004319B" w:rsidRDefault="00751F49" w:rsidP="0004319B">
      <w:pPr>
        <w:pStyle w:val="Example"/>
      </w:pPr>
      <w:r w:rsidRPr="00D93FB3">
        <w:rPr>
          <w:position w:val="-24"/>
        </w:rPr>
        <w:object w:dxaOrig="1320" w:dyaOrig="620" w14:anchorId="0123A17C">
          <v:shape id="_x0000_i1463" type="#_x0000_t75" style="width:66.75pt;height:30.75pt" o:ole="">
            <v:imagedata r:id="rId904" o:title=""/>
          </v:shape>
          <o:OLEObject Type="Embed" ProgID="Equation.DSMT4" ShapeID="_x0000_i1463" DrawAspect="Content" ObjectID="_1719171899" r:id="rId905"/>
        </w:object>
      </w:r>
      <w:r w:rsidR="0004319B">
        <w:tab/>
      </w:r>
      <w:r w:rsidR="0004319B">
        <w:tab/>
      </w:r>
      <w:r w:rsidR="0004319B">
        <w:tab/>
        <w:t>Using the inverse, we find one solution</w:t>
      </w:r>
    </w:p>
    <w:p w14:paraId="15E07523" w14:textId="77777777" w:rsidR="0004319B" w:rsidRDefault="0004319B" w:rsidP="0004319B">
      <w:pPr>
        <w:pStyle w:val="Example"/>
      </w:pPr>
    </w:p>
    <w:p w14:paraId="5EFA78E2" w14:textId="77777777" w:rsidR="008B55E6" w:rsidRDefault="00243B69" w:rsidP="0004319B">
      <w:pPr>
        <w:pStyle w:val="Example"/>
      </w:pPr>
      <w:r>
        <w:rPr>
          <w:noProof/>
        </w:rPr>
        <w:lastRenderedPageBreak/>
        <mc:AlternateContent>
          <mc:Choice Requires="wpc">
            <w:drawing>
              <wp:anchor distT="0" distB="0" distL="114300" distR="114300" simplePos="0" relativeHeight="251663360" behindDoc="0" locked="0" layoutInCell="1" allowOverlap="1" wp14:anchorId="4EF6B93C" wp14:editId="599DC22A">
                <wp:simplePos x="0" y="0"/>
                <wp:positionH relativeFrom="column">
                  <wp:posOffset>3717290</wp:posOffset>
                </wp:positionH>
                <wp:positionV relativeFrom="paragraph">
                  <wp:posOffset>130175</wp:posOffset>
                </wp:positionV>
                <wp:extent cx="1769110" cy="1648460"/>
                <wp:effectExtent l="2540" t="6350" r="0" b="12065"/>
                <wp:wrapSquare wrapText="bothSides"/>
                <wp:docPr id="834" name="Canvas 834" descr="A unit circle centered at the origin.  A line at angle u equals 2.051 is shown in the second quadrant. There is a second line in the third quadrant which meets the circle at a point with the same x value as the point where the first line meets the circle. The second line is labeled as having angle u equals negative 2.051 or 4.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 name="AutoShape 836"/>
                        <wps:cNvSpPr>
                          <a:spLocks noChangeAspect="1" noChangeArrowheads="1"/>
                        </wps:cNvSpPr>
                        <wps:spPr bwMode="auto">
                          <a:xfrm>
                            <a:off x="0" y="0"/>
                            <a:ext cx="1677670" cy="16484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Oval 313"/>
                        <wps:cNvSpPr>
                          <a:spLocks noChangeArrowheads="1"/>
                        </wps:cNvSpPr>
                        <wps:spPr bwMode="auto">
                          <a:xfrm>
                            <a:off x="111125" y="117475"/>
                            <a:ext cx="1421765" cy="1423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314"/>
                        <wps:cNvCnPr>
                          <a:cxnSpLocks noChangeShapeType="1"/>
                        </wps:cNvCnPr>
                        <wps:spPr bwMode="auto">
                          <a:xfrm>
                            <a:off x="10795" y="829310"/>
                            <a:ext cx="16643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15"/>
                        <wps:cNvCnPr>
                          <a:cxnSpLocks noChangeShapeType="1"/>
                        </wps:cNvCnPr>
                        <wps:spPr bwMode="auto">
                          <a:xfrm>
                            <a:off x="824865" y="0"/>
                            <a:ext cx="0" cy="1648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317"/>
                        <wps:cNvSpPr txBox="1">
                          <a:spLocks noChangeArrowheads="1"/>
                        </wps:cNvSpPr>
                        <wps:spPr bwMode="auto">
                          <a:xfrm>
                            <a:off x="1453515" y="796290"/>
                            <a:ext cx="22415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EED09" w14:textId="77777777" w:rsidR="008D47EB" w:rsidRPr="00FE57E8" w:rsidRDefault="008D47EB" w:rsidP="002C2571">
                              <w:r>
                                <w:t>1</w:t>
                              </w:r>
                            </w:p>
                          </w:txbxContent>
                        </wps:txbx>
                        <wps:bodyPr rot="0" vert="horz" wrap="square" lIns="90125" tIns="45065" rIns="90125" bIns="45065" anchor="t" anchorCtr="0" upright="1">
                          <a:noAutofit/>
                        </wps:bodyPr>
                      </wps:wsp>
                      <wps:wsp>
                        <wps:cNvPr id="102" name="Text Box 318"/>
                        <wps:cNvSpPr txBox="1">
                          <a:spLocks noChangeArrowheads="1"/>
                        </wps:cNvSpPr>
                        <wps:spPr bwMode="auto">
                          <a:xfrm>
                            <a:off x="813435" y="392430"/>
                            <a:ext cx="7073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FB0F" w14:textId="77777777" w:rsidR="008D47EB" w:rsidRPr="00FE57E8" w:rsidRDefault="008D47EB" w:rsidP="002C2571">
                              <w:pPr>
                                <w:rPr>
                                  <w:sz w:val="20"/>
                                  <w:szCs w:val="20"/>
                                </w:rPr>
                              </w:pPr>
                              <w:r w:rsidRPr="008B55E6">
                                <w:rPr>
                                  <w:i/>
                                  <w:sz w:val="20"/>
                                  <w:szCs w:val="20"/>
                                </w:rPr>
                                <w:t>u</w:t>
                              </w:r>
                              <w:r>
                                <w:rPr>
                                  <w:i/>
                                  <w:sz w:val="20"/>
                                  <w:szCs w:val="20"/>
                                </w:rPr>
                                <w:t xml:space="preserve"> </w:t>
                              </w:r>
                              <w:r>
                                <w:rPr>
                                  <w:sz w:val="20"/>
                                  <w:szCs w:val="20"/>
                                </w:rPr>
                                <w:t xml:space="preserve">= </w:t>
                              </w:r>
                              <w:r w:rsidRPr="008B55E6">
                                <w:rPr>
                                  <w:sz w:val="20"/>
                                  <w:szCs w:val="20"/>
                                </w:rPr>
                                <w:t>2</w:t>
                              </w:r>
                              <w:r>
                                <w:rPr>
                                  <w:sz w:val="20"/>
                                  <w:szCs w:val="20"/>
                                </w:rPr>
                                <w:t>.051</w:t>
                              </w:r>
                            </w:p>
                          </w:txbxContent>
                        </wps:txbx>
                        <wps:bodyPr rot="0" vert="horz" wrap="square" lIns="90125" tIns="45065" rIns="90125" bIns="45065" anchor="t" anchorCtr="0" upright="1">
                          <a:noAutofit/>
                        </wps:bodyPr>
                      </wps:wsp>
                      <wps:wsp>
                        <wps:cNvPr id="103" name="AutoShape 321"/>
                        <wps:cNvCnPr>
                          <a:cxnSpLocks noChangeShapeType="1"/>
                        </wps:cNvCnPr>
                        <wps:spPr bwMode="auto">
                          <a:xfrm>
                            <a:off x="316865" y="328930"/>
                            <a:ext cx="2540" cy="10026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Line 323"/>
                        <wps:cNvCnPr>
                          <a:cxnSpLocks noChangeShapeType="1"/>
                        </wps:cNvCnPr>
                        <wps:spPr bwMode="auto">
                          <a:xfrm flipH="1">
                            <a:off x="313055" y="830580"/>
                            <a:ext cx="50800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324"/>
                        <wps:cNvCnPr>
                          <a:cxnSpLocks noChangeShapeType="1"/>
                        </wps:cNvCnPr>
                        <wps:spPr bwMode="auto">
                          <a:xfrm flipH="1" flipV="1">
                            <a:off x="316230" y="332105"/>
                            <a:ext cx="508000" cy="494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Text Box 318"/>
                        <wps:cNvSpPr txBox="1">
                          <a:spLocks noChangeArrowheads="1"/>
                        </wps:cNvSpPr>
                        <wps:spPr bwMode="auto">
                          <a:xfrm>
                            <a:off x="805815" y="940435"/>
                            <a:ext cx="71247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B0F84" w14:textId="77777777" w:rsidR="008D47EB" w:rsidRDefault="008D47EB" w:rsidP="002C2571">
                              <w:pPr>
                                <w:rPr>
                                  <w:sz w:val="20"/>
                                  <w:szCs w:val="20"/>
                                </w:rPr>
                              </w:pPr>
                              <w:r w:rsidRPr="008B55E6">
                                <w:rPr>
                                  <w:i/>
                                  <w:sz w:val="20"/>
                                  <w:szCs w:val="20"/>
                                </w:rPr>
                                <w:t>u</w:t>
                              </w:r>
                              <w:r>
                                <w:rPr>
                                  <w:i/>
                                  <w:sz w:val="20"/>
                                  <w:szCs w:val="20"/>
                                </w:rPr>
                                <w:t xml:space="preserve"> </w:t>
                              </w:r>
                              <w:r>
                                <w:rPr>
                                  <w:sz w:val="20"/>
                                  <w:szCs w:val="20"/>
                                </w:rPr>
                                <w:t>= -2.051</w:t>
                              </w:r>
                            </w:p>
                            <w:p w14:paraId="60BF4019" w14:textId="77777777" w:rsidR="008D47EB" w:rsidRPr="00FE57E8" w:rsidRDefault="008D47EB" w:rsidP="002C2571">
                              <w:pPr>
                                <w:rPr>
                                  <w:sz w:val="20"/>
                                  <w:szCs w:val="20"/>
                                </w:rPr>
                              </w:pPr>
                              <w:r>
                                <w:rPr>
                                  <w:sz w:val="20"/>
                                  <w:szCs w:val="20"/>
                                </w:rPr>
                                <w:t>or 4.230</w:t>
                              </w:r>
                            </w:p>
                          </w:txbxContent>
                        </wps:txbx>
                        <wps:bodyPr rot="0" vert="horz" wrap="square" lIns="90125" tIns="45065" rIns="90125" bIns="45065" anchor="t" anchorCtr="0" upright="1">
                          <a:noAutofit/>
                        </wps:bodyPr>
                      </wps:wsp>
                      <wps:wsp>
                        <wps:cNvPr id="107" name="Arc 848"/>
                        <wps:cNvSpPr>
                          <a:spLocks/>
                        </wps:cNvSpPr>
                        <wps:spPr bwMode="auto">
                          <a:xfrm>
                            <a:off x="662305" y="608965"/>
                            <a:ext cx="379730" cy="221615"/>
                          </a:xfrm>
                          <a:custGeom>
                            <a:avLst/>
                            <a:gdLst>
                              <a:gd name="G0" fmla="+- 15628 0 0"/>
                              <a:gd name="G1" fmla="+- 21600 0 0"/>
                              <a:gd name="G2" fmla="+- 21600 0 0"/>
                              <a:gd name="T0" fmla="*/ 0 w 37228"/>
                              <a:gd name="T1" fmla="*/ 6690 h 21706"/>
                              <a:gd name="T2" fmla="*/ 37228 w 37228"/>
                              <a:gd name="T3" fmla="*/ 21706 h 21706"/>
                              <a:gd name="T4" fmla="*/ 15628 w 37228"/>
                              <a:gd name="T5" fmla="*/ 21600 h 21706"/>
                            </a:gdLst>
                            <a:ahLst/>
                            <a:cxnLst>
                              <a:cxn ang="0">
                                <a:pos x="T0" y="T1"/>
                              </a:cxn>
                              <a:cxn ang="0">
                                <a:pos x="T2" y="T3"/>
                              </a:cxn>
                              <a:cxn ang="0">
                                <a:pos x="T4" y="T5"/>
                              </a:cxn>
                            </a:cxnLst>
                            <a:rect l="0" t="0" r="r" b="b"/>
                            <a:pathLst>
                              <a:path w="37228" h="21706" fill="none" extrusionOk="0">
                                <a:moveTo>
                                  <a:pt x="-1" y="6689"/>
                                </a:moveTo>
                                <a:cubicBezTo>
                                  <a:pt x="4075" y="2417"/>
                                  <a:pt x="9723" y="0"/>
                                  <a:pt x="15628" y="0"/>
                                </a:cubicBezTo>
                                <a:cubicBezTo>
                                  <a:pt x="27557" y="0"/>
                                  <a:pt x="37228" y="9670"/>
                                  <a:pt x="37228" y="21600"/>
                                </a:cubicBezTo>
                                <a:cubicBezTo>
                                  <a:pt x="37228" y="21635"/>
                                  <a:pt x="37227" y="21670"/>
                                  <a:pt x="37227" y="21705"/>
                                </a:cubicBezTo>
                              </a:path>
                              <a:path w="37228" h="21706" stroke="0" extrusionOk="0">
                                <a:moveTo>
                                  <a:pt x="-1" y="6689"/>
                                </a:moveTo>
                                <a:cubicBezTo>
                                  <a:pt x="4075" y="2417"/>
                                  <a:pt x="9723" y="0"/>
                                  <a:pt x="15628" y="0"/>
                                </a:cubicBezTo>
                                <a:cubicBezTo>
                                  <a:pt x="27557" y="0"/>
                                  <a:pt x="37228" y="9670"/>
                                  <a:pt x="37228" y="21600"/>
                                </a:cubicBezTo>
                                <a:cubicBezTo>
                                  <a:pt x="37228" y="21635"/>
                                  <a:pt x="37227" y="21670"/>
                                  <a:pt x="37227" y="21705"/>
                                </a:cubicBezTo>
                                <a:lnTo>
                                  <a:pt x="1562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rc 849"/>
                        <wps:cNvSpPr>
                          <a:spLocks/>
                        </wps:cNvSpPr>
                        <wps:spPr bwMode="auto">
                          <a:xfrm>
                            <a:off x="706120" y="829945"/>
                            <a:ext cx="279400" cy="162560"/>
                          </a:xfrm>
                          <a:custGeom>
                            <a:avLst/>
                            <a:gdLst>
                              <a:gd name="G0" fmla="+- 15699 0 0"/>
                              <a:gd name="G1" fmla="+- 0 0 0"/>
                              <a:gd name="G2" fmla="+- 21600 0 0"/>
                              <a:gd name="T0" fmla="*/ 37285 w 37285"/>
                              <a:gd name="T1" fmla="*/ 774 h 21600"/>
                              <a:gd name="T2" fmla="*/ 0 w 37285"/>
                              <a:gd name="T3" fmla="*/ 14836 h 21600"/>
                              <a:gd name="T4" fmla="*/ 15699 w 37285"/>
                              <a:gd name="T5" fmla="*/ 0 h 21600"/>
                            </a:gdLst>
                            <a:ahLst/>
                            <a:cxnLst>
                              <a:cxn ang="0">
                                <a:pos x="T0" y="T1"/>
                              </a:cxn>
                              <a:cxn ang="0">
                                <a:pos x="T2" y="T3"/>
                              </a:cxn>
                              <a:cxn ang="0">
                                <a:pos x="T4" y="T5"/>
                              </a:cxn>
                            </a:cxnLst>
                            <a:rect l="0" t="0" r="r" b="b"/>
                            <a:pathLst>
                              <a:path w="37285" h="21600" fill="none" extrusionOk="0">
                                <a:moveTo>
                                  <a:pt x="37285" y="774"/>
                                </a:moveTo>
                                <a:cubicBezTo>
                                  <a:pt x="36868" y="12394"/>
                                  <a:pt x="27327" y="21600"/>
                                  <a:pt x="15699" y="21600"/>
                                </a:cubicBezTo>
                                <a:cubicBezTo>
                                  <a:pt x="9758" y="21600"/>
                                  <a:pt x="4080" y="19153"/>
                                  <a:pt x="0" y="14835"/>
                                </a:cubicBezTo>
                              </a:path>
                              <a:path w="37285" h="21600" stroke="0" extrusionOk="0">
                                <a:moveTo>
                                  <a:pt x="37285" y="774"/>
                                </a:moveTo>
                                <a:cubicBezTo>
                                  <a:pt x="36868" y="12394"/>
                                  <a:pt x="27327" y="21600"/>
                                  <a:pt x="15699" y="21600"/>
                                </a:cubicBezTo>
                                <a:cubicBezTo>
                                  <a:pt x="9758" y="21600"/>
                                  <a:pt x="4080" y="19153"/>
                                  <a:pt x="0" y="14835"/>
                                </a:cubicBezTo>
                                <a:lnTo>
                                  <a:pt x="156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EF6B93C" id="Canvas 834" o:spid="_x0000_s1203" editas="canvas" alt="A unit circle centered at the origin.  A line at angle u equals 2.051 is shown in the second quadrant. There is a second line in the third quadrant which meets the circle at a point with the same x value as the point where the first line meets the circle. The second line is labeled as having angle u equals negative 2.051 or 4.230" style="position:absolute;left:0;text-align:left;margin-left:292.7pt;margin-top:10.25pt;width:139.3pt;height:129.8pt;z-index:251663360;mso-position-horizontal-relative:text;mso-position-vertical-relative:text" coordsize="17691,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">
                <v:shape id="_x0000_s1204" type="#_x0000_t75" alt="A unit circle centered at the origin.  A line at angle u equals 2.051 is shown in the second quadrant. There is a second line in the third quadrant which meets the circle at a point with the same x value as the point where the first line meets the circle. The second line is labeled as having angle u equals negative 2.051 or 4.230" style="position:absolute;width:17691;height:16484;visibility:visible;mso-wrap-style:square">
                  <v:fill o:detectmouseclick="t"/>
                  <v:path o:connecttype="none"/>
                </v:shape>
                <v:rect id="AutoShape 836" o:spid="_x0000_s1205" style="position:absolute;width:16776;height:1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o:lock v:ext="edit" aspectratio="t"/>
                </v:rect>
                <v:oval id="Oval 313" o:spid="_x0000_s1206" style="position:absolute;left:1111;top:1174;width:14217;height:1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" filled="f"/>
                <v:shape id="AutoShape 314" o:spid="_x0000_s1207" type="#_x0000_t32" style="position:absolute;left:107;top:8293;width:1664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315" o:spid="_x0000_s1208" type="#_x0000_t32" style="position:absolute;left:8248;width:0;height:16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Text Box 317" o:spid="_x0000_s1209" type="#_x0000_t202" style="position:absolute;left:14535;top:7962;width:2241;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" filled="f" stroked="f">
                  <v:textbox inset="2.50347mm,1.2518mm,2.50347mm,1.2518mm">
                    <w:txbxContent>
                      <w:p w14:paraId="49EEED09" w14:textId="77777777" w:rsidR="008D47EB" w:rsidRPr="00FE57E8" w:rsidRDefault="008D47EB" w:rsidP="002C2571">
                        <w:r>
                          <w:t>1</w:t>
                        </w:r>
                      </w:p>
                    </w:txbxContent>
                  </v:textbox>
                </v:shape>
                <v:shape id="Text Box 318" o:spid="_x0000_s1210" type="#_x0000_t202" style="position:absolute;left:8134;top:3924;width:707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" filled="f" stroked="f">
                  <v:textbox inset="2.50347mm,1.2518mm,2.50347mm,1.2518mm">
                    <w:txbxContent>
                      <w:p w14:paraId="4FC6FB0F" w14:textId="77777777" w:rsidR="008D47EB" w:rsidRPr="00FE57E8" w:rsidRDefault="008D47EB" w:rsidP="002C2571">
                        <w:pPr>
                          <w:rPr>
                            <w:sz w:val="20"/>
                            <w:szCs w:val="20"/>
                          </w:rPr>
                        </w:pPr>
                        <w:r w:rsidRPr="008B55E6">
                          <w:rPr>
                            <w:i/>
                            <w:sz w:val="20"/>
                            <w:szCs w:val="20"/>
                          </w:rPr>
                          <w:t>u</w:t>
                        </w:r>
                        <w:r>
                          <w:rPr>
                            <w:i/>
                            <w:sz w:val="20"/>
                            <w:szCs w:val="20"/>
                          </w:rPr>
                          <w:t xml:space="preserve"> </w:t>
                        </w:r>
                        <w:r>
                          <w:rPr>
                            <w:sz w:val="20"/>
                            <w:szCs w:val="20"/>
                          </w:rPr>
                          <w:t xml:space="preserve">= </w:t>
                        </w:r>
                        <w:r w:rsidRPr="008B55E6">
                          <w:rPr>
                            <w:sz w:val="20"/>
                            <w:szCs w:val="20"/>
                          </w:rPr>
                          <w:t>2</w:t>
                        </w:r>
                        <w:r>
                          <w:rPr>
                            <w:sz w:val="20"/>
                            <w:szCs w:val="20"/>
                          </w:rPr>
                          <w:t>.051</w:t>
                        </w:r>
                      </w:p>
                    </w:txbxContent>
                  </v:textbox>
                </v:shape>
                <v:shape id="AutoShape 321" o:spid="_x0000_s1211" type="#_x0000_t32" style="position:absolute;left:3168;top:3289;width:26;height:10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">
                  <v:stroke dashstyle="dash"/>
                </v:shape>
                <v:line id="Line 323" o:spid="_x0000_s1212" style="position:absolute;flip:x;visibility:visible;mso-wrap-style:square" from="3130,8305" to="8210,1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Line 324" o:spid="_x0000_s1213" style="position:absolute;flip:x y;visibility:visible;mso-wrap-style:square" from="3162,3321" to="8242,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"/>
                <v:shape id="Text Box 318" o:spid="_x0000_s1214" type="#_x0000_t202" style="position:absolute;left:8058;top:9404;width:712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" filled="f" stroked="f">
                  <v:textbox inset="2.50347mm,1.2518mm,2.50347mm,1.2518mm">
                    <w:txbxContent>
                      <w:p w14:paraId="7CEB0F84" w14:textId="77777777" w:rsidR="008D47EB" w:rsidRDefault="008D47EB" w:rsidP="002C2571">
                        <w:pPr>
                          <w:rPr>
                            <w:sz w:val="20"/>
                            <w:szCs w:val="20"/>
                          </w:rPr>
                        </w:pPr>
                        <w:r w:rsidRPr="008B55E6">
                          <w:rPr>
                            <w:i/>
                            <w:sz w:val="20"/>
                            <w:szCs w:val="20"/>
                          </w:rPr>
                          <w:t>u</w:t>
                        </w:r>
                        <w:r>
                          <w:rPr>
                            <w:i/>
                            <w:sz w:val="20"/>
                            <w:szCs w:val="20"/>
                          </w:rPr>
                          <w:t xml:space="preserve"> </w:t>
                        </w:r>
                        <w:r>
                          <w:rPr>
                            <w:sz w:val="20"/>
                            <w:szCs w:val="20"/>
                          </w:rPr>
                          <w:t>= -2.051</w:t>
                        </w:r>
                      </w:p>
                      <w:p w14:paraId="60BF4019" w14:textId="77777777" w:rsidR="008D47EB" w:rsidRPr="00FE57E8" w:rsidRDefault="008D47EB" w:rsidP="002C2571">
                        <w:pPr>
                          <w:rPr>
                            <w:sz w:val="20"/>
                            <w:szCs w:val="20"/>
                          </w:rPr>
                        </w:pPr>
                        <w:r>
                          <w:rPr>
                            <w:sz w:val="20"/>
                            <w:szCs w:val="20"/>
                          </w:rPr>
                          <w:t>or 4.230</w:t>
                        </w:r>
                      </w:p>
                    </w:txbxContent>
                  </v:textbox>
                </v:shape>
                <v:shape id="Arc 848" o:spid="_x0000_s1215" style="position:absolute;left:6623;top:6089;width:3797;height:2216;visibility:visible;mso-wrap-style:square;v-text-anchor:top" coordsize="37228,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" path="m-1,6689nfc4075,2417,9723,,15628,,27557,,37228,9670,37228,21600v,35,-1,70,-1,105em-1,6689nsc4075,2417,9723,,15628,,27557,,37228,9670,37228,21600v,35,-1,70,-1,105l15628,21600,-1,6689xe" filled="f">
                  <v:path arrowok="t" o:extrusionok="f" o:connecttype="custom" o:connectlocs="0,68304;379730,221615;159407,220533" o:connectangles="0,0,0"/>
                </v:shape>
                <v:shape id="Arc 849" o:spid="_x0000_s1216" style="position:absolute;left:7061;top:8299;width:2794;height:1626;visibility:visible;mso-wrap-style:square;v-text-anchor:top" coordsize="3728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" path="m37285,774nfc36868,12394,27327,21600,15699,21600,9758,21600,4080,19153,,14835em37285,774nsc36868,12394,27327,21600,15699,21600,9758,21600,4080,19153,,14835l15699,,37285,774xe" filled="f">
                  <v:path arrowok="t" o:extrusionok="f" o:connecttype="custom" o:connectlocs="279400,5825;0,111655;117642,0" o:connectangles="0,0,0"/>
                </v:shape>
                <w10:wrap type="square"/>
              </v:group>
            </w:pict>
          </mc:Fallback>
        </mc:AlternateContent>
      </w:r>
      <w:r w:rsidR="00751F49" w:rsidRPr="00D93FB3">
        <w:rPr>
          <w:position w:val="-28"/>
        </w:rPr>
        <w:object w:dxaOrig="2360" w:dyaOrig="680" w14:anchorId="5D47C67B">
          <v:shape id="_x0000_i1464" type="#_x0000_t75" style="width:117.75pt;height:35.25pt" o:ole="">
            <v:imagedata r:id="rId906" o:title=""/>
          </v:shape>
          <o:OLEObject Type="Embed" ProgID="Equation.DSMT4" ShapeID="_x0000_i1464" DrawAspect="Content" ObjectID="_1719171900" r:id="rId907"/>
        </w:object>
      </w:r>
      <w:r w:rsidR="0004319B">
        <w:tab/>
      </w:r>
    </w:p>
    <w:p w14:paraId="49FC66A5" w14:textId="77777777" w:rsidR="0004319B" w:rsidRDefault="0004319B" w:rsidP="0004319B">
      <w:pPr>
        <w:pStyle w:val="Example"/>
      </w:pPr>
      <w:r>
        <w:tab/>
      </w:r>
    </w:p>
    <w:p w14:paraId="72FA9B09" w14:textId="77777777" w:rsidR="0004319B" w:rsidRPr="008B55E6" w:rsidRDefault="0004319B" w:rsidP="0004319B">
      <w:pPr>
        <w:pStyle w:val="Example"/>
      </w:pPr>
      <w:r>
        <w:t>This angle is in the second quadrant.  A second angle with the same cosine would be symmetric in the third quadrant.</w:t>
      </w:r>
      <w:r w:rsidR="008B55E6">
        <w:t xml:space="preserve">  This angle could be represented as </w:t>
      </w:r>
      <w:r w:rsidR="008B55E6">
        <w:rPr>
          <w:i/>
        </w:rPr>
        <w:t>u</w:t>
      </w:r>
      <w:r w:rsidR="008B55E6">
        <w:t xml:space="preserve"> = -2.</w:t>
      </w:r>
      <w:r w:rsidR="002C2571">
        <w:t>0</w:t>
      </w:r>
      <w:r w:rsidR="00751F49">
        <w:t>5</w:t>
      </w:r>
      <w:r w:rsidR="002C2571">
        <w:t>1</w:t>
      </w:r>
      <w:r w:rsidR="008B55E6">
        <w:t>, but we need a coterminal positive angle, so we add 2π</w:t>
      </w:r>
      <w:r w:rsidR="004502E6">
        <w:t>:</w:t>
      </w:r>
    </w:p>
    <w:p w14:paraId="131A92F8" w14:textId="77777777" w:rsidR="0004319B" w:rsidRDefault="00751F49" w:rsidP="0004319B">
      <w:pPr>
        <w:pStyle w:val="Example"/>
      </w:pPr>
      <w:r w:rsidRPr="00D93FB3">
        <w:rPr>
          <w:position w:val="-6"/>
        </w:rPr>
        <w:object w:dxaOrig="2220" w:dyaOrig="279" w14:anchorId="2596322E">
          <v:shape id="_x0000_i1465" type="#_x0000_t75" style="width:111pt;height:14.25pt" o:ole="">
            <v:imagedata r:id="rId908" o:title=""/>
          </v:shape>
          <o:OLEObject Type="Embed" ProgID="Equation.DSMT4" ShapeID="_x0000_i1465" DrawAspect="Content" ObjectID="_1719171901" r:id="rId909"/>
        </w:object>
      </w:r>
    </w:p>
    <w:p w14:paraId="7D8500BE" w14:textId="77777777" w:rsidR="0004319B" w:rsidRDefault="0004319B" w:rsidP="0004319B">
      <w:pPr>
        <w:pStyle w:val="Example"/>
      </w:pPr>
    </w:p>
    <w:p w14:paraId="727A7241" w14:textId="77777777" w:rsidR="0004319B" w:rsidRDefault="0004319B" w:rsidP="0004319B">
      <w:pPr>
        <w:pStyle w:val="Example"/>
      </w:pPr>
      <w:r>
        <w:t xml:space="preserve">Now we can undo the substitution to solve for </w:t>
      </w:r>
      <w:r>
        <w:rPr>
          <w:i/>
        </w:rPr>
        <w:t>t</w:t>
      </w:r>
    </w:p>
    <w:p w14:paraId="5E7E23EB" w14:textId="77777777" w:rsidR="0004319B" w:rsidRDefault="00751F49" w:rsidP="0004319B">
      <w:pPr>
        <w:pStyle w:val="Example"/>
      </w:pPr>
      <w:r w:rsidRPr="00D93FB3">
        <w:rPr>
          <w:position w:val="-24"/>
        </w:rPr>
        <w:object w:dxaOrig="1200" w:dyaOrig="620" w14:anchorId="0E0FCBDB">
          <v:shape id="_x0000_i1466" type="#_x0000_t75" style="width:60pt;height:30.75pt" o:ole="">
            <v:imagedata r:id="rId910" o:title=""/>
          </v:shape>
          <o:OLEObject Type="Embed" ProgID="Equation.DSMT4" ShapeID="_x0000_i1466" DrawAspect="Content" ObjectID="_1719171902" r:id="rId911"/>
        </w:object>
      </w:r>
      <w:r w:rsidR="0004319B">
        <w:tab/>
        <w:t xml:space="preserve">so </w:t>
      </w:r>
      <w:r w:rsidR="0004319B">
        <w:rPr>
          <w:i/>
        </w:rPr>
        <w:t>t</w:t>
      </w:r>
      <w:r w:rsidR="0004319B">
        <w:t xml:space="preserve"> = </w:t>
      </w:r>
      <w:r>
        <w:t>9.793</w:t>
      </w:r>
      <w:r w:rsidR="0004319B">
        <w:t xml:space="preserve"> minutes</w:t>
      </w:r>
      <w:r w:rsidR="008B55E6">
        <w:t xml:space="preserve"> after the start of the ride</w:t>
      </w:r>
    </w:p>
    <w:p w14:paraId="2834D566" w14:textId="77777777" w:rsidR="0004319B" w:rsidRDefault="00751F49" w:rsidP="0004319B">
      <w:pPr>
        <w:pStyle w:val="Example"/>
      </w:pPr>
      <w:r w:rsidRPr="00D93FB3">
        <w:rPr>
          <w:position w:val="-24"/>
        </w:rPr>
        <w:object w:dxaOrig="1200" w:dyaOrig="620" w14:anchorId="0F0C4C6E">
          <v:shape id="_x0000_i1467" type="#_x0000_t75" style="width:60pt;height:30.75pt" o:ole="">
            <v:imagedata r:id="rId912" o:title=""/>
          </v:shape>
          <o:OLEObject Type="Embed" ProgID="Equation.DSMT4" ShapeID="_x0000_i1467" DrawAspect="Content" ObjectID="_1719171903" r:id="rId913"/>
        </w:object>
      </w:r>
      <w:r w:rsidR="0004319B">
        <w:tab/>
        <w:t xml:space="preserve">so </w:t>
      </w:r>
      <w:r w:rsidR="0004319B">
        <w:rPr>
          <w:i/>
        </w:rPr>
        <w:t>t</w:t>
      </w:r>
      <w:r w:rsidR="002C2571">
        <w:t xml:space="preserve"> = 20.</w:t>
      </w:r>
      <w:r>
        <w:t>197</w:t>
      </w:r>
      <w:r w:rsidR="0004319B">
        <w:t xml:space="preserve"> minutes</w:t>
      </w:r>
      <w:r w:rsidR="008B55E6">
        <w:t xml:space="preserve"> after the start of the ride</w:t>
      </w:r>
    </w:p>
    <w:p w14:paraId="0DEB7A88" w14:textId="77777777" w:rsidR="0004319B" w:rsidRDefault="0004319B" w:rsidP="0004319B">
      <w:pPr>
        <w:pStyle w:val="Example"/>
      </w:pPr>
    </w:p>
    <w:p w14:paraId="1DC86A08" w14:textId="77777777" w:rsidR="0004319B" w:rsidRPr="00D93FB3" w:rsidRDefault="0004319B" w:rsidP="0004319B">
      <w:pPr>
        <w:pStyle w:val="Example"/>
      </w:pPr>
      <w:r>
        <w:t xml:space="preserve">A rider will be at 100 meters after </w:t>
      </w:r>
      <w:r w:rsidR="00751F49">
        <w:t xml:space="preserve">9.793 </w:t>
      </w:r>
      <w:r>
        <w:t xml:space="preserve">minutes, and again after </w:t>
      </w:r>
      <w:r w:rsidR="00751F49">
        <w:t>20.197 minutes</w:t>
      </w:r>
      <w:r>
        <w:t xml:space="preserve">.  From the behavior of the height graph, we know the rider will be above 100 meters between these times.  A rider will be above 100 meters for </w:t>
      </w:r>
      <w:r w:rsidR="00751F49">
        <w:t xml:space="preserve">20.197 </w:t>
      </w:r>
      <w:r>
        <w:t>-</w:t>
      </w:r>
      <w:r w:rsidR="00751F49">
        <w:t xml:space="preserve"> 9.793 </w:t>
      </w:r>
      <w:r>
        <w:t xml:space="preserve">= </w:t>
      </w:r>
      <w:r w:rsidR="00AB5ABB">
        <w:t>10.</w:t>
      </w:r>
      <w:r w:rsidR="00751F49">
        <w:t>404</w:t>
      </w:r>
      <w:r w:rsidR="002C2571">
        <w:t xml:space="preserve"> </w:t>
      </w:r>
      <w:r>
        <w:t>minutes of the ride.</w:t>
      </w:r>
    </w:p>
    <w:p w14:paraId="2C987858" w14:textId="77777777" w:rsidR="0041719E" w:rsidRDefault="0041719E" w:rsidP="0004319B"/>
    <w:p w14:paraId="704D8DB9" w14:textId="77777777" w:rsidR="0004319B" w:rsidRDefault="0004319B" w:rsidP="0004319B"/>
    <w:p w14:paraId="6A42F687" w14:textId="77777777" w:rsidR="0004319B" w:rsidRDefault="0004319B" w:rsidP="0004319B">
      <w:pPr>
        <w:pStyle w:val="DefinitionHeader"/>
      </w:pPr>
      <w:r>
        <w:t>Important Topics of This Section</w:t>
      </w:r>
    </w:p>
    <w:p w14:paraId="25F890DB" w14:textId="77777777" w:rsidR="0004319B" w:rsidRDefault="0004319B" w:rsidP="0004319B">
      <w:pPr>
        <w:pStyle w:val="Definition"/>
      </w:pPr>
      <w:r>
        <w:t>Solving trig equations using known values</w:t>
      </w:r>
    </w:p>
    <w:p w14:paraId="4BD9E60B" w14:textId="77777777" w:rsidR="0004319B" w:rsidRDefault="0004319B" w:rsidP="0004319B">
      <w:pPr>
        <w:pStyle w:val="Definition"/>
      </w:pPr>
      <w:r>
        <w:t>Using substitution to solve equations</w:t>
      </w:r>
    </w:p>
    <w:p w14:paraId="015B0E97" w14:textId="77777777" w:rsidR="0004319B" w:rsidRDefault="0004319B" w:rsidP="0004319B">
      <w:pPr>
        <w:pStyle w:val="Definition"/>
      </w:pPr>
      <w:r>
        <w:t>Finding answers in one cycle or period vs</w:t>
      </w:r>
      <w:r w:rsidR="008B55E6">
        <w:t>.</w:t>
      </w:r>
      <w:r>
        <w:t xml:space="preserve"> </w:t>
      </w:r>
      <w:r w:rsidR="008B55E6">
        <w:t>f</w:t>
      </w:r>
      <w:r>
        <w:t>inding all possible solutions</w:t>
      </w:r>
    </w:p>
    <w:p w14:paraId="1D4B5B20" w14:textId="77777777" w:rsidR="0004319B" w:rsidRDefault="0004319B" w:rsidP="0004319B">
      <w:pPr>
        <w:pStyle w:val="Definition"/>
      </w:pPr>
      <w:r>
        <w:t>Method for solving trig equations</w:t>
      </w:r>
    </w:p>
    <w:p w14:paraId="6EF38ACD" w14:textId="77777777" w:rsidR="0004319B" w:rsidRDefault="0004319B" w:rsidP="0004319B"/>
    <w:p w14:paraId="1020DE50" w14:textId="77777777" w:rsidR="0041719E" w:rsidRDefault="0041719E" w:rsidP="0004319B"/>
    <w:p w14:paraId="57FD5A49" w14:textId="77777777" w:rsidR="0004319B" w:rsidRDefault="0004319B" w:rsidP="0004319B">
      <w:pPr>
        <w:pStyle w:val="TryitNow"/>
      </w:pPr>
      <w:r>
        <w:t>Try it Now Answers</w:t>
      </w:r>
    </w:p>
    <w:p w14:paraId="2D7D7757" w14:textId="77777777" w:rsidR="0004319B" w:rsidRDefault="008D47EB" w:rsidP="00AC4394">
      <w:pPr>
        <w:pStyle w:val="TryitNowbody"/>
        <w:numPr>
          <w:ilvl w:val="0"/>
          <w:numId w:val="19"/>
        </w:numPr>
        <w:ind w:left="360"/>
      </w:pPr>
      <w:r>
        <w:t xml:space="preserve">From our special angles, we know one answer is </w:t>
      </w:r>
      <w:r w:rsidRPr="002734F3">
        <w:rPr>
          <w:position w:val="-24"/>
        </w:rPr>
        <w:object w:dxaOrig="580" w:dyaOrig="620" w14:anchorId="65DCD074">
          <v:shape id="_x0000_i1468" type="#_x0000_t75" style="width:27pt;height:30.75pt" o:ole="">
            <v:imagedata r:id="rId914" o:title=""/>
          </v:shape>
          <o:OLEObject Type="Embed" ProgID="Equation.3" ShapeID="_x0000_i1468" DrawAspect="Content" ObjectID="_1719171904" r:id="rId915"/>
        </w:object>
      </w:r>
      <w:r>
        <w:t xml:space="preserve">.  Tangent equations only have one unique solution per cycle or period, so additional solutions can be found by adding multiples of a full period, </w:t>
      </w:r>
      <w:r>
        <w:rPr>
          <w:rFonts w:cs="Times New Roman"/>
        </w:rPr>
        <w:t>π</w:t>
      </w:r>
      <w:r>
        <w:t xml:space="preserve">.   </w:t>
      </w:r>
      <w:r w:rsidRPr="002734F3">
        <w:rPr>
          <w:position w:val="-24"/>
        </w:rPr>
        <w:object w:dxaOrig="1040" w:dyaOrig="620" w14:anchorId="6335F0B1">
          <v:shape id="_x0000_i1469" type="#_x0000_t75" style="width:48.75pt;height:30.75pt" o:ole="">
            <v:imagedata r:id="rId916" o:title=""/>
          </v:shape>
          <o:OLEObject Type="Embed" ProgID="Equation.3" ShapeID="_x0000_i1469" DrawAspect="Content" ObjectID="_1719171905" r:id="rId917"/>
        </w:object>
      </w:r>
      <w:r>
        <w:t>.</w:t>
      </w:r>
    </w:p>
    <w:p w14:paraId="41580FC2" w14:textId="77777777" w:rsidR="00AC4394" w:rsidRDefault="00AC4394" w:rsidP="00AC4394">
      <w:pPr>
        <w:pStyle w:val="TryitNowbody"/>
      </w:pPr>
    </w:p>
    <w:p w14:paraId="6A61666E" w14:textId="77777777" w:rsidR="0004319B" w:rsidRDefault="008D47EB" w:rsidP="00AC4394">
      <w:pPr>
        <w:pStyle w:val="TryitNowbody"/>
        <w:numPr>
          <w:ilvl w:val="0"/>
          <w:numId w:val="19"/>
        </w:numPr>
        <w:ind w:left="360"/>
      </w:pPr>
      <w:r w:rsidRPr="008D47EB">
        <w:rPr>
          <w:position w:val="-10"/>
        </w:rPr>
        <w:object w:dxaOrig="1440" w:dyaOrig="320" w14:anchorId="275FAE7D">
          <v:shape id="_x0000_i1470" type="#_x0000_t75" style="width:72.75pt;height:16.5pt" o:ole="">
            <v:imagedata r:id="rId765" o:title=""/>
          </v:shape>
          <o:OLEObject Type="Embed" ProgID="Equation.3" ShapeID="_x0000_i1470" DrawAspect="Content" ObjectID="_1719171906" r:id="rId918"/>
        </w:object>
      </w:r>
      <w:r>
        <w:br/>
      </w:r>
      <w:r w:rsidRPr="008D47EB">
        <w:rPr>
          <w:position w:val="-24"/>
        </w:rPr>
        <w:object w:dxaOrig="1100" w:dyaOrig="620" w14:anchorId="1CB5B260">
          <v:shape id="_x0000_i1471" type="#_x0000_t75" style="width:55.5pt;height:30.75pt" o:ole="">
            <v:imagedata r:id="rId919" o:title=""/>
          </v:shape>
          <o:OLEObject Type="Embed" ProgID="Equation.3" ShapeID="_x0000_i1471" DrawAspect="Content" ObjectID="_1719171907" r:id="rId920"/>
        </w:object>
      </w:r>
      <w:r>
        <w:t xml:space="preserve">.  Let </w:t>
      </w:r>
      <w:r w:rsidRPr="008D47EB">
        <w:rPr>
          <w:position w:val="-6"/>
        </w:rPr>
        <w:object w:dxaOrig="620" w:dyaOrig="279" w14:anchorId="0188D2DD">
          <v:shape id="_x0000_i1472" type="#_x0000_t75" style="width:30.75pt;height:14.25pt" o:ole="">
            <v:imagedata r:id="rId921" o:title=""/>
          </v:shape>
          <o:OLEObject Type="Embed" ProgID="Equation.3" ShapeID="_x0000_i1472" DrawAspect="Content" ObjectID="_1719171908" r:id="rId922"/>
        </w:object>
      </w:r>
      <w:r>
        <w:t xml:space="preserve"> so this becomes </w:t>
      </w:r>
      <w:r w:rsidRPr="008D47EB">
        <w:rPr>
          <w:position w:val="-24"/>
        </w:rPr>
        <w:object w:dxaOrig="1040" w:dyaOrig="620" w14:anchorId="790E0E6C">
          <v:shape id="_x0000_i1473" type="#_x0000_t75" style="width:52.5pt;height:30.75pt" o:ole="">
            <v:imagedata r:id="rId923" o:title=""/>
          </v:shape>
          <o:OLEObject Type="Embed" ProgID="Equation.3" ShapeID="_x0000_i1473" DrawAspect="Content" ObjectID="_1719171909" r:id="rId924"/>
        </w:object>
      </w:r>
      <w:r>
        <w:t xml:space="preserve">, which has solutions </w:t>
      </w:r>
      <w:r w:rsidRPr="008D47EB">
        <w:rPr>
          <w:position w:val="-24"/>
        </w:rPr>
        <w:object w:dxaOrig="2160" w:dyaOrig="620" w14:anchorId="2B4C3089">
          <v:shape id="_x0000_i1474" type="#_x0000_t75" style="width:108.75pt;height:30.75pt" o:ole="">
            <v:imagedata r:id="rId925" o:title=""/>
          </v:shape>
          <o:OLEObject Type="Embed" ProgID="Equation.3" ShapeID="_x0000_i1474" DrawAspect="Content" ObjectID="_1719171910" r:id="rId926"/>
        </w:object>
      </w:r>
      <w:r>
        <w:t xml:space="preserve">. Solving </w:t>
      </w:r>
      <w:r w:rsidRPr="008D47EB">
        <w:rPr>
          <w:position w:val="-24"/>
        </w:rPr>
        <w:object w:dxaOrig="2600" w:dyaOrig="620" w14:anchorId="24EEBAFB">
          <v:shape id="_x0000_i1475" type="#_x0000_t75" style="width:131.25pt;height:30.75pt" o:ole="">
            <v:imagedata r:id="rId927" o:title=""/>
          </v:shape>
          <o:OLEObject Type="Embed" ProgID="Equation.3" ShapeID="_x0000_i1475" DrawAspect="Content" ObjectID="_1719171911" r:id="rId928"/>
        </w:object>
      </w:r>
      <w:r>
        <w:t xml:space="preserve"> gives the solutions</w:t>
      </w:r>
      <w:r>
        <w:br/>
      </w:r>
      <w:r w:rsidR="0004319B" w:rsidRPr="002734F3">
        <w:rPr>
          <w:position w:val="-24"/>
        </w:rPr>
        <w:object w:dxaOrig="1380" w:dyaOrig="620" w14:anchorId="75880666">
          <v:shape id="_x0000_i1476" type="#_x0000_t75" style="width:69.75pt;height:30.75pt" o:ole="">
            <v:imagedata r:id="rId929" o:title=""/>
          </v:shape>
          <o:OLEObject Type="Embed" ProgID="Equation.3" ShapeID="_x0000_i1476" DrawAspect="Content" ObjectID="_1719171912" r:id="rId930"/>
        </w:object>
      </w:r>
      <w:r w:rsidR="0004319B">
        <w:t xml:space="preserve">        </w:t>
      </w:r>
      <w:r w:rsidR="0004319B" w:rsidRPr="002734F3">
        <w:rPr>
          <w:position w:val="-24"/>
        </w:rPr>
        <w:object w:dxaOrig="1300" w:dyaOrig="620" w14:anchorId="7E6A6160">
          <v:shape id="_x0000_i1477" type="#_x0000_t75" style="width:66.75pt;height:30.75pt" o:ole="">
            <v:imagedata r:id="rId931" o:title=""/>
          </v:shape>
          <o:OLEObject Type="Embed" ProgID="Equation.3" ShapeID="_x0000_i1477" DrawAspect="Content" ObjectID="_1719171913" r:id="rId932"/>
        </w:object>
      </w:r>
      <w:r w:rsidR="0004319B">
        <w:t xml:space="preserve">    </w:t>
      </w:r>
    </w:p>
    <w:p w14:paraId="35A38BD0" w14:textId="77777777" w:rsidR="00AC4394" w:rsidRDefault="00AC4394" w:rsidP="00AC4394">
      <w:pPr>
        <w:pStyle w:val="TryitNowbody"/>
      </w:pPr>
    </w:p>
    <w:p w14:paraId="5E377C15" w14:textId="77777777" w:rsidR="0004319B" w:rsidRDefault="008D47EB" w:rsidP="00AC4394">
      <w:pPr>
        <w:pStyle w:val="TryitNowbody"/>
        <w:numPr>
          <w:ilvl w:val="0"/>
          <w:numId w:val="19"/>
        </w:numPr>
        <w:ind w:left="360"/>
      </w:pPr>
      <w:r>
        <w:t xml:space="preserve">The first solution is </w:t>
      </w:r>
      <w:r w:rsidRPr="008D47EB">
        <w:rPr>
          <w:position w:val="-10"/>
        </w:rPr>
        <w:object w:dxaOrig="2380" w:dyaOrig="360" w14:anchorId="5226967C">
          <v:shape id="_x0000_i1478" type="#_x0000_t75" style="width:113.25pt;height:17.25pt" o:ole="">
            <v:imagedata r:id="rId933" o:title=""/>
          </v:shape>
          <o:OLEObject Type="Embed" ProgID="Equation.3" ShapeID="_x0000_i1478" DrawAspect="Content" ObjectID="_1719171914" r:id="rId934"/>
        </w:object>
      </w:r>
      <w:r>
        <w:t>.</w:t>
      </w:r>
      <w:r>
        <w:br/>
        <w:t>For a standard tangent, the second solution can be found by adding a full period, 180</w:t>
      </w:r>
      <w:r>
        <w:rPr>
          <w:rFonts w:cs="Times New Roman"/>
        </w:rPr>
        <w:t>°</w:t>
      </w:r>
      <w:r>
        <w:t>,</w:t>
      </w:r>
      <w:r w:rsidR="0004319B">
        <w:t xml:space="preserve"> </w:t>
      </w:r>
      <w:r>
        <w:t>giving</w:t>
      </w:r>
      <w:r w:rsidR="0004319B">
        <w:t xml:space="preserve"> </w:t>
      </w:r>
      <w:r w:rsidR="0004319B" w:rsidRPr="00BD2414">
        <w:rPr>
          <w:position w:val="-6"/>
        </w:rPr>
        <w:object w:dxaOrig="2860" w:dyaOrig="279" w14:anchorId="2D680191">
          <v:shape id="_x0000_i1479" type="#_x0000_t75" style="width:142.5pt;height:14.25pt" o:ole="">
            <v:imagedata r:id="rId935" o:title=""/>
          </v:shape>
          <o:OLEObject Type="Embed" ProgID="Equation.3" ShapeID="_x0000_i1479" DrawAspect="Content" ObjectID="_1719171915" r:id="rId936"/>
        </w:object>
      </w:r>
      <w:r>
        <w:t>.</w:t>
      </w:r>
    </w:p>
    <w:p w14:paraId="11A02373" w14:textId="77777777" w:rsidR="00AC4394" w:rsidRDefault="00AC4394" w:rsidP="00AC4394">
      <w:pPr>
        <w:pStyle w:val="TryitNowbody"/>
      </w:pPr>
    </w:p>
    <w:p w14:paraId="477CA2E2" w14:textId="77777777" w:rsidR="007A36AC" w:rsidRDefault="008D47EB" w:rsidP="007A36AC">
      <w:pPr>
        <w:pStyle w:val="TryitNowbody"/>
        <w:numPr>
          <w:ilvl w:val="0"/>
          <w:numId w:val="19"/>
        </w:numPr>
        <w:ind w:left="360"/>
      </w:pPr>
      <w:r w:rsidRPr="008D47EB">
        <w:rPr>
          <w:position w:val="-28"/>
        </w:rPr>
        <w:object w:dxaOrig="1440" w:dyaOrig="680" w14:anchorId="0A10EE72">
          <v:shape id="_x0000_i1480" type="#_x0000_t75" style="width:69.75pt;height:33.75pt" o:ole="">
            <v:imagedata r:id="rId937" o:title=""/>
          </v:shape>
          <o:OLEObject Type="Embed" ProgID="Equation.3" ShapeID="_x0000_i1480" DrawAspect="Content" ObjectID="_1719171916" r:id="rId938"/>
        </w:object>
      </w:r>
      <w:r>
        <w:t xml:space="preserve">.  Let </w:t>
      </w:r>
      <w:r w:rsidRPr="008D47EB">
        <w:rPr>
          <w:position w:val="-24"/>
        </w:rPr>
        <w:object w:dxaOrig="740" w:dyaOrig="620" w14:anchorId="46984BED">
          <v:shape id="_x0000_i1481" type="#_x0000_t75" style="width:33.75pt;height:30.75pt" o:ole="">
            <v:imagedata r:id="rId939" o:title=""/>
          </v:shape>
          <o:OLEObject Type="Embed" ProgID="Equation.3" ShapeID="_x0000_i1481" DrawAspect="Content" ObjectID="_1719171917" r:id="rId940"/>
        </w:object>
      </w:r>
      <w:r>
        <w:t xml:space="preserve">, so this becomes </w:t>
      </w:r>
      <w:r w:rsidRPr="008D47EB">
        <w:rPr>
          <w:position w:val="-24"/>
        </w:rPr>
        <w:object w:dxaOrig="1180" w:dyaOrig="620" w14:anchorId="5BA5ABFF">
          <v:shape id="_x0000_i1482" type="#_x0000_t75" style="width:55.5pt;height:30.75pt" o:ole="">
            <v:imagedata r:id="rId941" o:title=""/>
          </v:shape>
          <o:OLEObject Type="Embed" ProgID="Equation.3" ShapeID="_x0000_i1482" DrawAspect="Content" ObjectID="_1719171918" r:id="rId942"/>
        </w:object>
      </w:r>
      <w:r>
        <w:t>.</w:t>
      </w:r>
      <w:r>
        <w:br/>
        <w:t xml:space="preserve">Using the inverse, </w:t>
      </w:r>
      <w:r w:rsidRPr="008D47EB">
        <w:rPr>
          <w:position w:val="-28"/>
        </w:rPr>
        <w:object w:dxaOrig="2500" w:dyaOrig="680" w14:anchorId="7DC43ADD">
          <v:shape id="_x0000_i1483" type="#_x0000_t75" style="width:120pt;height:33.75pt" o:ole="">
            <v:imagedata r:id="rId943" o:title=""/>
          </v:shape>
          <o:OLEObject Type="Embed" ProgID="Equation.3" ShapeID="_x0000_i1483" DrawAspect="Content" ObjectID="_1719171919" r:id="rId944"/>
        </w:object>
      </w:r>
      <w:r>
        <w:t xml:space="preserve">.  Since we want positive solutions, we can find the coterminal solution by adding a full cycle: </w:t>
      </w:r>
      <w:r w:rsidRPr="008D47EB">
        <w:rPr>
          <w:position w:val="-6"/>
        </w:rPr>
        <w:object w:dxaOrig="2620" w:dyaOrig="279" w14:anchorId="6C131955">
          <v:shape id="_x0000_i1484" type="#_x0000_t75" style="width:125.25pt;height:14.25pt" o:ole="">
            <v:imagedata r:id="rId945" o:title=""/>
          </v:shape>
          <o:OLEObject Type="Embed" ProgID="Equation.3" ShapeID="_x0000_i1484" DrawAspect="Content" ObjectID="_1719171920" r:id="rId946"/>
        </w:object>
      </w:r>
      <w:r>
        <w:t>.</w:t>
      </w:r>
      <w:r>
        <w:br/>
      </w:r>
      <w:r>
        <w:br/>
        <w:t xml:space="preserve">Another angle with the same sin would be in the third quadrant with the reference angle 0.6435.   </w:t>
      </w:r>
      <w:r w:rsidRPr="008D47EB">
        <w:rPr>
          <w:position w:val="-6"/>
        </w:rPr>
        <w:object w:dxaOrig="2340" w:dyaOrig="279" w14:anchorId="33BFC532">
          <v:shape id="_x0000_i1485" type="#_x0000_t75" style="width:111pt;height:14.25pt" o:ole="">
            <v:imagedata r:id="rId947" o:title=""/>
          </v:shape>
          <o:OLEObject Type="Embed" ProgID="Equation.3" ShapeID="_x0000_i1485" DrawAspect="Content" ObjectID="_1719171921" r:id="rId948"/>
        </w:object>
      </w:r>
      <w:r>
        <w:t>.</w:t>
      </w:r>
      <w:r>
        <w:br/>
      </w:r>
      <w:r>
        <w:br/>
        <w:t xml:space="preserve">Solving for </w:t>
      </w:r>
      <w:r>
        <w:rPr>
          <w:i/>
        </w:rPr>
        <w:t>t</w:t>
      </w:r>
      <w:r>
        <w:t xml:space="preserve">, </w:t>
      </w:r>
      <w:r w:rsidRPr="008D47EB">
        <w:rPr>
          <w:position w:val="-24"/>
        </w:rPr>
        <w:object w:dxaOrig="1640" w:dyaOrig="620" w14:anchorId="5EFCD79E">
          <v:shape id="_x0000_i1486" type="#_x0000_t75" style="width:78.75pt;height:30.75pt" o:ole="">
            <v:imagedata r:id="rId949" o:title=""/>
          </v:shape>
          <o:OLEObject Type="Embed" ProgID="Equation.3" ShapeID="_x0000_i1486" DrawAspect="Content" ObjectID="_1719171922" r:id="rId950"/>
        </w:object>
      </w:r>
      <w:r>
        <w:t xml:space="preserve">, so </w:t>
      </w:r>
      <w:r w:rsidRPr="008D47EB">
        <w:rPr>
          <w:position w:val="-28"/>
        </w:rPr>
        <w:object w:dxaOrig="2360" w:dyaOrig="680" w14:anchorId="24E8BB0A">
          <v:shape id="_x0000_i1487" type="#_x0000_t75" style="width:113.25pt;height:33.75pt" o:ole="">
            <v:imagedata r:id="rId951" o:title=""/>
          </v:shape>
          <o:OLEObject Type="Embed" ProgID="Equation.3" ShapeID="_x0000_i1487" DrawAspect="Content" ObjectID="_1719171923" r:id="rId952"/>
        </w:object>
      </w:r>
      <w:r w:rsidR="007A36AC">
        <w:br/>
        <w:t xml:space="preserve">and </w:t>
      </w:r>
      <w:r w:rsidR="007A36AC" w:rsidRPr="008D47EB">
        <w:rPr>
          <w:position w:val="-24"/>
        </w:rPr>
        <w:object w:dxaOrig="1620" w:dyaOrig="620" w14:anchorId="0F5C4507">
          <v:shape id="_x0000_i1488" type="#_x0000_t75" style="width:77.25pt;height:30.75pt" o:ole="">
            <v:imagedata r:id="rId953" o:title=""/>
          </v:shape>
          <o:OLEObject Type="Embed" ProgID="Equation.3" ShapeID="_x0000_i1488" DrawAspect="Content" ObjectID="_1719171924" r:id="rId954"/>
        </w:object>
      </w:r>
      <w:r w:rsidR="007A36AC">
        <w:t xml:space="preserve">, so </w:t>
      </w:r>
      <w:r w:rsidR="007A36AC" w:rsidRPr="008D47EB">
        <w:rPr>
          <w:position w:val="-28"/>
        </w:rPr>
        <w:object w:dxaOrig="2360" w:dyaOrig="680" w14:anchorId="61D0E193">
          <v:shape id="_x0000_i1489" type="#_x0000_t75" style="width:113.25pt;height:33.75pt" o:ole="">
            <v:imagedata r:id="rId955" o:title=""/>
          </v:shape>
          <o:OLEObject Type="Embed" ProgID="Equation.3" ShapeID="_x0000_i1489" DrawAspect="Content" ObjectID="_1719171925" r:id="rId956"/>
        </w:object>
      </w:r>
      <w:r w:rsidR="007A36AC">
        <w:t>.</w:t>
      </w:r>
      <w:r w:rsidR="007A36AC">
        <w:br/>
      </w:r>
      <w:r w:rsidR="007A36AC">
        <w:rPr>
          <w:i/>
        </w:rPr>
        <w:t>t</w:t>
      </w:r>
      <w:r w:rsidR="007A36AC">
        <w:t xml:space="preserve"> = 2.4097 or </w:t>
      </w:r>
      <w:r w:rsidR="007A36AC">
        <w:rPr>
          <w:i/>
        </w:rPr>
        <w:t>t</w:t>
      </w:r>
      <w:r w:rsidR="007A36AC">
        <w:t xml:space="preserve"> = 3.5903.</w:t>
      </w:r>
    </w:p>
    <w:p w14:paraId="1381831C" w14:textId="77777777" w:rsidR="0004319B" w:rsidRDefault="0004319B" w:rsidP="0004319B"/>
    <w:p w14:paraId="6A8F75D4" w14:textId="77777777" w:rsidR="0004319B" w:rsidRDefault="0004319B" w:rsidP="0004319B">
      <w:pPr>
        <w:sectPr w:rsidR="0004319B" w:rsidSect="003E541D">
          <w:headerReference w:type="default" r:id="rId957"/>
          <w:pgSz w:w="12240" w:h="15840"/>
          <w:pgMar w:top="1440" w:right="1440" w:bottom="1440" w:left="1440" w:header="720" w:footer="720" w:gutter="720"/>
          <w:cols w:space="720"/>
          <w:docGrid w:linePitch="360"/>
        </w:sectPr>
      </w:pPr>
    </w:p>
    <w:p w14:paraId="1CA829BF" w14:textId="77777777" w:rsidR="0004319B" w:rsidRDefault="0004319B" w:rsidP="0004319B">
      <w:pPr>
        <w:pStyle w:val="Heading2"/>
      </w:pPr>
      <w:bookmarkStart w:id="16" w:name="_Toc298941032"/>
      <w:r w:rsidRPr="004D6651">
        <w:lastRenderedPageBreak/>
        <w:t>Section 6.</w:t>
      </w:r>
      <w:r>
        <w:t>4 Exercises</w:t>
      </w:r>
      <w:bookmarkEnd w:id="16"/>
    </w:p>
    <w:p w14:paraId="7A565528" w14:textId="77777777" w:rsidR="0004319B" w:rsidRDefault="0004319B" w:rsidP="0004319B"/>
    <w:p w14:paraId="5D0DD864" w14:textId="77777777" w:rsidR="00261035" w:rsidRDefault="00261035" w:rsidP="0004319B">
      <w:r>
        <w:t>Give all answers in radians unless otherwise indicated.</w:t>
      </w:r>
    </w:p>
    <w:p w14:paraId="77334DB7" w14:textId="77777777" w:rsidR="00261035" w:rsidRDefault="00261035" w:rsidP="0004319B"/>
    <w:p w14:paraId="06395A13" w14:textId="77777777" w:rsidR="0004319B" w:rsidRDefault="0004319B" w:rsidP="0004319B">
      <w:r>
        <w:t xml:space="preserve">Find all solutions on the interval </w:t>
      </w:r>
      <w:r w:rsidRPr="003E7DD9">
        <w:rPr>
          <w:position w:val="-6"/>
        </w:rPr>
        <w:object w:dxaOrig="1080" w:dyaOrig="279" w14:anchorId="256AC1E9">
          <v:shape id="_x0000_i1490" type="#_x0000_t75" style="width:54.75pt;height:14.25pt" o:ole="">
            <v:imagedata r:id="rId958" o:title=""/>
          </v:shape>
          <o:OLEObject Type="Embed" ProgID="Equation.3" ShapeID="_x0000_i1490" DrawAspect="Content" ObjectID="_1719171926" r:id="rId959"/>
        </w:object>
      </w:r>
      <w:r w:rsidR="004502E6">
        <w:t>.</w:t>
      </w:r>
    </w:p>
    <w:p w14:paraId="6141304A" w14:textId="77777777" w:rsidR="0004319B" w:rsidRPr="004D6651" w:rsidRDefault="0004319B" w:rsidP="005F64CC">
      <w:pPr>
        <w:spacing w:line="360" w:lineRule="auto"/>
      </w:pPr>
      <w:r>
        <w:t xml:space="preserve">1. </w:t>
      </w:r>
      <w:r w:rsidRPr="003E7DD9">
        <w:rPr>
          <w:position w:val="-14"/>
        </w:rPr>
        <w:object w:dxaOrig="1540" w:dyaOrig="420" w14:anchorId="0B9DC4A4">
          <v:shape id="_x0000_i1491" type="#_x0000_t75" style="width:77.25pt;height:21.75pt" o:ole="">
            <v:imagedata r:id="rId960" o:title=""/>
          </v:shape>
          <o:OLEObject Type="Embed" ProgID="Equation.3" ShapeID="_x0000_i1491" DrawAspect="Content" ObjectID="_1719171927" r:id="rId961"/>
        </w:object>
      </w:r>
      <w:r w:rsidRPr="004D6651">
        <w:t xml:space="preserve"> </w:t>
      </w:r>
      <w:r w:rsidRPr="004D6651">
        <w:tab/>
        <w:t xml:space="preserve">2. </w:t>
      </w:r>
      <w:r w:rsidRPr="003E7DD9">
        <w:rPr>
          <w:position w:val="-14"/>
        </w:rPr>
        <w:object w:dxaOrig="1380" w:dyaOrig="420" w14:anchorId="3E8D7582">
          <v:shape id="_x0000_i1492" type="#_x0000_t75" style="width:69.75pt;height:21.75pt" o:ole="">
            <v:imagedata r:id="rId962" o:title=""/>
          </v:shape>
          <o:OLEObject Type="Embed" ProgID="Equation.3" ShapeID="_x0000_i1492" DrawAspect="Content" ObjectID="_1719171928" r:id="rId963"/>
        </w:object>
      </w:r>
      <w:r w:rsidRPr="004D6651">
        <w:t xml:space="preserve"> </w:t>
      </w:r>
      <w:r w:rsidRPr="004D6651">
        <w:tab/>
        <w:t xml:space="preserve">3. </w:t>
      </w:r>
      <w:r w:rsidRPr="003E7DD9">
        <w:rPr>
          <w:position w:val="-14"/>
        </w:rPr>
        <w:object w:dxaOrig="1200" w:dyaOrig="400" w14:anchorId="53E1E354">
          <v:shape id="_x0000_i1493" type="#_x0000_t75" style="width:60pt;height:19.5pt" o:ole="">
            <v:imagedata r:id="rId964" o:title=""/>
          </v:shape>
          <o:OLEObject Type="Embed" ProgID="Equation.3" ShapeID="_x0000_i1493" DrawAspect="Content" ObjectID="_1719171929" r:id="rId965"/>
        </w:object>
      </w:r>
      <w:r w:rsidRPr="004D6651">
        <w:t xml:space="preserve"> </w:t>
      </w:r>
      <w:r w:rsidRPr="004D6651">
        <w:tab/>
        <w:t xml:space="preserve">4. </w:t>
      </w:r>
      <w:r w:rsidRPr="003E7DD9">
        <w:rPr>
          <w:position w:val="-14"/>
        </w:rPr>
        <w:object w:dxaOrig="1579" w:dyaOrig="420" w14:anchorId="1BDAE4F6">
          <v:shape id="_x0000_i1494" type="#_x0000_t75" style="width:77.25pt;height:21.75pt" o:ole="">
            <v:imagedata r:id="rId966" o:title=""/>
          </v:shape>
          <o:OLEObject Type="Embed" ProgID="Equation.3" ShapeID="_x0000_i1494" DrawAspect="Content" ObjectID="_1719171930" r:id="rId967"/>
        </w:object>
      </w:r>
    </w:p>
    <w:p w14:paraId="1CE6793A" w14:textId="77777777" w:rsidR="0004319B" w:rsidRPr="004D6651" w:rsidRDefault="0004319B" w:rsidP="005F64CC">
      <w:pPr>
        <w:spacing w:line="360" w:lineRule="auto"/>
      </w:pPr>
      <w:r>
        <w:t xml:space="preserve">5. </w:t>
      </w:r>
      <w:r w:rsidRPr="003E7DD9">
        <w:rPr>
          <w:position w:val="-14"/>
        </w:rPr>
        <w:object w:dxaOrig="1020" w:dyaOrig="400" w14:anchorId="378E63DF">
          <v:shape id="_x0000_i1495" type="#_x0000_t75" style="width:52.5pt;height:19.5pt" o:ole="">
            <v:imagedata r:id="rId968" o:title=""/>
          </v:shape>
          <o:OLEObject Type="Embed" ProgID="Equation.3" ShapeID="_x0000_i1495" DrawAspect="Content" ObjectID="_1719171931" r:id="rId969"/>
        </w:object>
      </w:r>
      <w:r w:rsidRPr="004D6651">
        <w:t xml:space="preserve"> </w:t>
      </w:r>
      <w:r>
        <w:tab/>
      </w:r>
      <w:r w:rsidRPr="004D6651">
        <w:tab/>
      </w:r>
      <w:r>
        <w:t>6</w:t>
      </w:r>
      <w:r w:rsidRPr="004D6651">
        <w:t xml:space="preserve">. </w:t>
      </w:r>
      <w:r w:rsidRPr="003E7DD9">
        <w:rPr>
          <w:position w:val="-14"/>
        </w:rPr>
        <w:object w:dxaOrig="1060" w:dyaOrig="400" w14:anchorId="6C9A25D2">
          <v:shape id="_x0000_i1496" type="#_x0000_t75" style="width:51pt;height:19.5pt" o:ole="">
            <v:imagedata r:id="rId970" o:title=""/>
          </v:shape>
          <o:OLEObject Type="Embed" ProgID="Equation.3" ShapeID="_x0000_i1496" DrawAspect="Content" ObjectID="_1719171932" r:id="rId971"/>
        </w:object>
      </w:r>
      <w:r w:rsidRPr="004D6651">
        <w:t xml:space="preserve"> </w:t>
      </w:r>
      <w:r>
        <w:tab/>
      </w:r>
      <w:r w:rsidRPr="004D6651">
        <w:tab/>
      </w:r>
      <w:r>
        <w:t>7</w:t>
      </w:r>
      <w:r w:rsidRPr="004D6651">
        <w:t xml:space="preserve">. </w:t>
      </w:r>
      <w:r w:rsidRPr="003E7DD9">
        <w:rPr>
          <w:position w:val="-14"/>
        </w:rPr>
        <w:object w:dxaOrig="1100" w:dyaOrig="400" w14:anchorId="70A9D1E3">
          <v:shape id="_x0000_i1497" type="#_x0000_t75" style="width:55.5pt;height:19.5pt" o:ole="">
            <v:imagedata r:id="rId972" o:title=""/>
          </v:shape>
          <o:OLEObject Type="Embed" ProgID="Equation.3" ShapeID="_x0000_i1497" DrawAspect="Content" ObjectID="_1719171933" r:id="rId973"/>
        </w:object>
      </w:r>
      <w:r w:rsidRPr="004D6651">
        <w:t xml:space="preserve"> </w:t>
      </w:r>
      <w:r>
        <w:tab/>
      </w:r>
      <w:r w:rsidRPr="004D6651">
        <w:tab/>
      </w:r>
      <w:r>
        <w:t>8</w:t>
      </w:r>
      <w:r w:rsidRPr="004D6651">
        <w:t xml:space="preserve">. </w:t>
      </w:r>
      <w:r w:rsidRPr="003E7DD9">
        <w:rPr>
          <w:position w:val="-14"/>
        </w:rPr>
        <w:object w:dxaOrig="1219" w:dyaOrig="400" w14:anchorId="3DE5E12F">
          <v:shape id="_x0000_i1498" type="#_x0000_t75" style="width:60.75pt;height:19.5pt" o:ole="">
            <v:imagedata r:id="rId974" o:title=""/>
          </v:shape>
          <o:OLEObject Type="Embed" ProgID="Equation.3" ShapeID="_x0000_i1498" DrawAspect="Content" ObjectID="_1719171934" r:id="rId975"/>
        </w:object>
      </w:r>
    </w:p>
    <w:p w14:paraId="50C56097" w14:textId="77777777" w:rsidR="0004319B" w:rsidRDefault="0004319B" w:rsidP="0004319B"/>
    <w:p w14:paraId="3F175560" w14:textId="77777777" w:rsidR="0004319B" w:rsidRDefault="0004319B" w:rsidP="0004319B"/>
    <w:p w14:paraId="7D331984" w14:textId="77777777" w:rsidR="0004319B" w:rsidRPr="004D6651" w:rsidRDefault="0004319B" w:rsidP="0004319B">
      <w:r>
        <w:t>Find all solutions</w:t>
      </w:r>
      <w:r w:rsidR="00261035">
        <w:t>.</w:t>
      </w:r>
    </w:p>
    <w:p w14:paraId="2C66CE65" w14:textId="77777777" w:rsidR="0004319B" w:rsidRPr="004D6651" w:rsidRDefault="0004319B" w:rsidP="0004319B">
      <w:r>
        <w:t xml:space="preserve">9. </w:t>
      </w:r>
      <w:r w:rsidRPr="003E7DD9">
        <w:rPr>
          <w:position w:val="-14"/>
        </w:rPr>
        <w:object w:dxaOrig="1440" w:dyaOrig="420" w14:anchorId="36FC9B52">
          <v:shape id="_x0000_i1499" type="#_x0000_t75" style="width:1in;height:21.75pt" o:ole="">
            <v:imagedata r:id="rId976" o:title=""/>
          </v:shape>
          <o:OLEObject Type="Embed" ProgID="Equation.3" ShapeID="_x0000_i1499" DrawAspect="Content" ObjectID="_1719171935" r:id="rId977"/>
        </w:object>
      </w:r>
      <w:r>
        <w:tab/>
        <w:t xml:space="preserve">10. </w:t>
      </w:r>
      <w:r w:rsidRPr="003E7DD9">
        <w:rPr>
          <w:position w:val="-14"/>
        </w:rPr>
        <w:object w:dxaOrig="1359" w:dyaOrig="400" w14:anchorId="13DF6B10">
          <v:shape id="_x0000_i1500" type="#_x0000_t75" style="width:66.75pt;height:19.5pt" o:ole="">
            <v:imagedata r:id="rId978" o:title=""/>
          </v:shape>
          <o:OLEObject Type="Embed" ProgID="Equation.3" ShapeID="_x0000_i1500" DrawAspect="Content" ObjectID="_1719171936" r:id="rId979"/>
        </w:object>
      </w:r>
      <w:r>
        <w:tab/>
        <w:t xml:space="preserve">11. </w:t>
      </w:r>
      <w:r w:rsidRPr="003E7DD9">
        <w:rPr>
          <w:position w:val="-14"/>
        </w:rPr>
        <w:object w:dxaOrig="1320" w:dyaOrig="400" w14:anchorId="7D1B0938">
          <v:shape id="_x0000_i1501" type="#_x0000_t75" style="width:66.75pt;height:19.5pt" o:ole="">
            <v:imagedata r:id="rId980" o:title=""/>
          </v:shape>
          <o:OLEObject Type="Embed" ProgID="Equation.3" ShapeID="_x0000_i1501" DrawAspect="Content" ObjectID="_1719171937" r:id="rId981"/>
        </w:object>
      </w:r>
      <w:r>
        <w:tab/>
        <w:t xml:space="preserve">12. </w:t>
      </w:r>
      <w:r w:rsidRPr="003E7DD9">
        <w:rPr>
          <w:position w:val="-14"/>
        </w:rPr>
        <w:object w:dxaOrig="1520" w:dyaOrig="420" w14:anchorId="113DA355">
          <v:shape id="_x0000_i1502" type="#_x0000_t75" style="width:77.25pt;height:21.75pt" o:ole="">
            <v:imagedata r:id="rId982" o:title=""/>
          </v:shape>
          <o:OLEObject Type="Embed" ProgID="Equation.3" ShapeID="_x0000_i1502" DrawAspect="Content" ObjectID="_1719171938" r:id="rId983"/>
        </w:object>
      </w:r>
    </w:p>
    <w:p w14:paraId="7F08D2D4" w14:textId="77777777" w:rsidR="0004319B" w:rsidRDefault="0004319B" w:rsidP="0004319B"/>
    <w:p w14:paraId="108CFC90" w14:textId="77777777" w:rsidR="0004319B" w:rsidRDefault="0004319B" w:rsidP="0004319B"/>
    <w:p w14:paraId="0BC1E95F" w14:textId="77777777" w:rsidR="0004319B" w:rsidRPr="004D6651" w:rsidRDefault="0004319B" w:rsidP="0004319B">
      <w:r>
        <w:t>Find all solutions</w:t>
      </w:r>
      <w:r w:rsidR="004502E6">
        <w:t>.</w:t>
      </w:r>
    </w:p>
    <w:p w14:paraId="292298CF" w14:textId="77777777" w:rsidR="0004319B" w:rsidRDefault="0004319B" w:rsidP="005F64CC">
      <w:pPr>
        <w:spacing w:line="360" w:lineRule="auto"/>
      </w:pPr>
      <w:r>
        <w:t xml:space="preserve">13. </w:t>
      </w:r>
      <w:r w:rsidRPr="003E7DD9">
        <w:rPr>
          <w:position w:val="-14"/>
        </w:rPr>
        <w:object w:dxaOrig="1280" w:dyaOrig="400" w14:anchorId="04AF9C45">
          <v:shape id="_x0000_i1503" type="#_x0000_t75" style="width:64.5pt;height:19.5pt" o:ole="">
            <v:imagedata r:id="rId984" o:title=""/>
          </v:shape>
          <o:OLEObject Type="Embed" ProgID="Equation.3" ShapeID="_x0000_i1503" DrawAspect="Content" ObjectID="_1719171939" r:id="rId985"/>
        </w:object>
      </w:r>
      <w:r>
        <w:tab/>
      </w:r>
      <w:r>
        <w:tab/>
        <w:t xml:space="preserve">14. </w:t>
      </w:r>
      <w:r w:rsidRPr="003E7DD9">
        <w:rPr>
          <w:position w:val="-14"/>
        </w:rPr>
        <w:object w:dxaOrig="1500" w:dyaOrig="420" w14:anchorId="600AB2DE">
          <v:shape id="_x0000_i1504" type="#_x0000_t75" style="width:74.25pt;height:21.75pt" o:ole="">
            <v:imagedata r:id="rId986" o:title=""/>
          </v:shape>
          <o:OLEObject Type="Embed" ProgID="Equation.3" ShapeID="_x0000_i1504" DrawAspect="Content" ObjectID="_1719171940" r:id="rId987"/>
        </w:object>
      </w:r>
      <w:r>
        <w:tab/>
      </w:r>
      <w:r>
        <w:tab/>
        <w:t xml:space="preserve">15. </w:t>
      </w:r>
      <w:r w:rsidRPr="003E7DD9">
        <w:rPr>
          <w:position w:val="-14"/>
        </w:rPr>
        <w:object w:dxaOrig="1640" w:dyaOrig="420" w14:anchorId="157CEA82">
          <v:shape id="_x0000_i1505" type="#_x0000_t75" style="width:81.75pt;height:21.75pt" o:ole="">
            <v:imagedata r:id="rId988" o:title=""/>
          </v:shape>
          <o:OLEObject Type="Embed" ProgID="Equation.3" ShapeID="_x0000_i1505" DrawAspect="Content" ObjectID="_1719171941" r:id="rId989"/>
        </w:object>
      </w:r>
      <w:r>
        <w:tab/>
      </w:r>
    </w:p>
    <w:p w14:paraId="2F4D18FD" w14:textId="77777777" w:rsidR="0004319B" w:rsidRDefault="0004319B" w:rsidP="005F64CC">
      <w:pPr>
        <w:spacing w:line="360" w:lineRule="auto"/>
      </w:pPr>
      <w:r>
        <w:t xml:space="preserve">16. </w:t>
      </w:r>
      <w:r w:rsidRPr="003E7DD9">
        <w:rPr>
          <w:position w:val="-14"/>
        </w:rPr>
        <w:object w:dxaOrig="1440" w:dyaOrig="400" w14:anchorId="743D3A5D">
          <v:shape id="_x0000_i1506" type="#_x0000_t75" style="width:1in;height:19.5pt" o:ole="">
            <v:imagedata r:id="rId990" o:title=""/>
          </v:shape>
          <o:OLEObject Type="Embed" ProgID="Equation.3" ShapeID="_x0000_i1506" DrawAspect="Content" ObjectID="_1719171942" r:id="rId991"/>
        </w:object>
      </w:r>
      <w:r>
        <w:tab/>
      </w:r>
      <w:r>
        <w:tab/>
        <w:t xml:space="preserve">17. </w:t>
      </w:r>
      <w:r w:rsidRPr="003E7DD9">
        <w:rPr>
          <w:position w:val="-14"/>
        </w:rPr>
        <w:object w:dxaOrig="1320" w:dyaOrig="400" w14:anchorId="6BF50A61">
          <v:shape id="_x0000_i1507" type="#_x0000_t75" style="width:66.75pt;height:19.5pt" o:ole="">
            <v:imagedata r:id="rId992" o:title=""/>
          </v:shape>
          <o:OLEObject Type="Embed" ProgID="Equation.3" ShapeID="_x0000_i1507" DrawAspect="Content" ObjectID="_1719171943" r:id="rId993"/>
        </w:object>
      </w:r>
      <w:r>
        <w:tab/>
      </w:r>
      <w:r>
        <w:tab/>
        <w:t xml:space="preserve">18. </w:t>
      </w:r>
      <w:r w:rsidRPr="003E7DD9">
        <w:rPr>
          <w:position w:val="-14"/>
        </w:rPr>
        <w:object w:dxaOrig="1540" w:dyaOrig="420" w14:anchorId="329C0A2C">
          <v:shape id="_x0000_i1508" type="#_x0000_t75" style="width:77.25pt;height:21.75pt" o:ole="">
            <v:imagedata r:id="rId994" o:title=""/>
          </v:shape>
          <o:OLEObject Type="Embed" ProgID="Equation.3" ShapeID="_x0000_i1508" DrawAspect="Content" ObjectID="_1719171944" r:id="rId995"/>
        </w:object>
      </w:r>
      <w:r>
        <w:tab/>
      </w:r>
    </w:p>
    <w:p w14:paraId="3BC468F1" w14:textId="77777777" w:rsidR="0004319B" w:rsidRDefault="0004319B" w:rsidP="005F64CC">
      <w:pPr>
        <w:spacing w:line="360" w:lineRule="auto"/>
      </w:pPr>
      <w:r>
        <w:t xml:space="preserve">19. </w:t>
      </w:r>
      <w:r w:rsidRPr="003E7DD9">
        <w:rPr>
          <w:position w:val="-14"/>
        </w:rPr>
        <w:object w:dxaOrig="1680" w:dyaOrig="420" w14:anchorId="273F1938">
          <v:shape id="_x0000_i1509" type="#_x0000_t75" style="width:84.75pt;height:21.75pt" o:ole="">
            <v:imagedata r:id="rId996" o:title=""/>
          </v:shape>
          <o:OLEObject Type="Embed" ProgID="Equation.3" ShapeID="_x0000_i1509" DrawAspect="Content" ObjectID="_1719171945" r:id="rId997"/>
        </w:object>
      </w:r>
      <w:r>
        <w:tab/>
      </w:r>
      <w:r>
        <w:tab/>
        <w:t xml:space="preserve">20. </w:t>
      </w:r>
      <w:r w:rsidRPr="003E7DD9">
        <w:rPr>
          <w:position w:val="-14"/>
        </w:rPr>
        <w:object w:dxaOrig="1480" w:dyaOrig="400" w14:anchorId="3AB74E03">
          <v:shape id="_x0000_i1510" type="#_x0000_t75" style="width:72.75pt;height:19.5pt" o:ole="">
            <v:imagedata r:id="rId998" o:title=""/>
          </v:shape>
          <o:OLEObject Type="Embed" ProgID="Equation.3" ShapeID="_x0000_i1510" DrawAspect="Content" ObjectID="_1719171946" r:id="rId999"/>
        </w:object>
      </w:r>
      <w:r>
        <w:tab/>
      </w:r>
      <w:r>
        <w:tab/>
        <w:t xml:space="preserve">21. </w:t>
      </w:r>
      <w:r w:rsidRPr="003E7DD9">
        <w:rPr>
          <w:position w:val="-28"/>
        </w:rPr>
        <w:object w:dxaOrig="1480" w:dyaOrig="680" w14:anchorId="2538ACAC">
          <v:shape id="_x0000_i1511" type="#_x0000_t75" style="width:72.75pt;height:35.25pt" o:ole="">
            <v:imagedata r:id="rId1000" o:title=""/>
          </v:shape>
          <o:OLEObject Type="Embed" ProgID="Equation.3" ShapeID="_x0000_i1511" DrawAspect="Content" ObjectID="_1719171947" r:id="rId1001"/>
        </w:object>
      </w:r>
      <w:r>
        <w:tab/>
      </w:r>
    </w:p>
    <w:p w14:paraId="78FAC6E1" w14:textId="77777777" w:rsidR="0004319B" w:rsidRPr="004D6651" w:rsidRDefault="0004319B" w:rsidP="005F64CC">
      <w:pPr>
        <w:spacing w:line="360" w:lineRule="auto"/>
      </w:pPr>
      <w:r>
        <w:t xml:space="preserve">22. </w:t>
      </w:r>
      <w:r w:rsidRPr="003E7DD9">
        <w:rPr>
          <w:position w:val="-28"/>
        </w:rPr>
        <w:object w:dxaOrig="1460" w:dyaOrig="680" w14:anchorId="0A450553">
          <v:shape id="_x0000_i1512" type="#_x0000_t75" style="width:72.75pt;height:35.25pt" o:ole="">
            <v:imagedata r:id="rId1002" o:title=""/>
          </v:shape>
          <o:OLEObject Type="Embed" ProgID="Equation.3" ShapeID="_x0000_i1512" DrawAspect="Content" ObjectID="_1719171948" r:id="rId1003"/>
        </w:object>
      </w:r>
      <w:r>
        <w:tab/>
      </w:r>
      <w:r>
        <w:tab/>
        <w:t xml:space="preserve">23. </w:t>
      </w:r>
      <w:r w:rsidRPr="003E7DD9">
        <w:rPr>
          <w:position w:val="-14"/>
        </w:rPr>
        <w:object w:dxaOrig="1300" w:dyaOrig="400" w14:anchorId="14E9F588">
          <v:shape id="_x0000_i1513" type="#_x0000_t75" style="width:66.75pt;height:19.5pt" o:ole="">
            <v:imagedata r:id="rId1004" o:title=""/>
          </v:shape>
          <o:OLEObject Type="Embed" ProgID="Equation.3" ShapeID="_x0000_i1513" DrawAspect="Content" ObjectID="_1719171949" r:id="rId1005"/>
        </w:object>
      </w:r>
      <w:r>
        <w:t xml:space="preserve">. </w:t>
      </w:r>
      <w:r>
        <w:tab/>
      </w:r>
      <w:r>
        <w:tab/>
        <w:t xml:space="preserve">24. </w:t>
      </w:r>
      <w:r w:rsidRPr="003E7DD9">
        <w:rPr>
          <w:position w:val="-28"/>
        </w:rPr>
        <w:object w:dxaOrig="1700" w:dyaOrig="680" w14:anchorId="6E7D149B">
          <v:shape id="_x0000_i1514" type="#_x0000_t75" style="width:86.25pt;height:35.25pt" o:ole="">
            <v:imagedata r:id="rId1006" o:title=""/>
          </v:shape>
          <o:OLEObject Type="Embed" ProgID="Equation.3" ShapeID="_x0000_i1514" DrawAspect="Content" ObjectID="_1719171950" r:id="rId1007"/>
        </w:object>
      </w:r>
      <w:r>
        <w:tab/>
      </w:r>
    </w:p>
    <w:p w14:paraId="47ACA411" w14:textId="77777777" w:rsidR="0004319B" w:rsidRPr="004D6651" w:rsidRDefault="0004319B" w:rsidP="0004319B"/>
    <w:p w14:paraId="451F039B" w14:textId="77777777" w:rsidR="0004319B" w:rsidRPr="004D6651" w:rsidRDefault="0004319B" w:rsidP="0004319B"/>
    <w:p w14:paraId="51DA2C92" w14:textId="77777777" w:rsidR="0004319B" w:rsidRDefault="0004319B" w:rsidP="0004319B">
      <w:r>
        <w:t xml:space="preserve">Find all solutions on the interval </w:t>
      </w:r>
      <w:r w:rsidRPr="003E7DD9">
        <w:rPr>
          <w:position w:val="-6"/>
        </w:rPr>
        <w:object w:dxaOrig="1060" w:dyaOrig="279" w14:anchorId="4F8C72F9">
          <v:shape id="_x0000_i1515" type="#_x0000_t75" style="width:51pt;height:14.25pt" o:ole="">
            <v:imagedata r:id="rId1008" o:title=""/>
          </v:shape>
          <o:OLEObject Type="Embed" ProgID="Equation.3" ShapeID="_x0000_i1515" DrawAspect="Content" ObjectID="_1719171951" r:id="rId1009"/>
        </w:object>
      </w:r>
      <w:r w:rsidR="004502E6">
        <w:t>.</w:t>
      </w:r>
    </w:p>
    <w:p w14:paraId="39ECC005" w14:textId="77777777" w:rsidR="0004319B" w:rsidRDefault="0004319B" w:rsidP="005F64CC">
      <w:pPr>
        <w:spacing w:line="360" w:lineRule="auto"/>
      </w:pPr>
      <w:r>
        <w:t xml:space="preserve">25. </w:t>
      </w:r>
      <w:r w:rsidRPr="003E7DD9">
        <w:rPr>
          <w:position w:val="-14"/>
        </w:rPr>
        <w:object w:dxaOrig="1359" w:dyaOrig="400" w14:anchorId="5A238D40">
          <v:shape id="_x0000_i1516" type="#_x0000_t75" style="width:66.75pt;height:19.5pt" o:ole="">
            <v:imagedata r:id="rId1010" o:title=""/>
          </v:shape>
          <o:OLEObject Type="Embed" ProgID="Equation.3" ShapeID="_x0000_i1516" DrawAspect="Content" ObjectID="_1719171952" r:id="rId1011"/>
        </w:object>
      </w:r>
      <w:r>
        <w:tab/>
        <w:t xml:space="preserve">26. </w:t>
      </w:r>
      <w:r w:rsidRPr="003E7DD9">
        <w:rPr>
          <w:position w:val="-14"/>
        </w:rPr>
        <w:object w:dxaOrig="1320" w:dyaOrig="400" w14:anchorId="20EEC571">
          <v:shape id="_x0000_i1517" type="#_x0000_t75" style="width:66.75pt;height:19.5pt" o:ole="">
            <v:imagedata r:id="rId1012" o:title=""/>
          </v:shape>
          <o:OLEObject Type="Embed" ProgID="Equation.3" ShapeID="_x0000_i1517" DrawAspect="Content" ObjectID="_1719171953" r:id="rId1013"/>
        </w:object>
      </w:r>
      <w:r>
        <w:tab/>
        <w:t xml:space="preserve">27. </w:t>
      </w:r>
      <w:r w:rsidRPr="003E7DD9">
        <w:rPr>
          <w:position w:val="-14"/>
        </w:rPr>
        <w:object w:dxaOrig="1460" w:dyaOrig="400" w14:anchorId="031936D4">
          <v:shape id="_x0000_i1518" type="#_x0000_t75" style="width:72.75pt;height:19.5pt" o:ole="">
            <v:imagedata r:id="rId1014" o:title=""/>
          </v:shape>
          <o:OLEObject Type="Embed" ProgID="Equation.3" ShapeID="_x0000_i1518" DrawAspect="Content" ObjectID="_1719171954" r:id="rId1015"/>
        </w:object>
      </w:r>
      <w:r>
        <w:tab/>
        <w:t xml:space="preserve">28. </w:t>
      </w:r>
      <w:r w:rsidRPr="003E7DD9">
        <w:rPr>
          <w:position w:val="-14"/>
        </w:rPr>
        <w:object w:dxaOrig="1480" w:dyaOrig="400" w14:anchorId="79590E05">
          <v:shape id="_x0000_i1519" type="#_x0000_t75" style="width:72.75pt;height:19.5pt" o:ole="">
            <v:imagedata r:id="rId1016" o:title=""/>
          </v:shape>
          <o:OLEObject Type="Embed" ProgID="Equation.3" ShapeID="_x0000_i1519" DrawAspect="Content" ObjectID="_1719171955" r:id="rId1017"/>
        </w:object>
      </w:r>
    </w:p>
    <w:p w14:paraId="4A8F57A2" w14:textId="77777777" w:rsidR="0004319B" w:rsidRDefault="0004319B" w:rsidP="005F64CC">
      <w:pPr>
        <w:spacing w:line="360" w:lineRule="auto"/>
      </w:pPr>
      <w:r>
        <w:t xml:space="preserve">29. </w:t>
      </w:r>
      <w:r w:rsidRPr="003E7DD9">
        <w:rPr>
          <w:position w:val="-14"/>
        </w:rPr>
        <w:object w:dxaOrig="1520" w:dyaOrig="400" w14:anchorId="687BE00F">
          <v:shape id="_x0000_i1520" type="#_x0000_t75" style="width:77.25pt;height:19.5pt" o:ole="">
            <v:imagedata r:id="rId1018" o:title=""/>
          </v:shape>
          <o:OLEObject Type="Embed" ProgID="Equation.3" ShapeID="_x0000_i1520" DrawAspect="Content" ObjectID="_1719171956" r:id="rId1019"/>
        </w:object>
      </w:r>
      <w:r>
        <w:tab/>
        <w:t xml:space="preserve">30. </w:t>
      </w:r>
      <w:r w:rsidRPr="003E7DD9">
        <w:rPr>
          <w:position w:val="-14"/>
        </w:rPr>
        <w:object w:dxaOrig="1320" w:dyaOrig="400" w14:anchorId="734F9529">
          <v:shape id="_x0000_i1521" type="#_x0000_t75" style="width:66.75pt;height:19.5pt" o:ole="">
            <v:imagedata r:id="rId1020" o:title=""/>
          </v:shape>
          <o:OLEObject Type="Embed" ProgID="Equation.3" ShapeID="_x0000_i1521" DrawAspect="Content" ObjectID="_1719171957" r:id="rId1021"/>
        </w:object>
      </w:r>
      <w:r>
        <w:tab/>
        <w:t xml:space="preserve">31. </w:t>
      </w:r>
      <w:r w:rsidRPr="003E7DD9">
        <w:rPr>
          <w:position w:val="-14"/>
        </w:rPr>
        <w:object w:dxaOrig="1340" w:dyaOrig="400" w14:anchorId="4F1A2D72">
          <v:shape id="_x0000_i1522" type="#_x0000_t75" style="width:66.75pt;height:19.5pt" o:ole="">
            <v:imagedata r:id="rId1022" o:title=""/>
          </v:shape>
          <o:OLEObject Type="Embed" ProgID="Equation.3" ShapeID="_x0000_i1522" DrawAspect="Content" ObjectID="_1719171958" r:id="rId1023"/>
        </w:object>
      </w:r>
      <w:r>
        <w:tab/>
        <w:t xml:space="preserve">32. </w:t>
      </w:r>
      <w:r w:rsidRPr="003E7DD9">
        <w:rPr>
          <w:position w:val="-14"/>
        </w:rPr>
        <w:object w:dxaOrig="1520" w:dyaOrig="400" w14:anchorId="3A4E4974">
          <v:shape id="_x0000_i1523" type="#_x0000_t75" style="width:77.25pt;height:19.5pt" o:ole="">
            <v:imagedata r:id="rId1024" o:title=""/>
          </v:shape>
          <o:OLEObject Type="Embed" ProgID="Equation.3" ShapeID="_x0000_i1523" DrawAspect="Content" ObjectID="_1719171959" r:id="rId1025"/>
        </w:object>
      </w:r>
    </w:p>
    <w:p w14:paraId="7821B731" w14:textId="77777777" w:rsidR="0004319B" w:rsidRDefault="0004319B" w:rsidP="0004319B"/>
    <w:p w14:paraId="407DCEBC" w14:textId="77777777" w:rsidR="0004319B" w:rsidRPr="004D6651" w:rsidRDefault="0004319B" w:rsidP="0004319B"/>
    <w:p w14:paraId="3570C68F" w14:textId="77777777" w:rsidR="0004319B" w:rsidRPr="004D6651" w:rsidRDefault="0004319B" w:rsidP="0004319B">
      <w:r>
        <w:t>Find the first two positive solutions</w:t>
      </w:r>
      <w:r w:rsidR="004502E6">
        <w:t>.</w:t>
      </w:r>
    </w:p>
    <w:p w14:paraId="427E21A2" w14:textId="77777777" w:rsidR="0004319B" w:rsidRDefault="0004319B" w:rsidP="005F64CC">
      <w:pPr>
        <w:spacing w:line="360" w:lineRule="auto"/>
      </w:pPr>
      <w:r>
        <w:t xml:space="preserve">33. </w:t>
      </w:r>
      <w:r w:rsidRPr="003E7DD9">
        <w:rPr>
          <w:position w:val="-14"/>
        </w:rPr>
        <w:object w:dxaOrig="1320" w:dyaOrig="400" w14:anchorId="6864B537">
          <v:shape id="_x0000_i1524" type="#_x0000_t75" style="width:66.75pt;height:19.5pt" o:ole="">
            <v:imagedata r:id="rId1026" o:title=""/>
          </v:shape>
          <o:OLEObject Type="Embed" ProgID="Equation.3" ShapeID="_x0000_i1524" DrawAspect="Content" ObjectID="_1719171960" r:id="rId1027"/>
        </w:object>
      </w:r>
      <w:r w:rsidRPr="004D6651">
        <w:t> </w:t>
      </w:r>
      <w:r>
        <w:tab/>
        <w:t xml:space="preserve">34. </w:t>
      </w:r>
      <w:r w:rsidRPr="003E7DD9">
        <w:rPr>
          <w:position w:val="-14"/>
        </w:rPr>
        <w:object w:dxaOrig="1280" w:dyaOrig="400" w14:anchorId="7A88E328">
          <v:shape id="_x0000_i1525" type="#_x0000_t75" style="width:64.5pt;height:19.5pt" o:ole="">
            <v:imagedata r:id="rId1028" o:title=""/>
          </v:shape>
          <o:OLEObject Type="Embed" ProgID="Equation.3" ShapeID="_x0000_i1525" DrawAspect="Content" ObjectID="_1719171961" r:id="rId1029"/>
        </w:object>
      </w:r>
      <w:r>
        <w:tab/>
        <w:t xml:space="preserve">35. </w:t>
      </w:r>
      <w:r w:rsidRPr="003E7DD9">
        <w:rPr>
          <w:position w:val="-14"/>
        </w:rPr>
        <w:object w:dxaOrig="1460" w:dyaOrig="400" w14:anchorId="707F701C">
          <v:shape id="_x0000_i1526" type="#_x0000_t75" style="width:72.75pt;height:19.5pt" o:ole="">
            <v:imagedata r:id="rId1030" o:title=""/>
          </v:shape>
          <o:OLEObject Type="Embed" ProgID="Equation.3" ShapeID="_x0000_i1526" DrawAspect="Content" ObjectID="_1719171962" r:id="rId1031"/>
        </w:object>
      </w:r>
      <w:r>
        <w:tab/>
        <w:t xml:space="preserve">36. </w:t>
      </w:r>
      <w:r w:rsidRPr="003E7DD9">
        <w:rPr>
          <w:position w:val="-14"/>
        </w:rPr>
        <w:object w:dxaOrig="1340" w:dyaOrig="400" w14:anchorId="63FCE8AB">
          <v:shape id="_x0000_i1527" type="#_x0000_t75" style="width:66.75pt;height:19.5pt" o:ole="">
            <v:imagedata r:id="rId1032" o:title=""/>
          </v:shape>
          <o:OLEObject Type="Embed" ProgID="Equation.3" ShapeID="_x0000_i1527" DrawAspect="Content" ObjectID="_1719171963" r:id="rId1033"/>
        </w:object>
      </w:r>
      <w:r w:rsidRPr="004D6651">
        <w:br/>
      </w:r>
      <w:r>
        <w:t xml:space="preserve">37. </w:t>
      </w:r>
      <w:r w:rsidRPr="003E7DD9">
        <w:rPr>
          <w:position w:val="-28"/>
        </w:rPr>
        <w:object w:dxaOrig="1460" w:dyaOrig="680" w14:anchorId="7876C3C1">
          <v:shape id="_x0000_i1528" type="#_x0000_t75" style="width:72.75pt;height:35.25pt" o:ole="">
            <v:imagedata r:id="rId1034" o:title=""/>
          </v:shape>
          <o:OLEObject Type="Embed" ProgID="Equation.3" ShapeID="_x0000_i1528" DrawAspect="Content" ObjectID="_1719171964" r:id="rId1035"/>
        </w:object>
      </w:r>
      <w:r w:rsidRPr="004D6651">
        <w:t> </w:t>
      </w:r>
      <w:r>
        <w:tab/>
        <w:t xml:space="preserve">38. </w:t>
      </w:r>
      <w:r w:rsidRPr="003E7DD9">
        <w:rPr>
          <w:position w:val="-28"/>
        </w:rPr>
        <w:object w:dxaOrig="1480" w:dyaOrig="680" w14:anchorId="7F40C8EF">
          <v:shape id="_x0000_i1529" type="#_x0000_t75" style="width:72.75pt;height:35.25pt" o:ole="">
            <v:imagedata r:id="rId1036" o:title=""/>
          </v:shape>
          <o:OLEObject Type="Embed" ProgID="Equation.3" ShapeID="_x0000_i1529" DrawAspect="Content" ObjectID="_1719171965" r:id="rId1037"/>
        </w:object>
      </w:r>
      <w:r>
        <w:tab/>
        <w:t xml:space="preserve">39. </w:t>
      </w:r>
      <w:r w:rsidRPr="003E7DD9">
        <w:rPr>
          <w:position w:val="-28"/>
        </w:rPr>
        <w:object w:dxaOrig="1460" w:dyaOrig="680" w14:anchorId="7369628C">
          <v:shape id="_x0000_i1530" type="#_x0000_t75" style="width:72.75pt;height:35.25pt" o:ole="">
            <v:imagedata r:id="rId1038" o:title=""/>
          </v:shape>
          <o:OLEObject Type="Embed" ProgID="Equation.3" ShapeID="_x0000_i1530" DrawAspect="Content" ObjectID="_1719171966" r:id="rId1039"/>
        </w:object>
      </w:r>
      <w:r>
        <w:tab/>
        <w:t xml:space="preserve">40. </w:t>
      </w:r>
      <w:r w:rsidRPr="003E7DD9">
        <w:rPr>
          <w:position w:val="-28"/>
        </w:rPr>
        <w:object w:dxaOrig="1640" w:dyaOrig="680" w14:anchorId="2CF67A17">
          <v:shape id="_x0000_i1531" type="#_x0000_t75" style="width:81.75pt;height:35.25pt" o:ole="">
            <v:imagedata r:id="rId1040" o:title=""/>
          </v:shape>
          <o:OLEObject Type="Embed" ProgID="Equation.3" ShapeID="_x0000_i1531" DrawAspect="Content" ObjectID="_1719171967" r:id="rId1041"/>
        </w:object>
      </w:r>
    </w:p>
    <w:p w14:paraId="7BDD1AD7" w14:textId="77777777" w:rsidR="0004319B" w:rsidRPr="00F6443E" w:rsidRDefault="0004319B" w:rsidP="0004319B"/>
    <w:p w14:paraId="6C5BA5E2" w14:textId="77777777" w:rsidR="003165D7" w:rsidRPr="009A1319" w:rsidRDefault="003165D7" w:rsidP="003165D7"/>
    <w:p w14:paraId="12F7D201" w14:textId="77777777" w:rsidR="003E541D" w:rsidRDefault="003E541D"/>
    <w:p w14:paraId="4840306D" w14:textId="77777777" w:rsidR="003E541D" w:rsidRDefault="003E541D">
      <w:pPr>
        <w:sectPr w:rsidR="003E541D" w:rsidSect="003E541D">
          <w:headerReference w:type="default" r:id="rId1042"/>
          <w:pgSz w:w="12240" w:h="15840"/>
          <w:pgMar w:top="1440" w:right="1440" w:bottom="1440" w:left="1440" w:header="720" w:footer="720" w:gutter="720"/>
          <w:cols w:space="720"/>
          <w:docGrid w:linePitch="360"/>
        </w:sectPr>
      </w:pPr>
    </w:p>
    <w:p w14:paraId="618EAB0D" w14:textId="77777777" w:rsidR="003E541D" w:rsidRDefault="003E541D" w:rsidP="003E541D">
      <w:pPr>
        <w:pStyle w:val="Heading2"/>
      </w:pPr>
      <w:bookmarkStart w:id="17" w:name="_Toc298941033"/>
      <w:r>
        <w:lastRenderedPageBreak/>
        <w:t>Section 6.</w:t>
      </w:r>
      <w:r w:rsidR="0004319B">
        <w:t>5</w:t>
      </w:r>
      <w:r>
        <w:t xml:space="preserve"> Modeling with Trigonometric </w:t>
      </w:r>
      <w:bookmarkEnd w:id="17"/>
      <w:r w:rsidR="00722BAD">
        <w:t>Functions</w:t>
      </w:r>
      <w:r>
        <w:t xml:space="preserve"> </w:t>
      </w:r>
    </w:p>
    <w:p w14:paraId="3944E951" w14:textId="77777777" w:rsidR="003E541D" w:rsidRDefault="003E541D" w:rsidP="003E541D"/>
    <w:p w14:paraId="23B788DE" w14:textId="77777777" w:rsidR="003E541D" w:rsidRPr="002A3CE9" w:rsidRDefault="003E541D" w:rsidP="003E541D">
      <w:pPr>
        <w:rPr>
          <w:b/>
        </w:rPr>
      </w:pPr>
      <w:r>
        <w:rPr>
          <w:b/>
        </w:rPr>
        <w:t>Solving right triangles for angles</w:t>
      </w:r>
    </w:p>
    <w:p w14:paraId="530A6837" w14:textId="77777777" w:rsidR="005F64CC" w:rsidRDefault="005F64CC" w:rsidP="003E541D"/>
    <w:p w14:paraId="514CEF54" w14:textId="77777777" w:rsidR="003E541D" w:rsidRDefault="003E541D" w:rsidP="003E541D">
      <w:r>
        <w:t xml:space="preserve">In </w:t>
      </w:r>
      <w:r w:rsidR="00722BAD">
        <w:t>S</w:t>
      </w:r>
      <w:r>
        <w:t xml:space="preserve">ection 5.5, we </w:t>
      </w:r>
      <w:r w:rsidR="00722BAD">
        <w:t>used</w:t>
      </w:r>
      <w:r>
        <w:t xml:space="preserve"> trigonometry on a right triangle to solve for the sides of a triangle given one side and an additional angle.  Using the inverse trig functions, we can solve for the angles of a right triangle given two sides.</w:t>
      </w:r>
    </w:p>
    <w:p w14:paraId="0F865232" w14:textId="77777777" w:rsidR="003E541D" w:rsidRDefault="003E541D" w:rsidP="003E541D"/>
    <w:p w14:paraId="2F0BF220" w14:textId="77777777" w:rsidR="0072105F" w:rsidRDefault="0072105F" w:rsidP="003E541D"/>
    <w:p w14:paraId="785484AC" w14:textId="77777777" w:rsidR="003E541D" w:rsidRDefault="003E541D" w:rsidP="003E541D">
      <w:pPr>
        <w:pStyle w:val="ExampleHeader"/>
      </w:pPr>
      <w:r>
        <w:t>Example 1</w:t>
      </w:r>
    </w:p>
    <w:p w14:paraId="5D72AC86" w14:textId="77777777" w:rsidR="003E541D" w:rsidRDefault="003E541D" w:rsidP="003E541D">
      <w:pPr>
        <w:pStyle w:val="Example"/>
      </w:pPr>
      <w:r>
        <w:t>An airplane needs to fly to an airfield located 300 miles east and 200 miles north of its current location.  At what heading should the airplane fly?   In other words, if we ignore air resistance or wind speed, how many degrees north of east should the airplane fly?</w:t>
      </w:r>
    </w:p>
    <w:p w14:paraId="13517C34" w14:textId="77777777" w:rsidR="003E541D" w:rsidRDefault="00243B69" w:rsidP="003E541D">
      <w:pPr>
        <w:pStyle w:val="Example"/>
      </w:pPr>
      <w:r>
        <w:rPr>
          <w:noProof/>
        </w:rPr>
        <mc:AlternateContent>
          <mc:Choice Requires="wpg">
            <w:drawing>
              <wp:anchor distT="0" distB="0" distL="114300" distR="114300" simplePos="0" relativeHeight="251657216" behindDoc="0" locked="0" layoutInCell="1" allowOverlap="1" wp14:anchorId="06B6871F" wp14:editId="43ACA0A7">
                <wp:simplePos x="0" y="0"/>
                <wp:positionH relativeFrom="column">
                  <wp:posOffset>3625215</wp:posOffset>
                </wp:positionH>
                <wp:positionV relativeFrom="paragraph">
                  <wp:posOffset>144780</wp:posOffset>
                </wp:positionV>
                <wp:extent cx="1819910" cy="948690"/>
                <wp:effectExtent l="0" t="0" r="3175" b="4445"/>
                <wp:wrapSquare wrapText="bothSides"/>
                <wp:docPr id="510" name="Canvas 105" descr="A right triangle with legs length 200 and 300. The angle between the hypotenuse and leg length 300 is labeled alph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948690"/>
                          <a:chOff x="0" y="0"/>
                          <a:chExt cx="18199" cy="9486"/>
                        </a:xfrm>
                      </wpg:grpSpPr>
                      <wps:wsp>
                        <wps:cNvPr id="511" name="AutoShape 167"/>
                        <wps:cNvSpPr>
                          <a:spLocks noChangeAspect="1" noChangeArrowheads="1"/>
                        </wps:cNvSpPr>
                        <wps:spPr bwMode="auto">
                          <a:xfrm>
                            <a:off x="0" y="0"/>
                            <a:ext cx="18199" cy="948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107"/>
                        <wps:cNvSpPr>
                          <a:spLocks noChangeArrowheads="1"/>
                        </wps:cNvSpPr>
                        <wps:spPr bwMode="auto">
                          <a:xfrm flipH="1">
                            <a:off x="1333" y="1327"/>
                            <a:ext cx="12008" cy="561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Text Box 108"/>
                        <wps:cNvSpPr txBox="1">
                          <a:spLocks noChangeArrowheads="1"/>
                        </wps:cNvSpPr>
                        <wps:spPr bwMode="auto">
                          <a:xfrm>
                            <a:off x="12960" y="2940"/>
                            <a:ext cx="5239"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B3EF" w14:textId="77777777" w:rsidR="008D47EB" w:rsidRDefault="008D47EB" w:rsidP="003E541D">
                              <w:r>
                                <w:t>200</w:t>
                              </w:r>
                            </w:p>
                          </w:txbxContent>
                        </wps:txbx>
                        <wps:bodyPr rot="0" vert="horz" wrap="square" lIns="91440" tIns="45720" rIns="91440" bIns="45720" anchor="t" anchorCtr="0" upright="1">
                          <a:noAutofit/>
                        </wps:bodyPr>
                      </wps:wsp>
                      <wps:wsp>
                        <wps:cNvPr id="86" name="Text Box 109"/>
                        <wps:cNvSpPr txBox="1">
                          <a:spLocks noChangeArrowheads="1"/>
                        </wps:cNvSpPr>
                        <wps:spPr bwMode="auto">
                          <a:xfrm>
                            <a:off x="6578" y="6464"/>
                            <a:ext cx="5239"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488E8" w14:textId="77777777" w:rsidR="008D47EB" w:rsidRDefault="008D47EB" w:rsidP="003E541D">
                              <w:r>
                                <w:t>300</w:t>
                              </w:r>
                            </w:p>
                          </w:txbxContent>
                        </wps:txbx>
                        <wps:bodyPr rot="0" vert="horz" wrap="square" lIns="91440" tIns="45720" rIns="91440" bIns="45720" anchor="t" anchorCtr="0" upright="1">
                          <a:noAutofit/>
                        </wps:bodyPr>
                      </wps:wsp>
                      <wps:wsp>
                        <wps:cNvPr id="87" name="Text Box 110"/>
                        <wps:cNvSpPr txBox="1">
                          <a:spLocks noChangeArrowheads="1"/>
                        </wps:cNvSpPr>
                        <wps:spPr bwMode="auto">
                          <a:xfrm>
                            <a:off x="4102" y="4559"/>
                            <a:ext cx="52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81C54" w14:textId="77777777" w:rsidR="008D47EB" w:rsidRPr="00163082" w:rsidRDefault="008D47EB" w:rsidP="003E541D">
                              <w:r w:rsidRPr="00163082">
                                <w:t>α</w:t>
                              </w:r>
                            </w:p>
                          </w:txbxContent>
                        </wps:txbx>
                        <wps:bodyPr rot="0" vert="horz" wrap="square" lIns="91440" tIns="45720" rIns="91440" bIns="45720" anchor="t" anchorCtr="0" upright="1">
                          <a:noAutofit/>
                        </wps:bodyPr>
                      </wps:wsp>
                      <wps:wsp>
                        <wps:cNvPr id="88" name="Rectangle 428"/>
                        <wps:cNvSpPr>
                          <a:spLocks noChangeArrowheads="1"/>
                        </wps:cNvSpPr>
                        <wps:spPr bwMode="auto">
                          <a:xfrm>
                            <a:off x="12414" y="6026"/>
                            <a:ext cx="908" cy="9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6871F" id="Canvas 105" o:spid="_x0000_s1217" alt="A right triangle with legs length 200 and 300. The angle between the hypotenuse and leg length 300 is labeled alpha." style="position:absolute;left:0;text-align:left;margin-left:285.45pt;margin-top:11.4pt;width:143.3pt;height:74.7pt;z-index:251657216;mso-position-horizontal-relative:text;mso-position-vertical-relative:text" coordsize="18199,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">
                <v:rect id="AutoShape 167" o:spid="_x0000_s1218" style="position:absolute;width:18199;height:9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" filled="f" stroked="f">
                  <o:lock v:ext="edit" aspectratio="t"/>
                </v:rect>
                <v:shape id="AutoShape 107" o:spid="_x0000_s1219" type="#_x0000_t6" style="position:absolute;left:1333;top:1327;width:12008;height:5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"/>
                <v:shape id="Text Box 108" o:spid="_x0000_s1220" type="#_x0000_t202" style="position:absolute;left:12960;top:2940;width:523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3A8B3EF" w14:textId="77777777" w:rsidR="008D47EB" w:rsidRDefault="008D47EB" w:rsidP="003E541D">
                        <w:r>
                          <w:t>200</w:t>
                        </w:r>
                      </w:p>
                    </w:txbxContent>
                  </v:textbox>
                </v:shape>
                <v:shape id="Text Box 109" o:spid="_x0000_s1221" type="#_x0000_t202" style="position:absolute;left:6578;top:6464;width:523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F0488E8" w14:textId="77777777" w:rsidR="008D47EB" w:rsidRDefault="008D47EB" w:rsidP="003E541D">
                        <w:r>
                          <w:t>300</w:t>
                        </w:r>
                      </w:p>
                    </w:txbxContent>
                  </v:textbox>
                </v:shape>
                <v:shape id="Text Box 110" o:spid="_x0000_s1222" type="#_x0000_t202" style="position:absolute;left:4102;top:4559;width:5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1E181C54" w14:textId="77777777" w:rsidR="008D47EB" w:rsidRPr="00163082" w:rsidRDefault="008D47EB" w:rsidP="003E541D">
                        <w:r w:rsidRPr="00163082">
                          <w:t>α</w:t>
                        </w:r>
                      </w:p>
                    </w:txbxContent>
                  </v:textbox>
                </v:shape>
                <v:rect id="Rectangle 428" o:spid="_x0000_s1223" style="position:absolute;left:12414;top:6026;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w10:wrap type="square"/>
              </v:group>
            </w:pict>
          </mc:Fallback>
        </mc:AlternateContent>
      </w:r>
    </w:p>
    <w:p w14:paraId="3816A378" w14:textId="77777777" w:rsidR="003E541D" w:rsidRDefault="003E541D" w:rsidP="003E541D">
      <w:pPr>
        <w:pStyle w:val="Example"/>
      </w:pPr>
      <w:r>
        <w:t xml:space="preserve">We might begin by drawing a picture and labeling all of </w:t>
      </w:r>
      <w:r w:rsidR="00DF70C5">
        <w:t xml:space="preserve">the </w:t>
      </w:r>
      <w:r>
        <w:t>known information.  Drawing a triangle, we see we are looking for the angle α.  In this triangle, the side opposite the angle α is 200 miles and the side adjacent is 300 miles.  Since we know the values for the  opposite and adjacent sides, it makes sense to use the tangent function.</w:t>
      </w:r>
    </w:p>
    <w:p w14:paraId="5789FE7F" w14:textId="77777777" w:rsidR="003E541D" w:rsidRDefault="003E541D" w:rsidP="003E541D">
      <w:pPr>
        <w:pStyle w:val="Example"/>
      </w:pPr>
      <w:r w:rsidRPr="00163082">
        <w:rPr>
          <w:position w:val="-24"/>
        </w:rPr>
        <w:object w:dxaOrig="1359" w:dyaOrig="620" w14:anchorId="429845CF">
          <v:shape id="_x0000_i1532" type="#_x0000_t75" style="width:66.75pt;height:30.75pt" o:ole="">
            <v:imagedata r:id="rId1043" o:title=""/>
          </v:shape>
          <o:OLEObject Type="Embed" ProgID="Equation.3" ShapeID="_x0000_i1532" DrawAspect="Content" ObjectID="_1719171968" r:id="rId1044"/>
        </w:object>
      </w:r>
      <w:r>
        <w:tab/>
      </w:r>
      <w:r>
        <w:tab/>
        <w:t>Using the inverse,</w:t>
      </w:r>
    </w:p>
    <w:p w14:paraId="63F5280C" w14:textId="77777777" w:rsidR="003E541D" w:rsidRDefault="003E541D" w:rsidP="003E541D">
      <w:pPr>
        <w:pStyle w:val="Example"/>
      </w:pPr>
      <w:r w:rsidRPr="00163082">
        <w:rPr>
          <w:position w:val="-28"/>
        </w:rPr>
        <w:object w:dxaOrig="2400" w:dyaOrig="680" w14:anchorId="66BAE41F">
          <v:shape id="_x0000_i1533" type="#_x0000_t75" style="width:120.75pt;height:33.75pt" o:ole="">
            <v:imagedata r:id="rId1045" o:title=""/>
          </v:shape>
          <o:OLEObject Type="Embed" ProgID="Equation.3" ShapeID="_x0000_i1533" DrawAspect="Content" ObjectID="_1719171969" r:id="rId1046"/>
        </w:object>
      </w:r>
      <w:r>
        <w:t>, or equivalently about 33.7 degrees.</w:t>
      </w:r>
    </w:p>
    <w:p w14:paraId="4F0E535D" w14:textId="77777777" w:rsidR="003E541D" w:rsidRDefault="003E541D" w:rsidP="003E541D">
      <w:pPr>
        <w:pStyle w:val="Example"/>
      </w:pPr>
    </w:p>
    <w:p w14:paraId="73A0EC0D" w14:textId="77777777" w:rsidR="003E541D" w:rsidRDefault="003E541D" w:rsidP="003E541D">
      <w:pPr>
        <w:pStyle w:val="Example"/>
      </w:pPr>
      <w:r>
        <w:t>The airplane needs to fly at a heading of 33.7 degrees north of east.</w:t>
      </w:r>
    </w:p>
    <w:p w14:paraId="7F8CA3AF" w14:textId="77777777" w:rsidR="003E541D" w:rsidRDefault="003E541D" w:rsidP="003E541D"/>
    <w:p w14:paraId="51705F3E" w14:textId="77777777" w:rsidR="003E541D" w:rsidRDefault="003E541D" w:rsidP="003E541D"/>
    <w:p w14:paraId="5F02B24D" w14:textId="77777777" w:rsidR="003E541D" w:rsidRDefault="003E541D" w:rsidP="003E541D">
      <w:pPr>
        <w:pStyle w:val="ExampleHeader"/>
      </w:pPr>
      <w:r>
        <w:t>Example 2</w:t>
      </w:r>
    </w:p>
    <w:p w14:paraId="057F1994" w14:textId="77777777" w:rsidR="003E541D" w:rsidRDefault="003E541D" w:rsidP="003E541D">
      <w:pPr>
        <w:pStyle w:val="Example"/>
      </w:pPr>
      <w:r>
        <w:t>OSHA safety regulations require that the base of a ladder be placed 1 foot from the wall for every 4 feet of ladder length</w:t>
      </w:r>
      <w:r>
        <w:rPr>
          <w:rStyle w:val="FootnoteReference"/>
        </w:rPr>
        <w:footnoteReference w:id="3"/>
      </w:r>
      <w:r>
        <w:t xml:space="preserve">.  Find the angle </w:t>
      </w:r>
      <w:r w:rsidR="00722BAD">
        <w:t>such a</w:t>
      </w:r>
      <w:r>
        <w:t xml:space="preserve"> ladder forms with the ground.</w:t>
      </w:r>
    </w:p>
    <w:p w14:paraId="780501ED" w14:textId="77777777" w:rsidR="00722BAD" w:rsidRDefault="00243B69" w:rsidP="003E541D">
      <w:pPr>
        <w:pStyle w:val="Example"/>
      </w:pPr>
      <w:r>
        <w:rPr>
          <w:noProof/>
        </w:rPr>
        <mc:AlternateContent>
          <mc:Choice Requires="wpg">
            <w:drawing>
              <wp:anchor distT="0" distB="0" distL="114300" distR="114300" simplePos="0" relativeHeight="251658240" behindDoc="0" locked="0" layoutInCell="1" allowOverlap="1" wp14:anchorId="2ACE75DE" wp14:editId="5884C6A2">
                <wp:simplePos x="0" y="0"/>
                <wp:positionH relativeFrom="column">
                  <wp:posOffset>4799330</wp:posOffset>
                </wp:positionH>
                <wp:positionV relativeFrom="paragraph">
                  <wp:posOffset>88265</wp:posOffset>
                </wp:positionV>
                <wp:extent cx="667385" cy="1301115"/>
                <wp:effectExtent l="0" t="3810" r="635" b="0"/>
                <wp:wrapSquare wrapText="bothSides"/>
                <wp:docPr id="503" name="Canvas 111" descr="A right triangle with leg length a and hypotenuse length 4a and angle between labeled the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1301115"/>
                          <a:chOff x="0" y="0"/>
                          <a:chExt cx="6673" cy="13011"/>
                        </a:xfrm>
                      </wpg:grpSpPr>
                      <wps:wsp>
                        <wps:cNvPr id="504" name="AutoShape 174"/>
                        <wps:cNvSpPr>
                          <a:spLocks noChangeAspect="1" noChangeArrowheads="1"/>
                        </wps:cNvSpPr>
                        <wps:spPr bwMode="auto">
                          <a:xfrm>
                            <a:off x="0" y="0"/>
                            <a:ext cx="6673" cy="1301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AutoShape 113"/>
                        <wps:cNvSpPr>
                          <a:spLocks noChangeArrowheads="1"/>
                        </wps:cNvSpPr>
                        <wps:spPr bwMode="auto">
                          <a:xfrm flipH="1">
                            <a:off x="2095" y="1231"/>
                            <a:ext cx="3435" cy="895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 name="Text Box 114"/>
                        <wps:cNvSpPr txBox="1">
                          <a:spLocks noChangeArrowheads="1"/>
                        </wps:cNvSpPr>
                        <wps:spPr bwMode="auto">
                          <a:xfrm>
                            <a:off x="2482" y="9772"/>
                            <a:ext cx="4001"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EDED" w14:textId="77777777" w:rsidR="008D47EB" w:rsidRPr="00A06966" w:rsidRDefault="008D47EB" w:rsidP="003E541D">
                              <w:pPr>
                                <w:rPr>
                                  <w:i/>
                                </w:rPr>
                              </w:pPr>
                              <w:r>
                                <w:rPr>
                                  <w:i/>
                                </w:rPr>
                                <w:t>a</w:t>
                              </w:r>
                            </w:p>
                          </w:txbxContent>
                        </wps:txbx>
                        <wps:bodyPr rot="0" vert="horz" wrap="square" lIns="91440" tIns="45720" rIns="91440" bIns="45720" anchor="t" anchorCtr="0" upright="1">
                          <a:noAutofit/>
                        </wps:bodyPr>
                      </wps:wsp>
                      <wps:wsp>
                        <wps:cNvPr id="507" name="Text Box 115"/>
                        <wps:cNvSpPr txBox="1">
                          <a:spLocks noChangeArrowheads="1"/>
                        </wps:cNvSpPr>
                        <wps:spPr bwMode="auto">
                          <a:xfrm>
                            <a:off x="768" y="4057"/>
                            <a:ext cx="4000"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6CB3" w14:textId="77777777" w:rsidR="008D47EB" w:rsidRPr="00A06966" w:rsidRDefault="008D47EB" w:rsidP="003E541D">
                              <w:pPr>
                                <w:rPr>
                                  <w:i/>
                                </w:rPr>
                              </w:pPr>
                              <w:r>
                                <w:t>4</w:t>
                              </w:r>
                              <w:r>
                                <w:rPr>
                                  <w:i/>
                                </w:rPr>
                                <w:t>a</w:t>
                              </w:r>
                            </w:p>
                          </w:txbxContent>
                        </wps:txbx>
                        <wps:bodyPr rot="0" vert="horz" wrap="square" lIns="91440" tIns="45720" rIns="91440" bIns="45720" anchor="t" anchorCtr="0" upright="1">
                          <a:noAutofit/>
                        </wps:bodyPr>
                      </wps:wsp>
                      <wps:wsp>
                        <wps:cNvPr id="508" name="Text Box 116"/>
                        <wps:cNvSpPr txBox="1">
                          <a:spLocks noChangeArrowheads="1"/>
                        </wps:cNvSpPr>
                        <wps:spPr bwMode="auto">
                          <a:xfrm>
                            <a:off x="2101" y="7867"/>
                            <a:ext cx="4001"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E0CB" w14:textId="77777777" w:rsidR="008D47EB" w:rsidRPr="00A06966" w:rsidRDefault="008D47EB" w:rsidP="003E541D">
                              <w:r>
                                <w:rPr>
                                  <w:i/>
                                </w:rPr>
                                <w:t>θ</w:t>
                              </w:r>
                            </w:p>
                          </w:txbxContent>
                        </wps:txbx>
                        <wps:bodyPr rot="0" vert="horz" wrap="square" lIns="91440" tIns="45720" rIns="91440" bIns="45720" anchor="t" anchorCtr="0" upright="1">
                          <a:noAutofit/>
                        </wps:bodyPr>
                      </wps:wsp>
                      <wps:wsp>
                        <wps:cNvPr id="509" name="Rectangle 429"/>
                        <wps:cNvSpPr>
                          <a:spLocks noChangeArrowheads="1"/>
                        </wps:cNvSpPr>
                        <wps:spPr bwMode="auto">
                          <a:xfrm>
                            <a:off x="4610" y="9283"/>
                            <a:ext cx="908" cy="9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E75DE" id="Canvas 111" o:spid="_x0000_s1224" alt="A right triangle with leg length a and hypotenuse length 4a and angle between labeled theta." style="position:absolute;left:0;text-align:left;margin-left:377.9pt;margin-top:6.95pt;width:52.55pt;height:102.45pt;z-index:251658240;mso-position-horizontal-relative:text;mso-position-vertical-relative:text" coordsize="6673,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">
                <v:rect id="AutoShape 174" o:spid="_x0000_s1225" style="position:absolute;width:6673;height:1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EIxQAAANwAAAAPAAAAZHJzL2Rvd25yZXYueG1sRI9Ba8JA&#10;FITvgv9heUIvRTcWFU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BKxjEIxQAAANwAAAAP&#10;AAAAAAAAAAAAAAAAAAcCAABkcnMvZG93bnJldi54bWxQSwUGAAAAAAMAAwC3AAAA+QIAAAAA&#10;" filled="f" stroked="f">
                  <o:lock v:ext="edit" aspectratio="t"/>
                </v:rect>
                <v:shape id="AutoShape 113" o:spid="_x0000_s1226" type="#_x0000_t6" style="position:absolute;left:2095;top:1231;width:3435;height:89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"/>
                <v:shape id="Text Box 114" o:spid="_x0000_s1227" type="#_x0000_t202" style="position:absolute;left:2482;top:9772;width:40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14:paraId="0A6CEDED" w14:textId="77777777" w:rsidR="008D47EB" w:rsidRPr="00A06966" w:rsidRDefault="008D47EB" w:rsidP="003E541D">
                        <w:pPr>
                          <w:rPr>
                            <w:i/>
                          </w:rPr>
                        </w:pPr>
                        <w:r>
                          <w:rPr>
                            <w:i/>
                          </w:rPr>
                          <w:t>a</w:t>
                        </w:r>
                      </w:p>
                    </w:txbxContent>
                  </v:textbox>
                </v:shape>
                <v:shape id="Text Box 115" o:spid="_x0000_s1228" type="#_x0000_t202" style="position:absolute;left:768;top:4057;width:400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10FF6CB3" w14:textId="77777777" w:rsidR="008D47EB" w:rsidRPr="00A06966" w:rsidRDefault="008D47EB" w:rsidP="003E541D">
                        <w:pPr>
                          <w:rPr>
                            <w:i/>
                          </w:rPr>
                        </w:pPr>
                        <w:r>
                          <w:t>4</w:t>
                        </w:r>
                        <w:r>
                          <w:rPr>
                            <w:i/>
                          </w:rPr>
                          <w:t>a</w:t>
                        </w:r>
                      </w:p>
                    </w:txbxContent>
                  </v:textbox>
                </v:shape>
                <v:shape id="Text Box 116" o:spid="_x0000_s1229" type="#_x0000_t202" style="position:absolute;left:2101;top:7867;width:400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55A1E0CB" w14:textId="77777777" w:rsidR="008D47EB" w:rsidRPr="00A06966" w:rsidRDefault="008D47EB" w:rsidP="003E541D">
                        <w:r>
                          <w:rPr>
                            <w:i/>
                          </w:rPr>
                          <w:t>θ</w:t>
                        </w:r>
                      </w:p>
                    </w:txbxContent>
                  </v:textbox>
                </v:shape>
                <v:rect id="Rectangle 429" o:spid="_x0000_s1230" style="position:absolute;left:4610;top:9283;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" filled="f"/>
                <w10:wrap type="square"/>
              </v:group>
            </w:pict>
          </mc:Fallback>
        </mc:AlternateContent>
      </w:r>
    </w:p>
    <w:p w14:paraId="7327E605" w14:textId="77777777" w:rsidR="003E541D" w:rsidRPr="00D63D34" w:rsidRDefault="003E541D" w:rsidP="003E541D">
      <w:pPr>
        <w:pStyle w:val="Example"/>
      </w:pPr>
      <w:r>
        <w:t xml:space="preserve">For any length of ladder, the base needs to be </w:t>
      </w:r>
      <w:r w:rsidR="00722BAD">
        <w:t>one quarter</w:t>
      </w:r>
      <w:r>
        <w:t xml:space="preserve"> of </w:t>
      </w:r>
      <w:r w:rsidR="00722BAD">
        <w:t>the distance the foot of the ladder is</w:t>
      </w:r>
      <w:r>
        <w:t xml:space="preserve"> away from the wall.  Equivalently, if the base is</w:t>
      </w:r>
      <w:r w:rsidR="005F64CC">
        <w:t xml:space="preserve">   </w:t>
      </w:r>
      <w:r>
        <w:t xml:space="preserve"> </w:t>
      </w:r>
      <w:r>
        <w:rPr>
          <w:i/>
        </w:rPr>
        <w:t>a</w:t>
      </w:r>
      <w:r>
        <w:t xml:space="preserve"> feet from the wall, the ladder can be 4</w:t>
      </w:r>
      <w:r>
        <w:rPr>
          <w:i/>
        </w:rPr>
        <w:t>a</w:t>
      </w:r>
      <w:r>
        <w:t xml:space="preserve"> feet long.  Since </w:t>
      </w:r>
      <w:r>
        <w:rPr>
          <w:i/>
        </w:rPr>
        <w:t>a</w:t>
      </w:r>
      <w:r>
        <w:t xml:space="preserve"> is the side adjacent to the angle and 4</w:t>
      </w:r>
      <w:r>
        <w:rPr>
          <w:i/>
        </w:rPr>
        <w:t>a</w:t>
      </w:r>
      <w:r>
        <w:t xml:space="preserve"> is the hypotenuse, we use the cosine function.</w:t>
      </w:r>
    </w:p>
    <w:p w14:paraId="5CB030A5" w14:textId="77777777" w:rsidR="003E541D" w:rsidRDefault="003E541D" w:rsidP="003E541D">
      <w:pPr>
        <w:pStyle w:val="Example"/>
      </w:pPr>
      <w:r w:rsidRPr="00163082">
        <w:rPr>
          <w:position w:val="-24"/>
        </w:rPr>
        <w:object w:dxaOrig="1660" w:dyaOrig="620" w14:anchorId="2733EB8F">
          <v:shape id="_x0000_i1534" type="#_x0000_t75" style="width:83.25pt;height:30.75pt" o:ole="">
            <v:imagedata r:id="rId1047" o:title=""/>
          </v:shape>
          <o:OLEObject Type="Embed" ProgID="Equation.3" ShapeID="_x0000_i1534" DrawAspect="Content" ObjectID="_1719171970" r:id="rId1048"/>
        </w:object>
      </w:r>
      <w:r>
        <w:tab/>
      </w:r>
      <w:r>
        <w:tab/>
        <w:t>Using the inverse</w:t>
      </w:r>
    </w:p>
    <w:p w14:paraId="6E471A42" w14:textId="77777777" w:rsidR="003E541D" w:rsidRDefault="003E541D" w:rsidP="003E541D">
      <w:pPr>
        <w:pStyle w:val="Example"/>
      </w:pPr>
      <w:r w:rsidRPr="00D63D34">
        <w:rPr>
          <w:position w:val="-28"/>
        </w:rPr>
        <w:object w:dxaOrig="2140" w:dyaOrig="680" w14:anchorId="0DE08932">
          <v:shape id="_x0000_i1535" type="#_x0000_t75" style="width:107.25pt;height:33.75pt" o:ole="">
            <v:imagedata r:id="rId1049" o:title=""/>
          </v:shape>
          <o:OLEObject Type="Embed" ProgID="Equation.3" ShapeID="_x0000_i1535" DrawAspect="Content" ObjectID="_1719171971" r:id="rId1050"/>
        </w:object>
      </w:r>
      <w:r>
        <w:t xml:space="preserve"> degrees</w:t>
      </w:r>
    </w:p>
    <w:p w14:paraId="38C73A88" w14:textId="77777777" w:rsidR="003E541D" w:rsidRDefault="003E541D" w:rsidP="003E541D">
      <w:pPr>
        <w:pStyle w:val="Example"/>
      </w:pPr>
      <w:r>
        <w:t>The ladder forms a 75.52 degree angle with the ground.</w:t>
      </w:r>
    </w:p>
    <w:p w14:paraId="4E1D4441" w14:textId="77777777" w:rsidR="003E541D" w:rsidRDefault="003E541D" w:rsidP="003E541D">
      <w:pPr>
        <w:pStyle w:val="TryitNow"/>
      </w:pPr>
      <w:r>
        <w:lastRenderedPageBreak/>
        <w:t>Try it Now</w:t>
      </w:r>
    </w:p>
    <w:p w14:paraId="53D04B14" w14:textId="77777777" w:rsidR="003E541D" w:rsidRDefault="00AC4394" w:rsidP="00AC4394">
      <w:pPr>
        <w:pStyle w:val="TryitNowbody"/>
        <w:numPr>
          <w:ilvl w:val="0"/>
          <w:numId w:val="9"/>
        </w:numPr>
        <w:ind w:left="360"/>
      </w:pPr>
      <w:r>
        <w:t>A cable</w:t>
      </w:r>
      <w:r w:rsidR="003E541D">
        <w:t xml:space="preserve"> that anchor</w:t>
      </w:r>
      <w:r>
        <w:t>s</w:t>
      </w:r>
      <w:r w:rsidR="003E541D">
        <w:t xml:space="preserve"> the center of the London Eye Ferris wheel to the ground must be replaced.  The center of the Ferris wheel is </w:t>
      </w:r>
      <w:r w:rsidR="002C2571">
        <w:t>7</w:t>
      </w:r>
      <w:r w:rsidR="00751F49">
        <w:t>0</w:t>
      </w:r>
      <w:r w:rsidR="003E541D">
        <w:t xml:space="preserve"> meters above the ground and the second anchor on the ground is 23 meters from the base of the wheel. What is the angle from </w:t>
      </w:r>
      <w:r>
        <w:t xml:space="preserve">the </w:t>
      </w:r>
      <w:r w:rsidR="003E541D">
        <w:t>ground up to the center of the Ferris wheel and how long is the cable?</w:t>
      </w:r>
    </w:p>
    <w:p w14:paraId="78DD1375" w14:textId="77777777" w:rsidR="003E541D" w:rsidRDefault="003E541D" w:rsidP="003E541D"/>
    <w:p w14:paraId="54405D7F" w14:textId="77777777" w:rsidR="003E541D" w:rsidRDefault="003E541D" w:rsidP="003E541D"/>
    <w:p w14:paraId="444FC3DA" w14:textId="77777777" w:rsidR="003E541D" w:rsidRDefault="003E541D" w:rsidP="003E541D">
      <w:pPr>
        <w:pStyle w:val="ExampleHeader"/>
      </w:pPr>
      <w:r>
        <w:t>Example 3</w:t>
      </w:r>
    </w:p>
    <w:p w14:paraId="43195F8E" w14:textId="77777777" w:rsidR="003E541D" w:rsidRDefault="003E541D" w:rsidP="003E541D">
      <w:pPr>
        <w:pStyle w:val="Example"/>
      </w:pPr>
      <w:r>
        <w:t>In a video game design, a map shows the location of other characters relative to the player, who is situated at the origin, and the direction they are facing.  A character currently shows on the map at coordinates (-3, 5).  If the player rotates counterclockwise by 20 degrees, then the objects in the map will correspondingly rotate 20 degrees clockwise.  Find the new coordinates of the character.</w:t>
      </w:r>
    </w:p>
    <w:p w14:paraId="3F73B0DD" w14:textId="77777777" w:rsidR="003E541D" w:rsidRDefault="00243B69" w:rsidP="003E541D">
      <w:pPr>
        <w:pStyle w:val="Example"/>
      </w:pPr>
      <w:r>
        <w:rPr>
          <w:noProof/>
        </w:rPr>
        <mc:AlternateContent>
          <mc:Choice Requires="wpc">
            <w:drawing>
              <wp:anchor distT="0" distB="0" distL="114300" distR="114300" simplePos="0" relativeHeight="251659264" behindDoc="0" locked="0" layoutInCell="1" allowOverlap="1" wp14:anchorId="79FBF823" wp14:editId="59BB250F">
                <wp:simplePos x="0" y="0"/>
                <wp:positionH relativeFrom="column">
                  <wp:posOffset>3871595</wp:posOffset>
                </wp:positionH>
                <wp:positionV relativeFrom="paragraph">
                  <wp:posOffset>113665</wp:posOffset>
                </wp:positionV>
                <wp:extent cx="1899920" cy="1899920"/>
                <wp:effectExtent l="0" t="0" r="0" b="0"/>
                <wp:wrapSquare wrapText="bothSides"/>
                <wp:docPr id="318" name="Canvas 117" descr="A circle centered at the origin.  The point negative 3 comma 5 is shown on the circle. A line is drawn from the origin to the point, and from the point vertically down to the x axi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9" name="AutoShape 119"/>
                        <wps:cNvCnPr>
                          <a:cxnSpLocks noChangeShapeType="1"/>
                        </wps:cNvCnPr>
                        <wps:spPr bwMode="auto">
                          <a:xfrm>
                            <a:off x="118745" y="949960"/>
                            <a:ext cx="16624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120"/>
                        <wps:cNvCnPr>
                          <a:cxnSpLocks noChangeShapeType="1"/>
                        </wps:cNvCnPr>
                        <wps:spPr bwMode="auto">
                          <a:xfrm flipV="1">
                            <a:off x="949960" y="118745"/>
                            <a:ext cx="635" cy="1662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01" name="Group 121"/>
                        <wpg:cNvGrpSpPr>
                          <a:grpSpLocks/>
                        </wpg:cNvGrpSpPr>
                        <wpg:grpSpPr bwMode="auto">
                          <a:xfrm>
                            <a:off x="240665" y="888365"/>
                            <a:ext cx="1419225" cy="123190"/>
                            <a:chOff x="2884" y="5972"/>
                            <a:chExt cx="2235" cy="374"/>
                          </a:xfrm>
                        </wpg:grpSpPr>
                        <wps:wsp>
                          <wps:cNvPr id="502" name="AutoShape 122"/>
                          <wps:cNvCnPr>
                            <a:cxnSpLocks noChangeShapeType="1"/>
                          </wps:cNvCnPr>
                          <wps:spPr bwMode="auto">
                            <a:xfrm>
                              <a:off x="4188" y="5972"/>
                              <a:ext cx="0"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123"/>
                          <wps:cNvCnPr>
                            <a:cxnSpLocks noChangeShapeType="1"/>
                          </wps:cNvCnPr>
                          <wps:spPr bwMode="auto">
                            <a:xfrm>
                              <a:off x="4374" y="5972"/>
                              <a:ext cx="1"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124"/>
                          <wps:cNvCnPr>
                            <a:cxnSpLocks noChangeShapeType="1"/>
                          </wps:cNvCnPr>
                          <wps:spPr bwMode="auto">
                            <a:xfrm>
                              <a:off x="4560" y="5972"/>
                              <a:ext cx="1"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25"/>
                          <wps:cNvCnPr>
                            <a:cxnSpLocks noChangeShapeType="1"/>
                          </wps:cNvCnPr>
                          <wps:spPr bwMode="auto">
                            <a:xfrm>
                              <a:off x="4746" y="5972"/>
                              <a:ext cx="1"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26"/>
                          <wps:cNvCnPr>
                            <a:cxnSpLocks noChangeShapeType="1"/>
                          </wps:cNvCnPr>
                          <wps:spPr bwMode="auto">
                            <a:xfrm>
                              <a:off x="4932" y="5972"/>
                              <a:ext cx="1"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27"/>
                          <wps:cNvCnPr>
                            <a:cxnSpLocks noChangeShapeType="1"/>
                          </wps:cNvCnPr>
                          <wps:spPr bwMode="auto">
                            <a:xfrm>
                              <a:off x="5118" y="5972"/>
                              <a:ext cx="1"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128"/>
                          <wps:cNvCnPr>
                            <a:cxnSpLocks noChangeShapeType="1"/>
                          </wps:cNvCnPr>
                          <wps:spPr bwMode="auto">
                            <a:xfrm>
                              <a:off x="2884" y="5972"/>
                              <a:ext cx="1"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129"/>
                          <wps:cNvCnPr>
                            <a:cxnSpLocks noChangeShapeType="1"/>
                          </wps:cNvCnPr>
                          <wps:spPr bwMode="auto">
                            <a:xfrm>
                              <a:off x="3070" y="5972"/>
                              <a:ext cx="1"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30"/>
                          <wps:cNvCnPr>
                            <a:cxnSpLocks noChangeShapeType="1"/>
                          </wps:cNvCnPr>
                          <wps:spPr bwMode="auto">
                            <a:xfrm>
                              <a:off x="3256" y="5972"/>
                              <a:ext cx="1"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31"/>
                          <wps:cNvCnPr>
                            <a:cxnSpLocks noChangeShapeType="1"/>
                          </wps:cNvCnPr>
                          <wps:spPr bwMode="auto">
                            <a:xfrm>
                              <a:off x="3442" y="5972"/>
                              <a:ext cx="1"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132"/>
                          <wps:cNvCnPr>
                            <a:cxnSpLocks noChangeShapeType="1"/>
                          </wps:cNvCnPr>
                          <wps:spPr bwMode="auto">
                            <a:xfrm>
                              <a:off x="3628" y="5972"/>
                              <a:ext cx="1"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33"/>
                          <wps:cNvCnPr>
                            <a:cxnSpLocks noChangeShapeType="1"/>
                          </wps:cNvCnPr>
                          <wps:spPr bwMode="auto">
                            <a:xfrm>
                              <a:off x="3814" y="5972"/>
                              <a:ext cx="1"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75" name="Group 134"/>
                        <wpg:cNvGrpSpPr>
                          <a:grpSpLocks/>
                        </wpg:cNvGrpSpPr>
                        <wpg:grpSpPr bwMode="auto">
                          <a:xfrm>
                            <a:off x="888365" y="237490"/>
                            <a:ext cx="123190" cy="1425575"/>
                            <a:chOff x="3814" y="5037"/>
                            <a:chExt cx="374" cy="2245"/>
                          </a:xfrm>
                        </wpg:grpSpPr>
                        <wps:wsp>
                          <wps:cNvPr id="76" name="AutoShape 135"/>
                          <wps:cNvCnPr>
                            <a:cxnSpLocks noChangeShapeType="1"/>
                          </wps:cNvCnPr>
                          <wps:spPr bwMode="auto">
                            <a:xfrm>
                              <a:off x="3814" y="5785"/>
                              <a:ext cx="3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36"/>
                          <wps:cNvCnPr>
                            <a:cxnSpLocks noChangeShapeType="1"/>
                          </wps:cNvCnPr>
                          <wps:spPr bwMode="auto">
                            <a:xfrm>
                              <a:off x="3814" y="5598"/>
                              <a:ext cx="3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37"/>
                          <wps:cNvCnPr>
                            <a:cxnSpLocks noChangeShapeType="1"/>
                          </wps:cNvCnPr>
                          <wps:spPr bwMode="auto">
                            <a:xfrm>
                              <a:off x="3814" y="5411"/>
                              <a:ext cx="3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138"/>
                          <wps:cNvCnPr>
                            <a:cxnSpLocks noChangeShapeType="1"/>
                          </wps:cNvCnPr>
                          <wps:spPr bwMode="auto">
                            <a:xfrm>
                              <a:off x="3814" y="5224"/>
                              <a:ext cx="3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139"/>
                          <wps:cNvCnPr>
                            <a:cxnSpLocks noChangeShapeType="1"/>
                          </wps:cNvCnPr>
                          <wps:spPr bwMode="auto">
                            <a:xfrm>
                              <a:off x="3814" y="5037"/>
                              <a:ext cx="3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40"/>
                          <wps:cNvCnPr>
                            <a:cxnSpLocks noChangeShapeType="1"/>
                          </wps:cNvCnPr>
                          <wps:spPr bwMode="auto">
                            <a:xfrm>
                              <a:off x="3814" y="7281"/>
                              <a:ext cx="3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41"/>
                          <wps:cNvCnPr>
                            <a:cxnSpLocks noChangeShapeType="1"/>
                          </wps:cNvCnPr>
                          <wps:spPr bwMode="auto">
                            <a:xfrm>
                              <a:off x="3814" y="7094"/>
                              <a:ext cx="3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42"/>
                          <wps:cNvCnPr>
                            <a:cxnSpLocks noChangeShapeType="1"/>
                          </wps:cNvCnPr>
                          <wps:spPr bwMode="auto">
                            <a:xfrm>
                              <a:off x="3814" y="6907"/>
                              <a:ext cx="3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43"/>
                          <wps:cNvCnPr>
                            <a:cxnSpLocks noChangeShapeType="1"/>
                          </wps:cNvCnPr>
                          <wps:spPr bwMode="auto">
                            <a:xfrm>
                              <a:off x="3814" y="6720"/>
                              <a:ext cx="3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44"/>
                          <wps:cNvCnPr>
                            <a:cxnSpLocks noChangeShapeType="1"/>
                          </wps:cNvCnPr>
                          <wps:spPr bwMode="auto">
                            <a:xfrm>
                              <a:off x="3814" y="6533"/>
                              <a:ext cx="3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45"/>
                          <wps:cNvCnPr>
                            <a:cxnSpLocks noChangeShapeType="1"/>
                          </wps:cNvCnPr>
                          <wps:spPr bwMode="auto">
                            <a:xfrm>
                              <a:off x="3814" y="5972"/>
                              <a:ext cx="3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146"/>
                          <wps:cNvCnPr>
                            <a:cxnSpLocks noChangeShapeType="1"/>
                          </wps:cNvCnPr>
                          <wps:spPr bwMode="auto">
                            <a:xfrm>
                              <a:off x="3814" y="6346"/>
                              <a:ext cx="3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95" name="Oval 147"/>
                        <wps:cNvSpPr>
                          <a:spLocks noChangeArrowheads="1"/>
                        </wps:cNvSpPr>
                        <wps:spPr bwMode="auto">
                          <a:xfrm>
                            <a:off x="555625" y="32766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 name="Oval 148"/>
                        <wps:cNvSpPr>
                          <a:spLocks noChangeArrowheads="1"/>
                        </wps:cNvSpPr>
                        <wps:spPr bwMode="auto">
                          <a:xfrm>
                            <a:off x="256540" y="256540"/>
                            <a:ext cx="1386840" cy="13868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149"/>
                        <wps:cNvSpPr>
                          <a:spLocks noChangeArrowheads="1"/>
                        </wps:cNvSpPr>
                        <wps:spPr bwMode="auto">
                          <a:xfrm>
                            <a:off x="593725" y="356235"/>
                            <a:ext cx="356235" cy="59372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9B753C7" id="Canvas 117" o:spid="_x0000_s1026" editas="canvas" alt="A circle centered at the origin.  The point negative 3 comma 5 is shown on the circle. A line is drawn from the origin to the point, and from the point vertically down to the x axis." style="position:absolute;margin-left:304.85pt;margin-top:8.95pt;width:149.6pt;height:149.6pt;z-index:251659264" coordsize="18999,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">
                <v:shape id="_x0000_s1027" type="#_x0000_t75" alt="A circle centered at the origin.  The point negative 3 comma 5 is shown on the circle. A line is drawn from the origin to the point, and from the point vertically down to the x axis." style="position:absolute;width:18999;height:18999;visibility:visible;mso-wrap-style:square">
                  <v:fill o:detectmouseclick="t"/>
                  <v:path o:connecttype="none"/>
                </v:shape>
                <v:shape id="AutoShape 119" o:spid="_x0000_s1028" type="#_x0000_t32" style="position:absolute;left:1187;top:9499;width:166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1dxgAAANwAAAAPAAAAZHJzL2Rvd25yZXYueG1sRI9BawIx&#10;FITvgv8hPKEXqVlLlb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zjYdXcYAAADcAAAA&#10;DwAAAAAAAAAAAAAAAAAHAgAAZHJzL2Rvd25yZXYueG1sUEsFBgAAAAADAAMAtwAAAPoCAAAAAA==&#10;"/>
                <v:shape id="AutoShape 120" o:spid="_x0000_s1029" type="#_x0000_t32" style="position:absolute;left:9499;top:1187;width:6;height:166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"/>
                <v:group id="Group 121" o:spid="_x0000_s1030" style="position:absolute;left:2406;top:8883;width:14192;height:1232" coordorigin="2884,5972" coordsize="223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AutoShape 122" o:spid="_x0000_s1031" type="#_x0000_t32" style="position:absolute;left:4188;top:5972;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"/>
                  <v:shape id="AutoShape 123" o:spid="_x0000_s1032" type="#_x0000_t32" style="position:absolute;left:4374;top:5972;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shape id="AutoShape 124" o:spid="_x0000_s1033" type="#_x0000_t32" style="position:absolute;left:4560;top:5972;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125" o:spid="_x0000_s1034" type="#_x0000_t32" style="position:absolute;left:4746;top:5972;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AutoShape 126" o:spid="_x0000_s1035" type="#_x0000_t32" style="position:absolute;left:4932;top:5972;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AutoShape 127" o:spid="_x0000_s1036" type="#_x0000_t32" style="position:absolute;left:5118;top:5972;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128" o:spid="_x0000_s1037" type="#_x0000_t32" style="position:absolute;left:2884;top:5972;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129" o:spid="_x0000_s1038" type="#_x0000_t32" style="position:absolute;left:3070;top:5972;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AutoShape 130" o:spid="_x0000_s1039" type="#_x0000_t32" style="position:absolute;left:3256;top:5972;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131" o:spid="_x0000_s1040" type="#_x0000_t32" style="position:absolute;left:3442;top:5972;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shape id="AutoShape 132" o:spid="_x0000_s1041" type="#_x0000_t32" style="position:absolute;left:3628;top:5972;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133" o:spid="_x0000_s1042" type="#_x0000_t32" style="position:absolute;left:3814;top:5972;width:1;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group>
                <v:group id="Group 134" o:spid="_x0000_s1043" style="position:absolute;left:8883;top:2374;width:1232;height:14256" coordorigin="3814,5037" coordsize="374,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utoShape 135" o:spid="_x0000_s1044" type="#_x0000_t32" style="position:absolute;left:3814;top:5785;width: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136" o:spid="_x0000_s1045" type="#_x0000_t32" style="position:absolute;left:3814;top:5598;width: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137" o:spid="_x0000_s1046" type="#_x0000_t32" style="position:absolute;left:3814;top:5411;width: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shape id="AutoShape 138" o:spid="_x0000_s1047" type="#_x0000_t32" style="position:absolute;left:3814;top:5224;width: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shape id="AutoShape 139" o:spid="_x0000_s1048" type="#_x0000_t32" style="position:absolute;left:3814;top:5037;width: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AutoShape 140" o:spid="_x0000_s1049" type="#_x0000_t32" style="position:absolute;left:3814;top:7281;width: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shape id="AutoShape 141" o:spid="_x0000_s1050" type="#_x0000_t32" style="position:absolute;left:3814;top:7094;width: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"/>
                  <v:shape id="AutoShape 142" o:spid="_x0000_s1051" type="#_x0000_t32" style="position:absolute;left:3814;top:6907;width: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AutoShape 143" o:spid="_x0000_s1052" type="#_x0000_t32" style="position:absolute;left:3814;top:6720;width: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144" o:spid="_x0000_s1053" type="#_x0000_t32" style="position:absolute;left:3814;top:6533;width: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AutoShape 145" o:spid="_x0000_s1054" type="#_x0000_t32" style="position:absolute;left:3814;top:5972;width: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146" o:spid="_x0000_s1055" type="#_x0000_t32" style="position:absolute;left:3814;top:6346;width: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group>
                <v:oval id="Oval 147" o:spid="_x0000_s1056" style="position:absolute;left:5556;top:3276;width:71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" fillcolor="black"/>
                <v:oval id="Oval 148" o:spid="_x0000_s1057" style="position:absolute;left:2565;top:2565;width:13868;height:1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" filled="f"/>
                <v:shape id="AutoShape 149" o:spid="_x0000_s1058" type="#_x0000_t6" style="position:absolute;left:5937;top:3562;width:3562;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" filled="f"/>
                <w10:wrap type="square"/>
              </v:group>
            </w:pict>
          </mc:Fallback>
        </mc:AlternateContent>
      </w:r>
    </w:p>
    <w:p w14:paraId="5454E5CD" w14:textId="77777777" w:rsidR="003E541D" w:rsidRDefault="003E541D" w:rsidP="003E541D">
      <w:pPr>
        <w:pStyle w:val="Example"/>
      </w:pPr>
      <w:r>
        <w:t>To rotate the position of the character, we can imagine it as a point on a circle, and we will change the angle of the point by 20 degrees.  To do so, we first need to find the radius of this circle and the original angle.</w:t>
      </w:r>
    </w:p>
    <w:p w14:paraId="5800C94E" w14:textId="77777777" w:rsidR="003E541D" w:rsidRDefault="003E541D" w:rsidP="003E541D">
      <w:pPr>
        <w:pStyle w:val="Example"/>
      </w:pPr>
    </w:p>
    <w:p w14:paraId="31379B64" w14:textId="77777777" w:rsidR="003E541D" w:rsidRDefault="003E541D" w:rsidP="003E541D">
      <w:pPr>
        <w:pStyle w:val="Example"/>
      </w:pPr>
      <w:r>
        <w:t>Drawing a</w:t>
      </w:r>
      <w:r w:rsidR="00722BAD">
        <w:t xml:space="preserve"> right</w:t>
      </w:r>
      <w:r>
        <w:t xml:space="preserve"> triangle in</w:t>
      </w:r>
      <w:r w:rsidR="00722BAD">
        <w:t>side</w:t>
      </w:r>
      <w:r>
        <w:t xml:space="preserve"> the circle, we can find the radius using </w:t>
      </w:r>
      <w:r w:rsidR="00722BAD">
        <w:t xml:space="preserve">the </w:t>
      </w:r>
      <w:r>
        <w:t>Pythagorean Theorem:</w:t>
      </w:r>
    </w:p>
    <w:p w14:paraId="3D510DF1" w14:textId="77777777" w:rsidR="003E541D" w:rsidRDefault="0072105F" w:rsidP="003E541D">
      <w:pPr>
        <w:pStyle w:val="Example"/>
      </w:pPr>
      <w:r w:rsidRPr="0072105F">
        <w:rPr>
          <w:position w:val="-34"/>
        </w:rPr>
        <w:object w:dxaOrig="1820" w:dyaOrig="800" w14:anchorId="779C8D99">
          <v:shape id="_x0000_i1536" type="#_x0000_t75" style="width:90.75pt;height:40.5pt" o:ole="">
            <v:imagedata r:id="rId1051" o:title=""/>
          </v:shape>
          <o:OLEObject Type="Embed" ProgID="Equation.DSMT4" ShapeID="_x0000_i1536" DrawAspect="Content" ObjectID="_1719171972" r:id="rId1052"/>
        </w:object>
      </w:r>
    </w:p>
    <w:p w14:paraId="69909C62" w14:textId="77777777" w:rsidR="003E541D" w:rsidRDefault="003E541D" w:rsidP="003E541D">
      <w:pPr>
        <w:pStyle w:val="Example"/>
      </w:pPr>
    </w:p>
    <w:p w14:paraId="6BCC4087" w14:textId="77777777" w:rsidR="003E541D" w:rsidRDefault="003E541D" w:rsidP="003E541D">
      <w:pPr>
        <w:pStyle w:val="Example"/>
      </w:pPr>
      <w:r>
        <w:t>To find the angle, we need to decide first if we are going to find the acute angle of the triangle, the reference angle, or if we are going to find the angle measured in standard position.  While either approach will work, in this case we will do the latter.  Since fo</w:t>
      </w:r>
      <w:r w:rsidR="0072105F">
        <w:t>r any point on a circle we know</w:t>
      </w:r>
      <w:r w:rsidRPr="00B71ADE">
        <w:rPr>
          <w:position w:val="-10"/>
        </w:rPr>
        <w:object w:dxaOrig="1219" w:dyaOrig="320" w14:anchorId="4BF13099">
          <v:shape id="_x0000_i1537" type="#_x0000_t75" style="width:60.75pt;height:16.5pt" o:ole="">
            <v:imagedata r:id="rId1053" o:title=""/>
          </v:shape>
          <o:OLEObject Type="Embed" ProgID="Equation.3" ShapeID="_x0000_i1537" DrawAspect="Content" ObjectID="_1719171973" r:id="rId1054"/>
        </w:object>
      </w:r>
      <w:r w:rsidR="0072105F">
        <w:t xml:space="preserve">, </w:t>
      </w:r>
      <w:r w:rsidR="00722BAD">
        <w:t>using</w:t>
      </w:r>
      <w:r>
        <w:t xml:space="preserve"> our given information we get</w:t>
      </w:r>
    </w:p>
    <w:p w14:paraId="15D46E96" w14:textId="77777777" w:rsidR="003E541D" w:rsidRDefault="003E541D" w:rsidP="003E541D">
      <w:pPr>
        <w:pStyle w:val="Example"/>
      </w:pPr>
      <w:r w:rsidRPr="00B71ADE">
        <w:rPr>
          <w:position w:val="-10"/>
        </w:rPr>
        <w:object w:dxaOrig="1680" w:dyaOrig="380" w14:anchorId="7EE24DE5">
          <v:shape id="_x0000_i1538" type="#_x0000_t75" style="width:84.75pt;height:18.75pt" o:ole="">
            <v:imagedata r:id="rId1055" o:title=""/>
          </v:shape>
          <o:OLEObject Type="Embed" ProgID="Equation.3" ShapeID="_x0000_i1538" DrawAspect="Content" ObjectID="_1719171974" r:id="rId1056"/>
        </w:object>
      </w:r>
      <w:r>
        <w:tab/>
      </w:r>
    </w:p>
    <w:p w14:paraId="11A32791" w14:textId="77777777" w:rsidR="003E541D" w:rsidRDefault="003E541D" w:rsidP="003E541D">
      <w:pPr>
        <w:pStyle w:val="Example"/>
      </w:pPr>
      <w:r w:rsidRPr="00B71ADE">
        <w:rPr>
          <w:position w:val="-28"/>
        </w:rPr>
        <w:object w:dxaOrig="1400" w:dyaOrig="660" w14:anchorId="4AD3551C">
          <v:shape id="_x0000_i1539" type="#_x0000_t75" style="width:71.25pt;height:33pt" o:ole="">
            <v:imagedata r:id="rId1057" o:title=""/>
          </v:shape>
          <o:OLEObject Type="Embed" ProgID="Equation.3" ShapeID="_x0000_i1539" DrawAspect="Content" ObjectID="_1719171975" r:id="rId1058"/>
        </w:object>
      </w:r>
    </w:p>
    <w:p w14:paraId="3B31AC8F" w14:textId="77777777" w:rsidR="003E541D" w:rsidRDefault="00BD2816" w:rsidP="003E541D">
      <w:pPr>
        <w:pStyle w:val="Example"/>
      </w:pPr>
      <w:r w:rsidRPr="00B71ADE">
        <w:rPr>
          <w:position w:val="-30"/>
        </w:rPr>
        <w:object w:dxaOrig="2740" w:dyaOrig="720" w14:anchorId="2874E405">
          <v:shape id="_x0000_i1540" type="#_x0000_t75" style="width:138.75pt;height:36.75pt" o:ole="">
            <v:imagedata r:id="rId1059" o:title=""/>
          </v:shape>
          <o:OLEObject Type="Embed" ProgID="Equation.3" ShapeID="_x0000_i1540" DrawAspect="Content" ObjectID="_1719171976" r:id="rId1060"/>
        </w:object>
      </w:r>
    </w:p>
    <w:p w14:paraId="7BB5BD57" w14:textId="77777777" w:rsidR="003E541D" w:rsidRDefault="003E541D" w:rsidP="003E541D">
      <w:pPr>
        <w:pStyle w:val="Example"/>
      </w:pPr>
      <w:r>
        <w:t>While there are two angles that have this cosine value, the angle of 120.964 degrees is in the second quadrant as desired, so it is the angle we were looking for.</w:t>
      </w:r>
    </w:p>
    <w:p w14:paraId="062DB92E" w14:textId="77777777" w:rsidR="003E541D" w:rsidRDefault="003E541D" w:rsidP="003E541D">
      <w:pPr>
        <w:pStyle w:val="Example"/>
      </w:pPr>
    </w:p>
    <w:p w14:paraId="2325D5E1" w14:textId="77777777" w:rsidR="003E541D" w:rsidRDefault="003E541D" w:rsidP="003E541D">
      <w:pPr>
        <w:pStyle w:val="Example"/>
      </w:pPr>
      <w:r>
        <w:t>Rotating the point clockwise by 20 degrees, the angle of the point will decrease to 100.964 degrees.  We can then evaluate the coordinates of the rotated point</w:t>
      </w:r>
    </w:p>
    <w:p w14:paraId="7D8AED1B" w14:textId="77777777" w:rsidR="003E541D" w:rsidRPr="0072105F" w:rsidRDefault="007D199B" w:rsidP="0072105F">
      <w:pPr>
        <w:pStyle w:val="Example"/>
      </w:pPr>
      <w:r>
        <w:rPr>
          <w:noProof/>
        </w:rPr>
        <w:drawing>
          <wp:inline distT="0" distB="0" distL="0" distR="0" wp14:anchorId="275C6D48" wp14:editId="1FD9385A">
            <wp:extent cx="2009775" cy="23812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p>
    <w:p w14:paraId="55B712E1" w14:textId="77777777" w:rsidR="003E541D" w:rsidRDefault="007D199B" w:rsidP="0072105F">
      <w:pPr>
        <w:pStyle w:val="Example"/>
      </w:pPr>
      <w:r>
        <w:rPr>
          <w:noProof/>
        </w:rPr>
        <w:drawing>
          <wp:inline distT="0" distB="0" distL="0" distR="0" wp14:anchorId="6B539C53" wp14:editId="01A10EDF">
            <wp:extent cx="1895475" cy="23812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p>
    <w:p w14:paraId="6B5C1522" w14:textId="77777777" w:rsidR="00AC4394" w:rsidRDefault="00AC4394" w:rsidP="0072105F">
      <w:pPr>
        <w:pStyle w:val="Example"/>
      </w:pPr>
    </w:p>
    <w:p w14:paraId="46A3998F" w14:textId="77777777" w:rsidR="003E541D" w:rsidRPr="0072105F" w:rsidRDefault="003E541D" w:rsidP="0072105F">
      <w:pPr>
        <w:pStyle w:val="Example"/>
      </w:pPr>
      <w:r w:rsidRPr="0072105F">
        <w:t>The coordinates of the character on the rotated map will be (-1.109, 5.725)</w:t>
      </w:r>
      <w:r w:rsidR="00722BAD">
        <w:t>.</w:t>
      </w:r>
    </w:p>
    <w:p w14:paraId="0D46E57C" w14:textId="77777777" w:rsidR="003E541D" w:rsidRPr="00722BAD" w:rsidRDefault="003E541D" w:rsidP="003E541D">
      <w:pPr>
        <w:rPr>
          <w:b/>
        </w:rPr>
      </w:pPr>
      <w:r>
        <w:rPr>
          <w:b/>
        </w:rPr>
        <w:lastRenderedPageBreak/>
        <w:t>Modeling with sinusoidal functions</w:t>
      </w:r>
      <w:r w:rsidR="00B45FBA">
        <w:fldChar w:fldCharType="begin"/>
      </w:r>
      <w:r w:rsidR="004043E7">
        <w:instrText xml:space="preserve"> XE "</w:instrText>
      </w:r>
      <w:r w:rsidR="004043E7" w:rsidRPr="001B40E8">
        <w:instrText>Sinusoidal Function</w:instrText>
      </w:r>
      <w:r w:rsidR="003344A2">
        <w:instrText>s</w:instrText>
      </w:r>
      <w:r w:rsidR="004043E7" w:rsidRPr="001B40E8">
        <w:instrText>:Modeling</w:instrText>
      </w:r>
      <w:r w:rsidR="004043E7">
        <w:instrText xml:space="preserve">" </w:instrText>
      </w:r>
      <w:r w:rsidR="00B45FBA">
        <w:fldChar w:fldCharType="end"/>
      </w:r>
    </w:p>
    <w:p w14:paraId="73DE740D" w14:textId="77777777" w:rsidR="005F64CC" w:rsidRDefault="005F64CC" w:rsidP="003E541D"/>
    <w:p w14:paraId="381704CB" w14:textId="77777777" w:rsidR="003E541D" w:rsidRDefault="003E541D" w:rsidP="003E541D">
      <w:r>
        <w:t xml:space="preserve">Many modeling situations involve functions that are periodic.  Previously we learned that sinusoidal functions are a special type of periodic function.  Problems that involve quantities that oscillate can often be modeled by a sine or cosine function and once we create a suitable model for the problem we can use </w:t>
      </w:r>
      <w:r w:rsidR="00722BAD">
        <w:t>that model</w:t>
      </w:r>
      <w:r>
        <w:t xml:space="preserve"> to answer </w:t>
      </w:r>
      <w:r w:rsidR="00722BAD">
        <w:t>various</w:t>
      </w:r>
      <w:r>
        <w:t xml:space="preserve"> question</w:t>
      </w:r>
      <w:r w:rsidR="00722BAD">
        <w:t>s</w:t>
      </w:r>
      <w:r>
        <w:t>.</w:t>
      </w:r>
    </w:p>
    <w:p w14:paraId="661FB324" w14:textId="77777777" w:rsidR="003E541D" w:rsidRDefault="003E541D" w:rsidP="003E541D"/>
    <w:p w14:paraId="69284C49" w14:textId="77777777" w:rsidR="0072105F" w:rsidRDefault="0072105F" w:rsidP="003E541D"/>
    <w:p w14:paraId="4A036F0D" w14:textId="77777777" w:rsidR="003E541D" w:rsidRDefault="003E541D" w:rsidP="003E541D">
      <w:pPr>
        <w:pStyle w:val="ExampleHeader"/>
      </w:pPr>
      <w:r>
        <w:t>Example 4</w:t>
      </w:r>
    </w:p>
    <w:p w14:paraId="00C81A19" w14:textId="77777777" w:rsidR="003E541D" w:rsidRDefault="003E541D" w:rsidP="003E541D">
      <w:pPr>
        <w:pStyle w:val="Example"/>
      </w:pPr>
      <w:r>
        <w:t>The hours of daylight in Seattle oscillate from a low of 8.5 hours in January to a high of 16 hours in July</w:t>
      </w:r>
      <w:r w:rsidRPr="0072105F">
        <w:rPr>
          <w:rStyle w:val="FootnoteReference"/>
        </w:rPr>
        <w:footnoteReference w:id="4"/>
      </w:r>
      <w:r w:rsidRPr="0072105F">
        <w:t>.</w:t>
      </w:r>
      <w:r>
        <w:t xml:space="preserve">  When should you plant </w:t>
      </w:r>
      <w:r w:rsidR="000640CB">
        <w:t xml:space="preserve">a </w:t>
      </w:r>
      <w:r>
        <w:t xml:space="preserve">garden if you want to do it during </w:t>
      </w:r>
      <w:r w:rsidR="001D38DD">
        <w:t>a</w:t>
      </w:r>
      <w:r>
        <w:t xml:space="preserve"> month where there are 14 hours of daylight?</w:t>
      </w:r>
    </w:p>
    <w:p w14:paraId="179DD26E" w14:textId="77777777" w:rsidR="003E541D" w:rsidRDefault="003E541D" w:rsidP="003E541D">
      <w:pPr>
        <w:pStyle w:val="Example"/>
      </w:pPr>
    </w:p>
    <w:p w14:paraId="1C9E72EC" w14:textId="77777777" w:rsidR="00AC4394" w:rsidRDefault="003E541D" w:rsidP="00AC4394">
      <w:pPr>
        <w:pStyle w:val="Example"/>
      </w:pPr>
      <w:r>
        <w:t xml:space="preserve">To model this, we first note that the hours of daylight oscillate with a period of 12 months.  </w:t>
      </w:r>
      <w:r w:rsidR="00AC4394" w:rsidRPr="00D70245">
        <w:rPr>
          <w:position w:val="-24"/>
        </w:rPr>
        <w:object w:dxaOrig="1219" w:dyaOrig="620" w14:anchorId="1AC43816">
          <v:shape id="_x0000_i1541" type="#_x0000_t75" style="width:62.25pt;height:30.75pt" o:ole="">
            <v:imagedata r:id="rId1063" o:title=""/>
          </v:shape>
          <o:OLEObject Type="Embed" ProgID="Equation.DSMT4" ShapeID="_x0000_i1541" DrawAspect="Content" ObjectID="_1719171977" r:id="rId1064"/>
        </w:object>
      </w:r>
      <w:r w:rsidR="00AC4394">
        <w:t xml:space="preserve"> corresponds to the horizontal stretch, found by using the ratio of the original period to the new period.</w:t>
      </w:r>
    </w:p>
    <w:p w14:paraId="05AB861E" w14:textId="77777777" w:rsidR="00AC4394" w:rsidRDefault="00AC4394" w:rsidP="003E541D">
      <w:pPr>
        <w:pStyle w:val="Example"/>
      </w:pPr>
    </w:p>
    <w:p w14:paraId="2044D579" w14:textId="77777777" w:rsidR="007D4F4D" w:rsidRDefault="003E541D" w:rsidP="003E541D">
      <w:pPr>
        <w:pStyle w:val="Example"/>
      </w:pPr>
      <w:r>
        <w:t xml:space="preserve">With a low of 8.5 and a high of 16, the midline will be halfway between these values, at </w:t>
      </w:r>
      <w:r w:rsidRPr="00C45F75">
        <w:rPr>
          <w:position w:val="-24"/>
        </w:rPr>
        <w:object w:dxaOrig="1600" w:dyaOrig="620" w14:anchorId="74A86ADF">
          <v:shape id="_x0000_i1542" type="#_x0000_t75" style="width:79.5pt;height:30.75pt" o:ole="">
            <v:imagedata r:id="rId1065" o:title=""/>
          </v:shape>
          <o:OLEObject Type="Embed" ProgID="Equation.3" ShapeID="_x0000_i1542" DrawAspect="Content" ObjectID="_1719171978" r:id="rId1066"/>
        </w:object>
      </w:r>
      <w:r>
        <w:t xml:space="preserve">.  </w:t>
      </w:r>
    </w:p>
    <w:p w14:paraId="0BBE575E" w14:textId="77777777" w:rsidR="00AC4394" w:rsidRDefault="007D4F4D" w:rsidP="003E541D">
      <w:pPr>
        <w:pStyle w:val="Example"/>
      </w:pPr>
      <w:r>
        <w:rPr>
          <w:noProof/>
          <w:position w:val="-28"/>
        </w:rPr>
        <w:drawing>
          <wp:anchor distT="0" distB="0" distL="114300" distR="114300" simplePos="0" relativeHeight="251653120" behindDoc="0" locked="0" layoutInCell="1" allowOverlap="1" wp14:anchorId="7C18F245" wp14:editId="55B37FC5">
            <wp:simplePos x="0" y="0"/>
            <wp:positionH relativeFrom="column">
              <wp:posOffset>2716752</wp:posOffset>
            </wp:positionH>
            <wp:positionV relativeFrom="paragraph">
              <wp:posOffset>76835</wp:posOffset>
            </wp:positionV>
            <wp:extent cx="2981960" cy="2038985"/>
            <wp:effectExtent l="0" t="0" r="0" b="0"/>
            <wp:wrapSquare wrapText="bothSides"/>
            <wp:docPr id="381" name="Picture 381" descr="A sinusoidal function shown on a window from t equal 0 to t equals 14.  The graph starts at the lowest value at 0 comma 8.5, then increases up to a high at 6 comma 16, then decreases to a low at 12 comma 6.5 before increasing again.  A horizontal line is drawn at the midline at y equals 12.25, and the distance from the midline to the highest point is labeled a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A sinusoidal function shown on a window from t equal 0 to t equals 14.  The graph starts at the lowest value at 0 comma 8.5, then increases up to a high at 6 comma 16, then decreases to a low at 12 comma 6.5 before increasing again.  A horizontal line is drawn at the midline at y equals 12.25, and the distance from the midline to the highest point is labeled as 3.75."/>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2981960"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41D">
        <w:t xml:space="preserve">The amplitude will be half the difference between the highest and lowest values: </w:t>
      </w:r>
      <w:r w:rsidR="003E541D" w:rsidRPr="00C45F75">
        <w:rPr>
          <w:position w:val="-24"/>
        </w:rPr>
        <w:object w:dxaOrig="1500" w:dyaOrig="620" w14:anchorId="4F26A38F">
          <v:shape id="_x0000_i1543" type="#_x0000_t75" style="width:74.25pt;height:30.75pt" o:ole="">
            <v:imagedata r:id="rId1068" o:title=""/>
          </v:shape>
          <o:OLEObject Type="Embed" ProgID="Equation.3" ShapeID="_x0000_i1543" DrawAspect="Content" ObjectID="_1719171979" r:id="rId1069"/>
        </w:object>
      </w:r>
      <w:r w:rsidR="003E541D">
        <w:t xml:space="preserve">, or </w:t>
      </w:r>
      <w:r w:rsidR="0072105F">
        <w:t xml:space="preserve">equivalently </w:t>
      </w:r>
      <w:r w:rsidR="003E541D">
        <w:t xml:space="preserve">the distance from the midline to the high or low value, 16-12.25=3.75.  </w:t>
      </w:r>
    </w:p>
    <w:p w14:paraId="202A6929" w14:textId="77777777" w:rsidR="00AC4394" w:rsidRDefault="00AC4394" w:rsidP="003E541D">
      <w:pPr>
        <w:pStyle w:val="Example"/>
      </w:pPr>
    </w:p>
    <w:p w14:paraId="161107FA" w14:textId="77777777" w:rsidR="003E541D" w:rsidRDefault="003E541D" w:rsidP="003E541D">
      <w:pPr>
        <w:pStyle w:val="Example"/>
      </w:pPr>
      <w:r>
        <w:t xml:space="preserve">Letting January be </w:t>
      </w:r>
      <w:r>
        <w:rPr>
          <w:i/>
        </w:rPr>
        <w:t>t</w:t>
      </w:r>
      <w:r>
        <w:t xml:space="preserve"> = 0, the graph starts at the lowest value, so it can be modeled as a flipped cosine graph.  Putting this together, we get a model:</w:t>
      </w:r>
    </w:p>
    <w:p w14:paraId="266BB4E3" w14:textId="77777777" w:rsidR="0072105F" w:rsidRDefault="0072105F" w:rsidP="003E541D">
      <w:pPr>
        <w:pStyle w:val="Example"/>
      </w:pPr>
      <w:r w:rsidRPr="00C45F75">
        <w:rPr>
          <w:position w:val="-28"/>
        </w:rPr>
        <w:object w:dxaOrig="2860" w:dyaOrig="680" w14:anchorId="185D7A12">
          <v:shape id="_x0000_i1544" type="#_x0000_t75" style="width:142.5pt;height:33.75pt" o:ole="">
            <v:imagedata r:id="rId1070" o:title=""/>
          </v:shape>
          <o:OLEObject Type="Embed" ProgID="Equation.3" ShapeID="_x0000_i1544" DrawAspect="Content" ObjectID="_1719171980" r:id="rId1071"/>
        </w:object>
      </w:r>
    </w:p>
    <w:p w14:paraId="0D0726FF" w14:textId="77777777" w:rsidR="00AC4394" w:rsidRDefault="00AC4394" w:rsidP="003E541D">
      <w:pPr>
        <w:pStyle w:val="Example"/>
        <w:rPr>
          <w:i/>
        </w:rPr>
      </w:pPr>
    </w:p>
    <w:p w14:paraId="666FBB25" w14:textId="77777777" w:rsidR="0072105F" w:rsidRDefault="003E541D" w:rsidP="003E541D">
      <w:pPr>
        <w:pStyle w:val="Example"/>
      </w:pPr>
      <w:r w:rsidRPr="006C40B8">
        <w:rPr>
          <w:i/>
        </w:rPr>
        <w:t>h(t)</w:t>
      </w:r>
      <w:r>
        <w:t xml:space="preserve"> is our model for hours of day light </w:t>
      </w:r>
      <w:r w:rsidRPr="0072105F">
        <w:rPr>
          <w:i/>
        </w:rPr>
        <w:t>t</w:t>
      </w:r>
      <w:r>
        <w:t xml:space="preserve"> months </w:t>
      </w:r>
      <w:r w:rsidR="00D70245">
        <w:t>after</w:t>
      </w:r>
      <w:r>
        <w:t xml:space="preserve"> January.</w:t>
      </w:r>
      <w:r w:rsidR="0072105F">
        <w:t xml:space="preserve">  </w:t>
      </w:r>
    </w:p>
    <w:p w14:paraId="676B6CF8" w14:textId="77777777" w:rsidR="0072105F" w:rsidRDefault="0072105F" w:rsidP="003E541D">
      <w:pPr>
        <w:pStyle w:val="Example"/>
      </w:pPr>
    </w:p>
    <w:p w14:paraId="1F404541" w14:textId="77777777" w:rsidR="003E541D" w:rsidRDefault="003E541D" w:rsidP="003E541D">
      <w:pPr>
        <w:pStyle w:val="Example"/>
      </w:pPr>
      <w:r>
        <w:t xml:space="preserve">To find when there will be 14 hours of daylight, we solve </w:t>
      </w:r>
      <w:r>
        <w:rPr>
          <w:i/>
        </w:rPr>
        <w:t>h(t)</w:t>
      </w:r>
      <w:r>
        <w:t xml:space="preserve"> = 14.</w:t>
      </w:r>
    </w:p>
    <w:p w14:paraId="7FAD9C4F" w14:textId="77777777" w:rsidR="0072105F" w:rsidRDefault="0072105F" w:rsidP="003E541D">
      <w:pPr>
        <w:pStyle w:val="Example"/>
      </w:pPr>
    </w:p>
    <w:p w14:paraId="425290C3" w14:textId="77777777" w:rsidR="003E541D" w:rsidRDefault="003E541D" w:rsidP="003E541D">
      <w:pPr>
        <w:pStyle w:val="Example"/>
      </w:pPr>
      <w:r w:rsidRPr="00C45F75">
        <w:rPr>
          <w:position w:val="-28"/>
        </w:rPr>
        <w:object w:dxaOrig="2700" w:dyaOrig="680" w14:anchorId="5520C534">
          <v:shape id="_x0000_i1545" type="#_x0000_t75" style="width:136.5pt;height:33.75pt" o:ole="">
            <v:imagedata r:id="rId1072" o:title=""/>
          </v:shape>
          <o:OLEObject Type="Embed" ProgID="Equation.3" ShapeID="_x0000_i1545" DrawAspect="Content" ObjectID="_1719171981" r:id="rId1073"/>
        </w:object>
      </w:r>
      <w:r>
        <w:tab/>
      </w:r>
      <w:r>
        <w:tab/>
        <w:t>Isolating the cosine</w:t>
      </w:r>
    </w:p>
    <w:p w14:paraId="748871A9" w14:textId="77777777" w:rsidR="003E541D" w:rsidRDefault="003E541D" w:rsidP="003E541D">
      <w:pPr>
        <w:pStyle w:val="Example"/>
      </w:pPr>
      <w:r w:rsidRPr="00C45F75">
        <w:rPr>
          <w:position w:val="-28"/>
        </w:rPr>
        <w:object w:dxaOrig="2140" w:dyaOrig="680" w14:anchorId="653A2C5D">
          <v:shape id="_x0000_i1546" type="#_x0000_t75" style="width:107.25pt;height:33.75pt" o:ole="">
            <v:imagedata r:id="rId1074" o:title=""/>
          </v:shape>
          <o:OLEObject Type="Embed" ProgID="Equation.3" ShapeID="_x0000_i1546" DrawAspect="Content" ObjectID="_1719171982" r:id="rId1075"/>
        </w:object>
      </w:r>
      <w:r>
        <w:tab/>
      </w:r>
      <w:r>
        <w:tab/>
        <w:t>Subtracting 12.25 and dividing by -3.75</w:t>
      </w:r>
    </w:p>
    <w:p w14:paraId="317D6505" w14:textId="77777777" w:rsidR="003E541D" w:rsidRDefault="003E541D" w:rsidP="003E541D">
      <w:pPr>
        <w:pStyle w:val="Example"/>
      </w:pPr>
      <w:r w:rsidRPr="00C45F75">
        <w:rPr>
          <w:position w:val="-28"/>
        </w:rPr>
        <w:object w:dxaOrig="1800" w:dyaOrig="680" w14:anchorId="03C4C8C6">
          <v:shape id="_x0000_i1547" type="#_x0000_t75" style="width:90.75pt;height:33.75pt" o:ole="">
            <v:imagedata r:id="rId1076" o:title=""/>
          </v:shape>
          <o:OLEObject Type="Embed" ProgID="Equation.3" ShapeID="_x0000_i1547" DrawAspect="Content" ObjectID="_1719171983" r:id="rId1077"/>
        </w:object>
      </w:r>
      <w:r>
        <w:tab/>
      </w:r>
      <w:r>
        <w:tab/>
      </w:r>
      <w:r>
        <w:tab/>
        <w:t>Using the inverse</w:t>
      </w:r>
    </w:p>
    <w:p w14:paraId="329937C6" w14:textId="77777777" w:rsidR="003E541D" w:rsidRDefault="003E541D" w:rsidP="003E541D">
      <w:pPr>
        <w:pStyle w:val="Example"/>
      </w:pPr>
      <w:r w:rsidRPr="00C45F75">
        <w:rPr>
          <w:position w:val="-28"/>
        </w:rPr>
        <w:object w:dxaOrig="2900" w:dyaOrig="680" w14:anchorId="2F57175E">
          <v:shape id="_x0000_i1548" type="#_x0000_t75" style="width:145.5pt;height:33.75pt" o:ole="">
            <v:imagedata r:id="rId1078" o:title=""/>
          </v:shape>
          <o:OLEObject Type="Embed" ProgID="Equation.3" ShapeID="_x0000_i1548" DrawAspect="Content" ObjectID="_1719171984" r:id="rId1079"/>
        </w:object>
      </w:r>
      <w:r>
        <w:t xml:space="preserve"> </w:t>
      </w:r>
      <w:r>
        <w:tab/>
        <w:t>multiplying by the reciprocal</w:t>
      </w:r>
    </w:p>
    <w:p w14:paraId="3AFD814B" w14:textId="77777777" w:rsidR="003E541D" w:rsidRDefault="003E541D" w:rsidP="003E541D">
      <w:pPr>
        <w:pStyle w:val="Example"/>
      </w:pPr>
      <w:r w:rsidRPr="00D84490">
        <w:rPr>
          <w:position w:val="-24"/>
        </w:rPr>
        <w:object w:dxaOrig="2180" w:dyaOrig="620" w14:anchorId="3B2836E8">
          <v:shape id="_x0000_i1549" type="#_x0000_t75" style="width:108.75pt;height:30.75pt" o:ole="">
            <v:imagedata r:id="rId1080" o:title=""/>
          </v:shape>
          <o:OLEObject Type="Embed" ProgID="Equation.3" ShapeID="_x0000_i1549" DrawAspect="Content" ObjectID="_1719171985" r:id="rId1081"/>
        </w:object>
      </w:r>
      <w:r>
        <w:tab/>
      </w:r>
      <w:r>
        <w:tab/>
      </w:r>
      <w:r w:rsidRPr="006C40B8">
        <w:rPr>
          <w:i/>
        </w:rPr>
        <w:t>t</w:t>
      </w:r>
      <w:r>
        <w:t>=3.927 months past January</w:t>
      </w:r>
    </w:p>
    <w:p w14:paraId="2A55F656" w14:textId="77777777" w:rsidR="003E541D" w:rsidRDefault="003E541D" w:rsidP="003E541D">
      <w:pPr>
        <w:pStyle w:val="Example"/>
      </w:pPr>
    </w:p>
    <w:p w14:paraId="3ED7FDC9" w14:textId="77777777" w:rsidR="003E541D" w:rsidRDefault="003E541D" w:rsidP="003E541D">
      <w:pPr>
        <w:pStyle w:val="Example"/>
      </w:pPr>
      <w:r>
        <w:t>There will be 14 hours of daylight 3.927 months into the year, or near the end of April.</w:t>
      </w:r>
    </w:p>
    <w:p w14:paraId="7F2FD8DD" w14:textId="77777777" w:rsidR="003E541D" w:rsidRDefault="003E541D" w:rsidP="003E541D">
      <w:pPr>
        <w:pStyle w:val="Example"/>
      </w:pPr>
    </w:p>
    <w:p w14:paraId="699F961C" w14:textId="77777777" w:rsidR="003E541D" w:rsidRDefault="003E541D" w:rsidP="003E541D">
      <w:pPr>
        <w:pStyle w:val="Example"/>
      </w:pPr>
      <w:r>
        <w:t>While there would be a second time in the year when there are 14 hours of daylight, since we are planting a garden, we would want to know the first solution, in spring, so we do not need to find the second solution in this case.</w:t>
      </w:r>
    </w:p>
    <w:p w14:paraId="2A4EABE1" w14:textId="77777777" w:rsidR="003E541D" w:rsidRDefault="003E541D" w:rsidP="003E541D"/>
    <w:p w14:paraId="2724AC4F" w14:textId="77777777" w:rsidR="003E541D" w:rsidRDefault="007D4F4D" w:rsidP="003E541D">
      <w:r>
        <w:rPr>
          <w:noProof/>
        </w:rPr>
        <w:drawing>
          <wp:anchor distT="0" distB="0" distL="114300" distR="114300" simplePos="0" relativeHeight="251652096" behindDoc="0" locked="0" layoutInCell="1" allowOverlap="1" wp14:anchorId="10CF403F" wp14:editId="7FD5DADE">
            <wp:simplePos x="0" y="0"/>
            <wp:positionH relativeFrom="column">
              <wp:posOffset>1754659</wp:posOffset>
            </wp:positionH>
            <wp:positionV relativeFrom="paragraph">
              <wp:posOffset>139082</wp:posOffset>
            </wp:positionV>
            <wp:extent cx="3822357" cy="1610995"/>
            <wp:effectExtent l="0" t="0" r="0" b="0"/>
            <wp:wrapNone/>
            <wp:docPr id="187" name="Object 187" descr="A bar graph showing energy use over the year, which appears sinusoidal. The high of about 150 happens in February, and the low of about 20 happens in August."/>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2"/>
              </a:graphicData>
            </a:graphic>
            <wp14:sizeRelH relativeFrom="margin">
              <wp14:pctWidth>0</wp14:pctWidth>
            </wp14:sizeRelH>
          </wp:anchor>
        </w:drawing>
      </w:r>
    </w:p>
    <w:p w14:paraId="44F316CF" w14:textId="77777777" w:rsidR="003E541D" w:rsidRDefault="003E541D" w:rsidP="003E541D">
      <w:pPr>
        <w:pStyle w:val="TryitNow"/>
      </w:pPr>
      <w:r>
        <w:t>Try it Now</w:t>
      </w:r>
    </w:p>
    <w:p w14:paraId="3CBEE14F" w14:textId="77777777" w:rsidR="003E541D" w:rsidRDefault="003E541D" w:rsidP="00883B77">
      <w:pPr>
        <w:pStyle w:val="TryitNowbody"/>
        <w:ind w:left="270" w:hanging="270"/>
      </w:pPr>
      <w:r>
        <w:t xml:space="preserve">2. </w:t>
      </w:r>
      <w:r w:rsidR="00E37059">
        <w:t>The author’s</w:t>
      </w:r>
      <w:r>
        <w:t xml:space="preserve"> monthly </w:t>
      </w:r>
      <w:r w:rsidR="007D4F4D">
        <w:br/>
      </w:r>
      <w:r>
        <w:t xml:space="preserve">gas usage (in therms) is </w:t>
      </w:r>
      <w:r w:rsidR="007D4F4D">
        <w:br/>
      </w:r>
      <w:r>
        <w:t xml:space="preserve">shown here.  Find a </w:t>
      </w:r>
      <w:r w:rsidR="007D4F4D">
        <w:br/>
      </w:r>
      <w:r w:rsidR="00D70245">
        <w:t>function</w:t>
      </w:r>
      <w:r>
        <w:t xml:space="preserve"> to model the </w:t>
      </w:r>
      <w:r w:rsidR="007D4F4D">
        <w:br/>
      </w:r>
      <w:r>
        <w:t xml:space="preserve">data.  </w:t>
      </w:r>
    </w:p>
    <w:p w14:paraId="01D672F0" w14:textId="77777777" w:rsidR="007D4F4D" w:rsidRDefault="007D4F4D" w:rsidP="003E541D">
      <w:pPr>
        <w:pStyle w:val="TryitNowbody"/>
      </w:pPr>
    </w:p>
    <w:p w14:paraId="1B040F7F" w14:textId="77777777" w:rsidR="003E541D" w:rsidRDefault="003E541D" w:rsidP="003E541D">
      <w:pPr>
        <w:pStyle w:val="TryitNowbody"/>
      </w:pPr>
    </w:p>
    <w:p w14:paraId="05D3385C" w14:textId="77777777" w:rsidR="003E541D" w:rsidRDefault="003E541D" w:rsidP="003E541D"/>
    <w:p w14:paraId="1325D4E7" w14:textId="77777777" w:rsidR="003E541D" w:rsidRDefault="003E541D" w:rsidP="003E541D"/>
    <w:p w14:paraId="2D654D3A" w14:textId="77777777" w:rsidR="003E541D" w:rsidRDefault="003E541D" w:rsidP="003E541D">
      <w:pPr>
        <w:pStyle w:val="ExampleHeader"/>
      </w:pPr>
      <w:r>
        <w:t>Example 6</w:t>
      </w:r>
    </w:p>
    <w:p w14:paraId="22508376" w14:textId="77777777" w:rsidR="003E541D" w:rsidRDefault="00243B69" w:rsidP="003E541D">
      <w:pPr>
        <w:pStyle w:val="Example"/>
      </w:pPr>
      <w:r>
        <w:rPr>
          <w:noProof/>
        </w:rPr>
        <mc:AlternateContent>
          <mc:Choice Requires="wpc">
            <w:drawing>
              <wp:anchor distT="0" distB="0" distL="114300" distR="114300" simplePos="0" relativeHeight="251660288" behindDoc="0" locked="0" layoutInCell="1" allowOverlap="1" wp14:anchorId="2F2F6434" wp14:editId="42D2FDB3">
                <wp:simplePos x="0" y="0"/>
                <wp:positionH relativeFrom="column">
                  <wp:posOffset>4029075</wp:posOffset>
                </wp:positionH>
                <wp:positionV relativeFrom="paragraph">
                  <wp:posOffset>43815</wp:posOffset>
                </wp:positionV>
                <wp:extent cx="1466850" cy="558165"/>
                <wp:effectExtent l="0" t="0" r="0" b="0"/>
                <wp:wrapSquare wrapText="bothSides"/>
                <wp:docPr id="287" name="Canvas 150" descr="A picture of a wall on the left, a rolling cart to the right, and a horizontal spring connecting them."/>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2" name="AutoShape 152"/>
                        <wps:cNvCnPr>
                          <a:cxnSpLocks noChangeShapeType="1"/>
                        </wps:cNvCnPr>
                        <wps:spPr bwMode="auto">
                          <a:xfrm>
                            <a:off x="75565" y="94615"/>
                            <a:ext cx="1270"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153"/>
                        <wps:cNvCnPr>
                          <a:cxnSpLocks noChangeShapeType="1"/>
                        </wps:cNvCnPr>
                        <wps:spPr bwMode="auto">
                          <a:xfrm>
                            <a:off x="75565" y="450850"/>
                            <a:ext cx="13061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154"/>
                        <wps:cNvSpPr>
                          <a:spLocks noChangeArrowheads="1"/>
                        </wps:cNvSpPr>
                        <wps:spPr bwMode="auto">
                          <a:xfrm>
                            <a:off x="788035" y="210185"/>
                            <a:ext cx="282575" cy="193040"/>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85" name="Freeform 155"/>
                        <wps:cNvSpPr>
                          <a:spLocks/>
                        </wps:cNvSpPr>
                        <wps:spPr bwMode="auto">
                          <a:xfrm>
                            <a:off x="75565" y="224155"/>
                            <a:ext cx="593725" cy="179705"/>
                          </a:xfrm>
                          <a:custGeom>
                            <a:avLst/>
                            <a:gdLst>
                              <a:gd name="T0" fmla="*/ 0 w 1683"/>
                              <a:gd name="T1" fmla="*/ 623 h 1059"/>
                              <a:gd name="T2" fmla="*/ 187 w 1683"/>
                              <a:gd name="T3" fmla="*/ 62 h 1059"/>
                              <a:gd name="T4" fmla="*/ 374 w 1683"/>
                              <a:gd name="T5" fmla="*/ 997 h 1059"/>
                              <a:gd name="T6" fmla="*/ 561 w 1683"/>
                              <a:gd name="T7" fmla="*/ 62 h 1059"/>
                              <a:gd name="T8" fmla="*/ 748 w 1683"/>
                              <a:gd name="T9" fmla="*/ 997 h 1059"/>
                              <a:gd name="T10" fmla="*/ 935 w 1683"/>
                              <a:gd name="T11" fmla="*/ 62 h 1059"/>
                              <a:gd name="T12" fmla="*/ 1122 w 1683"/>
                              <a:gd name="T13" fmla="*/ 997 h 1059"/>
                              <a:gd name="T14" fmla="*/ 1309 w 1683"/>
                              <a:gd name="T15" fmla="*/ 62 h 1059"/>
                              <a:gd name="T16" fmla="*/ 1496 w 1683"/>
                              <a:gd name="T17" fmla="*/ 997 h 1059"/>
                              <a:gd name="T18" fmla="*/ 1683 w 1683"/>
                              <a:gd name="T19" fmla="*/ 436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3" h="1059">
                                <a:moveTo>
                                  <a:pt x="0" y="623"/>
                                </a:moveTo>
                                <a:cubicBezTo>
                                  <a:pt x="62" y="311"/>
                                  <a:pt x="125" y="0"/>
                                  <a:pt x="187" y="62"/>
                                </a:cubicBezTo>
                                <a:cubicBezTo>
                                  <a:pt x="249" y="124"/>
                                  <a:pt x="312" y="997"/>
                                  <a:pt x="374" y="997"/>
                                </a:cubicBezTo>
                                <a:cubicBezTo>
                                  <a:pt x="436" y="997"/>
                                  <a:pt x="499" y="62"/>
                                  <a:pt x="561" y="62"/>
                                </a:cubicBezTo>
                                <a:cubicBezTo>
                                  <a:pt x="623" y="62"/>
                                  <a:pt x="686" y="997"/>
                                  <a:pt x="748" y="997"/>
                                </a:cubicBezTo>
                                <a:cubicBezTo>
                                  <a:pt x="810" y="997"/>
                                  <a:pt x="873" y="62"/>
                                  <a:pt x="935" y="62"/>
                                </a:cubicBezTo>
                                <a:cubicBezTo>
                                  <a:pt x="997" y="62"/>
                                  <a:pt x="1060" y="997"/>
                                  <a:pt x="1122" y="997"/>
                                </a:cubicBezTo>
                                <a:cubicBezTo>
                                  <a:pt x="1184" y="997"/>
                                  <a:pt x="1247" y="62"/>
                                  <a:pt x="1309" y="62"/>
                                </a:cubicBezTo>
                                <a:cubicBezTo>
                                  <a:pt x="1371" y="62"/>
                                  <a:pt x="1434" y="935"/>
                                  <a:pt x="1496" y="997"/>
                                </a:cubicBezTo>
                                <a:cubicBezTo>
                                  <a:pt x="1558" y="1059"/>
                                  <a:pt x="1652" y="529"/>
                                  <a:pt x="1683" y="4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AutoShape 156"/>
                        <wps:cNvCnPr>
                          <a:cxnSpLocks noChangeShapeType="1"/>
                        </wps:cNvCnPr>
                        <wps:spPr bwMode="auto">
                          <a:xfrm>
                            <a:off x="669290" y="298450"/>
                            <a:ext cx="1187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Oval 442"/>
                        <wps:cNvSpPr>
                          <a:spLocks noChangeArrowheads="1"/>
                        </wps:cNvSpPr>
                        <wps:spPr bwMode="auto">
                          <a:xfrm>
                            <a:off x="805815" y="349885"/>
                            <a:ext cx="93345" cy="93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 name="AutoShape 443"/>
                        <wps:cNvCnPr>
                          <a:cxnSpLocks noChangeShapeType="1"/>
                        </wps:cNvCnPr>
                        <wps:spPr bwMode="auto">
                          <a:xfrm>
                            <a:off x="852805" y="349885"/>
                            <a:ext cx="635" cy="933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444"/>
                        <wps:cNvCnPr>
                          <a:cxnSpLocks noChangeShapeType="1"/>
                        </wps:cNvCnPr>
                        <wps:spPr bwMode="auto">
                          <a:xfrm>
                            <a:off x="805815" y="396875"/>
                            <a:ext cx="9334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445"/>
                        <wps:cNvCnPr>
                          <a:cxnSpLocks noChangeShapeType="1"/>
                        </wps:cNvCnPr>
                        <wps:spPr bwMode="auto">
                          <a:xfrm>
                            <a:off x="819785" y="363855"/>
                            <a:ext cx="65405" cy="654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446"/>
                        <wps:cNvCnPr>
                          <a:cxnSpLocks noChangeShapeType="1"/>
                        </wps:cNvCnPr>
                        <wps:spPr bwMode="auto">
                          <a:xfrm flipV="1">
                            <a:off x="819785" y="363855"/>
                            <a:ext cx="65405" cy="654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 name="Oval 458"/>
                        <wps:cNvSpPr>
                          <a:spLocks noChangeArrowheads="1"/>
                        </wps:cNvSpPr>
                        <wps:spPr bwMode="auto">
                          <a:xfrm>
                            <a:off x="955675" y="350520"/>
                            <a:ext cx="93345" cy="93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3" name="AutoShape 459"/>
                        <wps:cNvCnPr>
                          <a:cxnSpLocks noChangeShapeType="1"/>
                        </wps:cNvCnPr>
                        <wps:spPr bwMode="auto">
                          <a:xfrm>
                            <a:off x="1002665" y="350520"/>
                            <a:ext cx="635" cy="933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460"/>
                        <wps:cNvCnPr>
                          <a:cxnSpLocks noChangeShapeType="1"/>
                        </wps:cNvCnPr>
                        <wps:spPr bwMode="auto">
                          <a:xfrm>
                            <a:off x="969645" y="364490"/>
                            <a:ext cx="65405" cy="654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461"/>
                        <wps:cNvCnPr>
                          <a:cxnSpLocks noChangeShapeType="1"/>
                        </wps:cNvCnPr>
                        <wps:spPr bwMode="auto">
                          <a:xfrm flipV="1">
                            <a:off x="969645" y="364490"/>
                            <a:ext cx="65405" cy="654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462"/>
                        <wps:cNvCnPr>
                          <a:cxnSpLocks noChangeShapeType="1"/>
                        </wps:cNvCnPr>
                        <wps:spPr bwMode="auto">
                          <a:xfrm>
                            <a:off x="955675" y="397510"/>
                            <a:ext cx="9334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696B4A5" id="Canvas 150" o:spid="_x0000_s1026" editas="canvas" alt="A picture of a wall on the left, a rolling cart to the right, and a horizontal spring connecting them." style="position:absolute;margin-left:317.25pt;margin-top:3.45pt;width:115.5pt;height:43.95pt;z-index:251660288" coordsize="14668,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">
                <v:shape id="_x0000_s1027" type="#_x0000_t75" alt="A picture of a wall on the left, a rolling cart to the right, and a horizontal spring connecting them." style="position:absolute;width:14668;height:5581;visibility:visible;mso-wrap-style:square">
                  <v:fill o:detectmouseclick="t"/>
                  <v:path o:connecttype="none"/>
                </v:shape>
                <v:shape id="AutoShape 152" o:spid="_x0000_s1028" type="#_x0000_t32" style="position:absolute;left:755;top:946;width:13;height:3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"/>
                <v:shape id="AutoShape 153" o:spid="_x0000_s1029" type="#_x0000_t32" style="position:absolute;left:755;top:4508;width:130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"/>
                <v:roundrect id="AutoShape 154" o:spid="_x0000_s1030" style="position:absolute;left:7880;top:2101;width:2826;height:19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" fillcolor="#d8d8d8"/>
                <v:shape id="Freeform 155" o:spid="_x0000_s1031" style="position:absolute;left:755;top:2241;width:5937;height:1797;visibility:visible;mso-wrap-style:square;v-text-anchor:top" coordsize="168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" path="m,623c62,311,125,,187,62v62,62,125,935,187,935c436,997,499,62,561,62v62,,125,935,187,935c810,997,873,62,935,62v62,,125,935,187,935c1184,997,1247,62,1309,62v62,,125,873,187,935c1558,1059,1652,529,1683,436e" filled="f">
                  <v:path arrowok="t" o:connecttype="custom" o:connectlocs="0,105719;65969,10521;131939,169184;197908,10521;263878,169184;329847,10521;395817,169184;461786,10521;527756,169184;593725,73986" o:connectangles="0,0,0,0,0,0,0,0,0,0"/>
                </v:shape>
                <v:shape id="AutoShape 156" o:spid="_x0000_s1032" type="#_x0000_t32" style="position:absolute;left:6692;top:2984;width:118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"/>
                <v:oval id="Oval 442" o:spid="_x0000_s1033" style="position:absolute;left:8058;top:3498;width:933;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"/>
                <v:shape id="AutoShape 443" o:spid="_x0000_s1034" type="#_x0000_t32" style="position:absolute;left:8528;top:3498;width:6;height: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" strokeweight=".25pt"/>
                <v:shape id="AutoShape 444" o:spid="_x0000_s1035" type="#_x0000_t32" style="position:absolute;left:8058;top:3968;width:93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" strokeweight=".25pt"/>
                <v:shape id="AutoShape 445" o:spid="_x0000_s1036" type="#_x0000_t32" style="position:absolute;left:8197;top:3638;width:654;height: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" strokeweight=".25pt"/>
                <v:shape id="AutoShape 446" o:spid="_x0000_s1037" type="#_x0000_t32" style="position:absolute;left:8197;top:3638;width:654;height:6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" strokeweight=".25pt"/>
                <v:oval id="Oval 458" o:spid="_x0000_s1038" style="position:absolute;left:9556;top:3505;width:934;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"/>
                <v:shape id="AutoShape 459" o:spid="_x0000_s1039" type="#_x0000_t32" style="position:absolute;left:10026;top:3505;width:7;height: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" strokeweight=".25pt"/>
                <v:shape id="AutoShape 460" o:spid="_x0000_s1040" type="#_x0000_t32" style="position:absolute;left:9696;top:3644;width:654;height: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" strokeweight=".25pt"/>
                <v:shape id="AutoShape 461" o:spid="_x0000_s1041" type="#_x0000_t32" style="position:absolute;left:9696;top:3644;width:654;height:6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" strokeweight=".25pt"/>
                <v:shape id="AutoShape 462" o:spid="_x0000_s1042" type="#_x0000_t32" style="position:absolute;left:9556;top:3975;width:9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" strokeweight=".25pt"/>
                <w10:wrap type="square"/>
              </v:group>
            </w:pict>
          </mc:Fallback>
        </mc:AlternateContent>
      </w:r>
      <w:r w:rsidR="003E541D">
        <w:t xml:space="preserve">An object is connected to the wall with a spring that has a natural length of 20 cm.  The object is pulled back 8 cm past the natural length and released.  The object oscillates 3 times per second.  Find an equation for the </w:t>
      </w:r>
      <w:r w:rsidR="00D70245">
        <w:t xml:space="preserve">horizontal </w:t>
      </w:r>
      <w:r w:rsidR="003E541D">
        <w:t xml:space="preserve">position of the object ignoring the effects of friction.  How much time </w:t>
      </w:r>
      <w:r w:rsidR="00D70245">
        <w:t>during</w:t>
      </w:r>
      <w:r w:rsidR="003E541D">
        <w:t xml:space="preserve"> each cycle is the object more than 27 cm from the wall?</w:t>
      </w:r>
    </w:p>
    <w:p w14:paraId="05D01419" w14:textId="77777777" w:rsidR="003E541D" w:rsidRDefault="003E541D" w:rsidP="003E541D">
      <w:pPr>
        <w:pStyle w:val="Example"/>
      </w:pPr>
    </w:p>
    <w:p w14:paraId="1A9FA879" w14:textId="77777777" w:rsidR="003E541D" w:rsidRDefault="003E541D" w:rsidP="003E541D">
      <w:pPr>
        <w:pStyle w:val="Example"/>
      </w:pPr>
      <w:r>
        <w:t xml:space="preserve">If we use the distance from the wall, </w:t>
      </w:r>
      <w:r>
        <w:rPr>
          <w:i/>
        </w:rPr>
        <w:t>x</w:t>
      </w:r>
      <w:r>
        <w:t xml:space="preserve">, as the desired output, then the object will oscillate equally on either side of the spring’s natural length of 20, putting the midline of the function at 20 cm.  </w:t>
      </w:r>
    </w:p>
    <w:p w14:paraId="7A0EF5EE" w14:textId="77777777" w:rsidR="003E541D" w:rsidRDefault="003E541D" w:rsidP="003E541D">
      <w:pPr>
        <w:pStyle w:val="Example"/>
      </w:pPr>
    </w:p>
    <w:p w14:paraId="2AFDB2B5" w14:textId="77777777" w:rsidR="003E541D" w:rsidRDefault="003E541D" w:rsidP="003E541D">
      <w:pPr>
        <w:pStyle w:val="Example"/>
      </w:pPr>
      <w:r>
        <w:t xml:space="preserve">If we release the object 8 cm past the natural length, the amplitude of the oscillation will be 8 cm.  </w:t>
      </w:r>
    </w:p>
    <w:p w14:paraId="61BD9E59" w14:textId="77777777" w:rsidR="003E541D" w:rsidRDefault="003E541D" w:rsidP="003E541D">
      <w:pPr>
        <w:pStyle w:val="Example"/>
      </w:pPr>
    </w:p>
    <w:p w14:paraId="427098F2" w14:textId="77777777" w:rsidR="003E541D" w:rsidRDefault="003E541D" w:rsidP="003E541D">
      <w:pPr>
        <w:pStyle w:val="Example"/>
      </w:pPr>
      <w:r>
        <w:t>We are beginning at the largest value and so this function can most easily be modeled using a cosine function.</w:t>
      </w:r>
    </w:p>
    <w:p w14:paraId="74A842DE" w14:textId="77777777" w:rsidR="003E541D" w:rsidRDefault="003E541D" w:rsidP="003E541D">
      <w:pPr>
        <w:pStyle w:val="Example"/>
      </w:pPr>
    </w:p>
    <w:p w14:paraId="761A3F5F" w14:textId="77777777" w:rsidR="003E541D" w:rsidRDefault="003E541D" w:rsidP="003E541D">
      <w:pPr>
        <w:pStyle w:val="Example"/>
      </w:pPr>
      <w:r>
        <w:lastRenderedPageBreak/>
        <w:t>Since the object oscillates 3 times per second, it has a frequency of 3 and the period of one oscillation is 1/3 of second. Using this we find the horizontal compression using the ratios of the periods</w:t>
      </w:r>
      <w:r w:rsidR="00DA03A5">
        <w:t>:</w:t>
      </w:r>
      <w:r>
        <w:t xml:space="preserve"> </w:t>
      </w:r>
      <w:r w:rsidRPr="006C40B8">
        <w:rPr>
          <w:position w:val="-24"/>
        </w:rPr>
        <w:object w:dxaOrig="960" w:dyaOrig="620" w14:anchorId="22A3224E">
          <v:shape id="_x0000_i1550" type="#_x0000_t75" style="width:48pt;height:30.75pt" o:ole="">
            <v:imagedata r:id="rId1083" o:title=""/>
          </v:shape>
          <o:OLEObject Type="Embed" ProgID="Equation.3" ShapeID="_x0000_i1550" DrawAspect="Content" ObjectID="_1719171986" r:id="rId1084"/>
        </w:object>
      </w:r>
      <w:r w:rsidR="00DA03A5">
        <w:t>.</w:t>
      </w:r>
    </w:p>
    <w:p w14:paraId="67FE221C" w14:textId="77777777" w:rsidR="005F64CC" w:rsidRDefault="005F64CC" w:rsidP="003E541D">
      <w:pPr>
        <w:pStyle w:val="Example"/>
      </w:pPr>
    </w:p>
    <w:p w14:paraId="1B6F7D17" w14:textId="77777777" w:rsidR="003E541D" w:rsidRDefault="003E541D" w:rsidP="003E541D">
      <w:pPr>
        <w:pStyle w:val="Example"/>
      </w:pPr>
      <w:r>
        <w:t>Using all this, we can build our model:</w:t>
      </w:r>
    </w:p>
    <w:p w14:paraId="1F1EAAEF" w14:textId="77777777" w:rsidR="003E541D" w:rsidRDefault="0053006A" w:rsidP="003E541D">
      <w:pPr>
        <w:pStyle w:val="Example"/>
      </w:pPr>
      <w:r w:rsidRPr="000F59CF">
        <w:rPr>
          <w:position w:val="-10"/>
        </w:rPr>
        <w:object w:dxaOrig="2120" w:dyaOrig="340" w14:anchorId="6767C18E">
          <v:shape id="_x0000_i1551" type="#_x0000_t75" style="width:105.75pt;height:17.25pt" o:ole="">
            <v:imagedata r:id="rId1085" o:title=""/>
          </v:shape>
          <o:OLEObject Type="Embed" ProgID="Equation.3" ShapeID="_x0000_i1551" DrawAspect="Content" ObjectID="_1719171987" r:id="rId1086"/>
        </w:object>
      </w:r>
    </w:p>
    <w:p w14:paraId="7690428D" w14:textId="77777777" w:rsidR="003E541D" w:rsidRDefault="003E541D" w:rsidP="003E541D">
      <w:pPr>
        <w:pStyle w:val="Example"/>
      </w:pPr>
    </w:p>
    <w:p w14:paraId="1756101D" w14:textId="77777777" w:rsidR="003E541D" w:rsidRDefault="003E541D" w:rsidP="003E541D">
      <w:pPr>
        <w:pStyle w:val="Example"/>
      </w:pPr>
      <w:r>
        <w:t xml:space="preserve">To find when the object is 27 cm from the wall, we can solve </w:t>
      </w:r>
      <w:r>
        <w:rPr>
          <w:i/>
        </w:rPr>
        <w:t>x(t)</w:t>
      </w:r>
      <w:r>
        <w:t xml:space="preserve"> = 27</w:t>
      </w:r>
    </w:p>
    <w:p w14:paraId="5BB4E9CC" w14:textId="77777777" w:rsidR="003E541D" w:rsidRDefault="0053006A" w:rsidP="003E541D">
      <w:pPr>
        <w:pStyle w:val="Example"/>
      </w:pPr>
      <w:r w:rsidRPr="000F59CF">
        <w:rPr>
          <w:position w:val="-10"/>
        </w:rPr>
        <w:object w:dxaOrig="2000" w:dyaOrig="340" w14:anchorId="12795FC5">
          <v:shape id="_x0000_i1552" type="#_x0000_t75" style="width:100.5pt;height:17.25pt" o:ole="">
            <v:imagedata r:id="rId1087" o:title=""/>
          </v:shape>
          <o:OLEObject Type="Embed" ProgID="Equation.3" ShapeID="_x0000_i1552" DrawAspect="Content" ObjectID="_1719171988" r:id="rId1088"/>
        </w:object>
      </w:r>
      <w:r w:rsidR="003E541D">
        <w:tab/>
      </w:r>
      <w:r w:rsidR="003E541D">
        <w:tab/>
      </w:r>
      <w:r w:rsidR="005F64CC">
        <w:tab/>
      </w:r>
      <w:r w:rsidR="003E541D">
        <w:t>Isolating the cosine</w:t>
      </w:r>
    </w:p>
    <w:p w14:paraId="467A18F7" w14:textId="77777777" w:rsidR="003E541D" w:rsidRDefault="0053006A" w:rsidP="003E541D">
      <w:pPr>
        <w:pStyle w:val="Example"/>
      </w:pPr>
      <w:r w:rsidRPr="000F59CF">
        <w:rPr>
          <w:position w:val="-10"/>
        </w:rPr>
        <w:object w:dxaOrig="1400" w:dyaOrig="340" w14:anchorId="555BD3B8">
          <v:shape id="_x0000_i1553" type="#_x0000_t75" style="width:71.25pt;height:17.25pt" o:ole="">
            <v:imagedata r:id="rId1089" o:title=""/>
          </v:shape>
          <o:OLEObject Type="Embed" ProgID="Equation.3" ShapeID="_x0000_i1553" DrawAspect="Content" ObjectID="_1719171989" r:id="rId1090"/>
        </w:object>
      </w:r>
    </w:p>
    <w:p w14:paraId="551C9E1C" w14:textId="77777777" w:rsidR="003E541D" w:rsidRDefault="0053006A" w:rsidP="003E541D">
      <w:pPr>
        <w:pStyle w:val="Example"/>
      </w:pPr>
      <w:r w:rsidRPr="000F59CF">
        <w:rPr>
          <w:position w:val="-24"/>
        </w:rPr>
        <w:object w:dxaOrig="1300" w:dyaOrig="620" w14:anchorId="3ED61ACD">
          <v:shape id="_x0000_i1554" type="#_x0000_t75" style="width:66.75pt;height:30.75pt" o:ole="">
            <v:imagedata r:id="rId1091" o:title=""/>
          </v:shape>
          <o:OLEObject Type="Embed" ProgID="Equation.3" ShapeID="_x0000_i1554" DrawAspect="Content" ObjectID="_1719171990" r:id="rId1092"/>
        </w:object>
      </w:r>
      <w:r w:rsidR="003E541D">
        <w:tab/>
      </w:r>
      <w:r w:rsidR="003E541D">
        <w:tab/>
      </w:r>
      <w:r w:rsidR="003E541D">
        <w:tab/>
        <w:t>Using the inverse</w:t>
      </w:r>
    </w:p>
    <w:p w14:paraId="45EA84F8" w14:textId="77777777" w:rsidR="003E541D" w:rsidRDefault="00773970" w:rsidP="003E541D">
      <w:pPr>
        <w:pStyle w:val="Example"/>
      </w:pPr>
      <w:r>
        <w:rPr>
          <w:noProof/>
        </w:rPr>
        <w:drawing>
          <wp:anchor distT="0" distB="0" distL="114300" distR="114300" simplePos="0" relativeHeight="251645952" behindDoc="0" locked="0" layoutInCell="1" allowOverlap="1" wp14:anchorId="36CF05F6" wp14:editId="555593D1">
            <wp:simplePos x="0" y="0"/>
            <wp:positionH relativeFrom="column">
              <wp:posOffset>3326130</wp:posOffset>
            </wp:positionH>
            <wp:positionV relativeFrom="paragraph">
              <wp:posOffset>53340</wp:posOffset>
            </wp:positionV>
            <wp:extent cx="2259330" cy="2647315"/>
            <wp:effectExtent l="0" t="0" r="0" b="0"/>
            <wp:wrapThrough wrapText="bothSides">
              <wp:wrapPolygon edited="0">
                <wp:start x="0" y="0"/>
                <wp:lineTo x="0" y="21450"/>
                <wp:lineTo x="21491" y="21450"/>
                <wp:lineTo x="21491" y="0"/>
                <wp:lineTo x="0" y="0"/>
              </wp:wrapPolygon>
            </wp:wrapThrough>
            <wp:docPr id="382" name="Picture 382" descr="A cosine graph is drawn showing three oscillations from t equals 0 to t equals 1, the first oscillation starting at the highest point at 0 comma 28, decreasing down to a low at one sixth comma 12, and increasing back to a high at one third comma 28.  A horizontal line is drawn at 27, which crosses the cosine graph 6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A cosine graph is drawn showing three oscillations from t equals 0 to t equals 1, the first oscillation starting at the highest point at 0 comma 28, decreasing down to a low at one sixth comma 12, and increasing back to a high at one third comma 28.  A horizontal line is drawn at 27, which crosses the cosine graph 6 times."/>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225933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06A" w:rsidRPr="000F59CF">
        <w:rPr>
          <w:position w:val="-28"/>
        </w:rPr>
        <w:object w:dxaOrig="2360" w:dyaOrig="680" w14:anchorId="764B1947">
          <v:shape id="_x0000_i1555" type="#_x0000_t75" style="width:117.75pt;height:33.75pt" o:ole="">
            <v:imagedata r:id="rId1094" o:title=""/>
          </v:shape>
          <o:OLEObject Type="Embed" ProgID="Equation.3" ShapeID="_x0000_i1555" DrawAspect="Content" ObjectID="_1719171991" r:id="rId1095"/>
        </w:object>
      </w:r>
      <w:r w:rsidR="003E541D">
        <w:tab/>
      </w:r>
    </w:p>
    <w:p w14:paraId="50FBEE0B" w14:textId="77777777" w:rsidR="003E541D" w:rsidRDefault="003E541D" w:rsidP="003E541D">
      <w:pPr>
        <w:pStyle w:val="Example"/>
      </w:pPr>
      <w:r w:rsidRPr="000F59CF">
        <w:rPr>
          <w:position w:val="-24"/>
        </w:rPr>
        <w:object w:dxaOrig="1880" w:dyaOrig="620" w14:anchorId="3A15B5A0">
          <v:shape id="_x0000_i1556" type="#_x0000_t75" style="width:93.75pt;height:30.75pt" o:ole="">
            <v:imagedata r:id="rId1096" o:title=""/>
          </v:shape>
          <o:OLEObject Type="Embed" ProgID="Equation.3" ShapeID="_x0000_i1556" DrawAspect="Content" ObjectID="_1719171992" r:id="rId1097"/>
        </w:object>
      </w:r>
    </w:p>
    <w:p w14:paraId="6BE7EE91" w14:textId="77777777" w:rsidR="003E541D" w:rsidRDefault="003E541D" w:rsidP="003E541D">
      <w:pPr>
        <w:pStyle w:val="Example"/>
      </w:pPr>
    </w:p>
    <w:p w14:paraId="3BB810F6" w14:textId="77777777" w:rsidR="003E541D" w:rsidRDefault="003E541D" w:rsidP="003E541D">
      <w:pPr>
        <w:pStyle w:val="Example"/>
      </w:pPr>
      <w:r>
        <w:t xml:space="preserve">Based on the shape of the graph, we can conclude that the object will spend the first 0.0268 seconds more than 27 cm from the wall.  Based on the symmetry of the function, the object will spend another 0.0268 seconds more than 27 cm from the wall at the end of the cycle.  Altogether, the object spends 0.0536 seconds each cycle </w:t>
      </w:r>
      <w:r w:rsidR="00DA03A5">
        <w:t>at a distance greater</w:t>
      </w:r>
      <w:r>
        <w:t xml:space="preserve"> than 27 cm from the wall.</w:t>
      </w:r>
    </w:p>
    <w:p w14:paraId="1F6F7095" w14:textId="77777777" w:rsidR="007D4F4D" w:rsidRDefault="007D4F4D" w:rsidP="003E541D">
      <w:pPr>
        <w:pStyle w:val="Example"/>
      </w:pPr>
    </w:p>
    <w:p w14:paraId="113EB4FC" w14:textId="77777777" w:rsidR="003E541D" w:rsidRDefault="003E541D" w:rsidP="003E541D"/>
    <w:p w14:paraId="2DB1EB82" w14:textId="77777777" w:rsidR="003E541D" w:rsidRDefault="003E541D" w:rsidP="003E541D"/>
    <w:p w14:paraId="1DA4AA67" w14:textId="77777777" w:rsidR="003E541D" w:rsidRDefault="003E541D" w:rsidP="003E541D">
      <w:r>
        <w:t>In some problems, we can use trigonometric functions to model behaviors more complicated than the basic sinusoidal function.</w:t>
      </w:r>
    </w:p>
    <w:p w14:paraId="5129F288" w14:textId="77777777" w:rsidR="003E541D" w:rsidRDefault="003E541D" w:rsidP="003E541D"/>
    <w:p w14:paraId="514A1F53" w14:textId="77777777" w:rsidR="003E541D" w:rsidRDefault="003E541D" w:rsidP="003E541D"/>
    <w:p w14:paraId="23A09DC7" w14:textId="77777777" w:rsidR="003E541D" w:rsidRDefault="003E541D" w:rsidP="003E541D">
      <w:pPr>
        <w:pStyle w:val="ExampleHeader"/>
      </w:pPr>
      <w:r>
        <w:t>Example 7</w:t>
      </w:r>
    </w:p>
    <w:p w14:paraId="63D1A0F9" w14:textId="77777777" w:rsidR="003E541D" w:rsidRDefault="00243B69" w:rsidP="003E541D">
      <w:pPr>
        <w:pStyle w:val="Example"/>
      </w:pPr>
      <w:r>
        <w:rPr>
          <w:noProof/>
        </w:rPr>
        <mc:AlternateContent>
          <mc:Choice Requires="wpc">
            <w:drawing>
              <wp:anchor distT="0" distB="0" distL="114300" distR="114300" simplePos="0" relativeHeight="251668480" behindDoc="0" locked="0" layoutInCell="1" allowOverlap="1" wp14:anchorId="6DE58647" wp14:editId="5F254B82">
                <wp:simplePos x="0" y="0"/>
                <wp:positionH relativeFrom="column">
                  <wp:posOffset>2752725</wp:posOffset>
                </wp:positionH>
                <wp:positionV relativeFrom="paragraph">
                  <wp:posOffset>41910</wp:posOffset>
                </wp:positionV>
                <wp:extent cx="2743200" cy="1434465"/>
                <wp:effectExtent l="0" t="2540" r="0" b="1270"/>
                <wp:wrapSquare wrapText="bothSides"/>
                <wp:docPr id="1497" name="Canvas 1497" descr="A circle with radius 4 centimeters centered at the origin, with a line at angle theta meeting the circle at point A.  A line with length 10 centimeters is drawn from A to a point B to the right of the circle on the horizontal axi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 name="AutoShape 1499"/>
                        <wps:cNvCnPr>
                          <a:cxnSpLocks noChangeShapeType="1"/>
                        </wps:cNvCnPr>
                        <wps:spPr bwMode="auto">
                          <a:xfrm>
                            <a:off x="85090" y="721360"/>
                            <a:ext cx="2508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Oval 1500"/>
                        <wps:cNvSpPr>
                          <a:spLocks noChangeArrowheads="1"/>
                        </wps:cNvSpPr>
                        <wps:spPr bwMode="auto">
                          <a:xfrm>
                            <a:off x="271145" y="257175"/>
                            <a:ext cx="929005" cy="929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501"/>
                        <wps:cNvCnPr>
                          <a:cxnSpLocks noChangeShapeType="1"/>
                        </wps:cNvCnPr>
                        <wps:spPr bwMode="auto">
                          <a:xfrm flipV="1">
                            <a:off x="735965" y="71120"/>
                            <a:ext cx="0" cy="1301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502"/>
                        <wps:cNvCnPr>
                          <a:cxnSpLocks noChangeShapeType="1"/>
                          <a:stCxn id="51" idx="7"/>
                        </wps:cNvCnPr>
                        <wps:spPr bwMode="auto">
                          <a:xfrm>
                            <a:off x="1064260" y="393065"/>
                            <a:ext cx="1064895" cy="3276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Oval 1503"/>
                        <wps:cNvSpPr>
                          <a:spLocks noChangeArrowheads="1"/>
                        </wps:cNvSpPr>
                        <wps:spPr bwMode="auto">
                          <a:xfrm>
                            <a:off x="1047750" y="368935"/>
                            <a:ext cx="40005" cy="406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 name="Oval 1504"/>
                        <wps:cNvSpPr>
                          <a:spLocks noChangeArrowheads="1"/>
                        </wps:cNvSpPr>
                        <wps:spPr bwMode="auto">
                          <a:xfrm>
                            <a:off x="2091055" y="697230"/>
                            <a:ext cx="40005" cy="400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 name="Text Box 1505"/>
                        <wps:cNvSpPr txBox="1">
                          <a:spLocks noChangeArrowheads="1"/>
                        </wps:cNvSpPr>
                        <wps:spPr bwMode="auto">
                          <a:xfrm>
                            <a:off x="996315" y="147320"/>
                            <a:ext cx="35687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D2FB7" w14:textId="77777777" w:rsidR="008D47EB" w:rsidRPr="00A55F13" w:rsidRDefault="008D47EB" w:rsidP="005F64CC">
                              <w:r>
                                <w:rPr>
                                  <w:i/>
                                </w:rPr>
                                <w:t>A</w:t>
                              </w:r>
                            </w:p>
                          </w:txbxContent>
                        </wps:txbx>
                        <wps:bodyPr rot="0" vert="horz" wrap="square" lIns="91440" tIns="45720" rIns="91440" bIns="45720" anchor="t" anchorCtr="0" upright="1">
                          <a:noAutofit/>
                        </wps:bodyPr>
                      </wps:wsp>
                      <wps:wsp>
                        <wps:cNvPr id="57" name="Text Box 1506"/>
                        <wps:cNvSpPr txBox="1">
                          <a:spLocks noChangeArrowheads="1"/>
                        </wps:cNvSpPr>
                        <wps:spPr bwMode="auto">
                          <a:xfrm>
                            <a:off x="1997075" y="462915"/>
                            <a:ext cx="34734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D3C9D" w14:textId="77777777" w:rsidR="008D47EB" w:rsidRPr="00A55F13" w:rsidRDefault="008D47EB" w:rsidP="005F64CC">
                              <w:r>
                                <w:rPr>
                                  <w:i/>
                                </w:rPr>
                                <w:t>B</w:t>
                              </w:r>
                            </w:p>
                          </w:txbxContent>
                        </wps:txbx>
                        <wps:bodyPr rot="0" vert="horz" wrap="square" lIns="91440" tIns="45720" rIns="91440" bIns="45720" anchor="t" anchorCtr="0" upright="1">
                          <a:noAutofit/>
                        </wps:bodyPr>
                      </wps:wsp>
                      <wps:wsp>
                        <wps:cNvPr id="58" name="Text Box 1507"/>
                        <wps:cNvSpPr txBox="1">
                          <a:spLocks noChangeArrowheads="1"/>
                        </wps:cNvSpPr>
                        <wps:spPr bwMode="auto">
                          <a:xfrm>
                            <a:off x="1407160" y="337185"/>
                            <a:ext cx="6153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9737" w14:textId="77777777" w:rsidR="008D47EB" w:rsidRPr="00AE6CA2" w:rsidRDefault="008D47EB" w:rsidP="005F64CC">
                              <w:pPr>
                                <w:rPr>
                                  <w:sz w:val="20"/>
                                  <w:szCs w:val="20"/>
                                </w:rPr>
                              </w:pPr>
                              <w:r w:rsidRPr="00AE6CA2">
                                <w:rPr>
                                  <w:sz w:val="20"/>
                                  <w:szCs w:val="20"/>
                                </w:rPr>
                                <w:t>10 cm</w:t>
                              </w:r>
                            </w:p>
                          </w:txbxContent>
                        </wps:txbx>
                        <wps:bodyPr rot="0" vert="horz" wrap="square" lIns="91440" tIns="45720" rIns="91440" bIns="45720" anchor="t" anchorCtr="0" upright="1">
                          <a:noAutofit/>
                        </wps:bodyPr>
                      </wps:wsp>
                      <wps:wsp>
                        <wps:cNvPr id="59" name="Text Box 1508"/>
                        <wps:cNvSpPr txBox="1">
                          <a:spLocks noChangeArrowheads="1"/>
                        </wps:cNvSpPr>
                        <wps:spPr bwMode="auto">
                          <a:xfrm>
                            <a:off x="662305" y="324485"/>
                            <a:ext cx="56705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8B69A" w14:textId="77777777" w:rsidR="008D47EB" w:rsidRPr="00AE6CA2" w:rsidRDefault="008D47EB" w:rsidP="005F64CC">
                              <w:pPr>
                                <w:rPr>
                                  <w:sz w:val="20"/>
                                  <w:szCs w:val="20"/>
                                </w:rPr>
                              </w:pPr>
                              <w:r>
                                <w:rPr>
                                  <w:sz w:val="20"/>
                                  <w:szCs w:val="20"/>
                                </w:rPr>
                                <w:t>4</w:t>
                              </w:r>
                              <w:r w:rsidRPr="00AE6CA2">
                                <w:rPr>
                                  <w:sz w:val="20"/>
                                  <w:szCs w:val="20"/>
                                </w:rPr>
                                <w:t>cm</w:t>
                              </w:r>
                            </w:p>
                          </w:txbxContent>
                        </wps:txbx>
                        <wps:bodyPr rot="0" vert="horz" wrap="square" lIns="91440" tIns="45720" rIns="91440" bIns="45720" anchor="t" anchorCtr="0" upright="1">
                          <a:noAutofit/>
                        </wps:bodyPr>
                      </wps:wsp>
                      <wps:wsp>
                        <wps:cNvPr id="60" name="Rectangle 1509"/>
                        <wps:cNvSpPr>
                          <a:spLocks noChangeArrowheads="1"/>
                        </wps:cNvSpPr>
                        <wps:spPr bwMode="auto">
                          <a:xfrm>
                            <a:off x="2239645" y="607060"/>
                            <a:ext cx="298450" cy="2012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1510"/>
                        <wps:cNvSpPr>
                          <a:spLocks noChangeArrowheads="1"/>
                        </wps:cNvSpPr>
                        <wps:spPr bwMode="auto">
                          <a:xfrm>
                            <a:off x="2306955" y="584835"/>
                            <a:ext cx="417195" cy="245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1511"/>
                        <wps:cNvCnPr>
                          <a:cxnSpLocks noChangeShapeType="1"/>
                        </wps:cNvCnPr>
                        <wps:spPr bwMode="auto">
                          <a:xfrm flipV="1">
                            <a:off x="2118360" y="718820"/>
                            <a:ext cx="12509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512"/>
                        <wps:cNvCnPr>
                          <a:cxnSpLocks noChangeShapeType="1"/>
                        </wps:cNvCnPr>
                        <wps:spPr bwMode="auto">
                          <a:xfrm flipH="1">
                            <a:off x="733425" y="390525"/>
                            <a:ext cx="333375"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rc 1513"/>
                        <wps:cNvSpPr>
                          <a:spLocks/>
                        </wps:cNvSpPr>
                        <wps:spPr bwMode="auto">
                          <a:xfrm>
                            <a:off x="737235" y="599440"/>
                            <a:ext cx="171450" cy="120650"/>
                          </a:xfrm>
                          <a:custGeom>
                            <a:avLst/>
                            <a:gdLst>
                              <a:gd name="G0" fmla="+- 0 0 0"/>
                              <a:gd name="G1" fmla="+- 14873 0 0"/>
                              <a:gd name="G2" fmla="+- 21600 0 0"/>
                              <a:gd name="T0" fmla="*/ 15664 w 21600"/>
                              <a:gd name="T1" fmla="*/ 0 h 14873"/>
                              <a:gd name="T2" fmla="*/ 21600 w 21600"/>
                              <a:gd name="T3" fmla="*/ 14873 h 14873"/>
                              <a:gd name="T4" fmla="*/ 0 w 21600"/>
                              <a:gd name="T5" fmla="*/ 14873 h 14873"/>
                            </a:gdLst>
                            <a:ahLst/>
                            <a:cxnLst>
                              <a:cxn ang="0">
                                <a:pos x="T0" y="T1"/>
                              </a:cxn>
                              <a:cxn ang="0">
                                <a:pos x="T2" y="T3"/>
                              </a:cxn>
                              <a:cxn ang="0">
                                <a:pos x="T4" y="T5"/>
                              </a:cxn>
                            </a:cxnLst>
                            <a:rect l="0" t="0" r="r" b="b"/>
                            <a:pathLst>
                              <a:path w="21600" h="14873" fill="none" extrusionOk="0">
                                <a:moveTo>
                                  <a:pt x="15663" y="0"/>
                                </a:moveTo>
                                <a:cubicBezTo>
                                  <a:pt x="19475" y="4014"/>
                                  <a:pt x="21600" y="9337"/>
                                  <a:pt x="21600" y="14873"/>
                                </a:cubicBezTo>
                              </a:path>
                              <a:path w="21600" h="14873" stroke="0" extrusionOk="0">
                                <a:moveTo>
                                  <a:pt x="15663" y="0"/>
                                </a:moveTo>
                                <a:cubicBezTo>
                                  <a:pt x="19475" y="4014"/>
                                  <a:pt x="21600" y="9337"/>
                                  <a:pt x="21600" y="14873"/>
                                </a:cubicBezTo>
                                <a:lnTo>
                                  <a:pt x="0" y="148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Box 1514"/>
                        <wps:cNvSpPr txBox="1">
                          <a:spLocks noChangeArrowheads="1"/>
                        </wps:cNvSpPr>
                        <wps:spPr bwMode="auto">
                          <a:xfrm>
                            <a:off x="833755" y="511175"/>
                            <a:ext cx="56705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327BC" w14:textId="77777777" w:rsidR="008D47EB" w:rsidRPr="00DA03A5" w:rsidRDefault="008D47EB" w:rsidP="005F64CC">
                              <w:pPr>
                                <w:rPr>
                                  <w:i/>
                                  <w:sz w:val="20"/>
                                  <w:szCs w:val="20"/>
                                </w:rPr>
                              </w:pPr>
                              <w:r w:rsidRPr="00DA03A5">
                                <w:rPr>
                                  <w:i/>
                                  <w:sz w:val="20"/>
                                  <w:szCs w:val="20"/>
                                </w:rPr>
                                <w:t>θ</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E58647" id="Canvas 1497" o:spid="_x0000_s1231" editas="canvas" alt="A circle with radius 4 centimeters centered at the origin, with a line at angle theta meeting the circle at point A.  A line with length 10 centimeters is drawn from A to a point B to the right of the circle on the horizontal axis." style="position:absolute;left:0;text-align:left;margin-left:216.75pt;margin-top:3.3pt;width:3in;height:112.95pt;z-index:251668480;mso-position-horizontal-relative:text;mso-position-vertical-relative:text" coordsize="27432,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">
                <v:shape id="_x0000_s1232" type="#_x0000_t75" alt="A circle with radius 4 centimeters centered at the origin, with a line at angle theta meeting the circle at point A.  A line with length 10 centimeters is drawn from A to a point B to the right of the circle on the horizontal axis." style="position:absolute;width:27432;height:14344;visibility:visible;mso-wrap-style:square">
                  <v:fill o:detectmouseclick="t"/>
                  <v:path o:connecttype="none"/>
                </v:shape>
                <v:shape id="AutoShape 1499" o:spid="_x0000_s1233" type="#_x0000_t32" style="position:absolute;left:850;top:7213;width:250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oval id="Oval 1500" o:spid="_x0000_s1234" style="position:absolute;left:2711;top:2571;width:9290;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" filled="f"/>
                <v:shape id="AutoShape 1501" o:spid="_x0000_s1235" type="#_x0000_t32" style="position:absolute;left:7359;top:711;width:0;height:130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shape id="AutoShape 1502" o:spid="_x0000_s1236" type="#_x0000_t32" style="position:absolute;left:10642;top:3930;width:10649;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" strokeweight="2.25pt"/>
                <v:oval id="Oval 1503" o:spid="_x0000_s1237" style="position:absolute;left:10477;top:3689;width:400;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" fillcolor="black"/>
                <v:oval id="Oval 1504" o:spid="_x0000_s1238" style="position:absolute;left:20910;top:6972;width:40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" fillcolor="black"/>
                <v:shape id="Text Box 1505" o:spid="_x0000_s1239" type="#_x0000_t202" style="position:absolute;left:9963;top:1473;width:3568;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5BD2FB7" w14:textId="77777777" w:rsidR="008D47EB" w:rsidRPr="00A55F13" w:rsidRDefault="008D47EB" w:rsidP="005F64CC">
                        <w:r>
                          <w:rPr>
                            <w:i/>
                          </w:rPr>
                          <w:t>A</w:t>
                        </w:r>
                      </w:p>
                    </w:txbxContent>
                  </v:textbox>
                </v:shape>
                <v:shape id="Text Box 1506" o:spid="_x0000_s1240" type="#_x0000_t202" style="position:absolute;left:19970;top:4629;width:3474;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04D3C9D" w14:textId="77777777" w:rsidR="008D47EB" w:rsidRPr="00A55F13" w:rsidRDefault="008D47EB" w:rsidP="005F64CC">
                        <w:r>
                          <w:rPr>
                            <w:i/>
                          </w:rPr>
                          <w:t>B</w:t>
                        </w:r>
                      </w:p>
                    </w:txbxContent>
                  </v:textbox>
                </v:shape>
                <v:shape id="Text Box 1507" o:spid="_x0000_s1241" type="#_x0000_t202" style="position:absolute;left:14071;top:3371;width:615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9D39737" w14:textId="77777777" w:rsidR="008D47EB" w:rsidRPr="00AE6CA2" w:rsidRDefault="008D47EB" w:rsidP="005F64CC">
                        <w:pPr>
                          <w:rPr>
                            <w:sz w:val="20"/>
                            <w:szCs w:val="20"/>
                          </w:rPr>
                        </w:pPr>
                        <w:r w:rsidRPr="00AE6CA2">
                          <w:rPr>
                            <w:sz w:val="20"/>
                            <w:szCs w:val="20"/>
                          </w:rPr>
                          <w:t>10 cm</w:t>
                        </w:r>
                      </w:p>
                    </w:txbxContent>
                  </v:textbox>
                </v:shape>
                <v:shape id="Text Box 1508" o:spid="_x0000_s1242" type="#_x0000_t202" style="position:absolute;left:6623;top:3244;width:567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C68B69A" w14:textId="77777777" w:rsidR="008D47EB" w:rsidRPr="00AE6CA2" w:rsidRDefault="008D47EB" w:rsidP="005F64CC">
                        <w:pPr>
                          <w:rPr>
                            <w:sz w:val="20"/>
                            <w:szCs w:val="20"/>
                          </w:rPr>
                        </w:pPr>
                        <w:r>
                          <w:rPr>
                            <w:sz w:val="20"/>
                            <w:szCs w:val="20"/>
                          </w:rPr>
                          <w:t>4</w:t>
                        </w:r>
                        <w:r w:rsidRPr="00AE6CA2">
                          <w:rPr>
                            <w:sz w:val="20"/>
                            <w:szCs w:val="20"/>
                          </w:rPr>
                          <w:t>cm</w:t>
                        </w:r>
                      </w:p>
                    </w:txbxContent>
                  </v:textbox>
                </v:shape>
                <v:rect id="Rectangle 1509" o:spid="_x0000_s1243" style="position:absolute;left:22396;top:6070;width:2984;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v:rect id="Rectangle 1510" o:spid="_x0000_s1244" style="position:absolute;left:23069;top:5848;width:417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" filled="f"/>
                <v:shape id="AutoShape 1511" o:spid="_x0000_s1245" type="#_x0000_t32" style="position:absolute;left:21183;top:7188;width:125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" strokeweight="3pt"/>
                <v:line id="Line 1512" o:spid="_x0000_s1246" style="position:absolute;flip:x;visibility:visible;mso-wrap-style:square" from="7334,3905" to="10668,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shape id="Arc 1513" o:spid="_x0000_s1247" style="position:absolute;left:7372;top:5994;width:1714;height:1206;visibility:visible;mso-wrap-style:square;v-text-anchor:top" coordsize="21600,1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" path="m15663,nfc19475,4014,21600,9337,21600,14873em15663,nsc19475,4014,21600,9337,21600,14873l,14873,15663,xe" filled="f">
                  <v:path arrowok="t" o:extrusionok="f" o:connecttype="custom" o:connectlocs="124333,0;171450,120650;0,120650" o:connectangles="0,0,0"/>
                </v:shape>
                <v:shape id="Text Box 1514" o:spid="_x0000_s1248" type="#_x0000_t202" style="position:absolute;left:8337;top:5111;width:5671;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167327BC" w14:textId="77777777" w:rsidR="008D47EB" w:rsidRPr="00DA03A5" w:rsidRDefault="008D47EB" w:rsidP="005F64CC">
                        <w:pPr>
                          <w:rPr>
                            <w:i/>
                            <w:sz w:val="20"/>
                            <w:szCs w:val="20"/>
                          </w:rPr>
                        </w:pPr>
                        <w:r w:rsidRPr="00DA03A5">
                          <w:rPr>
                            <w:i/>
                            <w:sz w:val="20"/>
                            <w:szCs w:val="20"/>
                          </w:rPr>
                          <w:t>θ</w:t>
                        </w:r>
                      </w:p>
                    </w:txbxContent>
                  </v:textbox>
                </v:shape>
                <w10:wrap type="square"/>
              </v:group>
            </w:pict>
          </mc:Fallback>
        </mc:AlternateContent>
      </w:r>
      <w:r w:rsidR="003E541D">
        <w:t xml:space="preserve">A rigid rod with length 10 cm is attached to a circle of radius 4cm at point </w:t>
      </w:r>
      <w:r w:rsidR="003E541D">
        <w:rPr>
          <w:i/>
        </w:rPr>
        <w:t>A</w:t>
      </w:r>
      <w:r w:rsidR="003E541D">
        <w:t xml:space="preserve"> as shown here.  The point </w:t>
      </w:r>
      <w:r w:rsidR="003E541D">
        <w:rPr>
          <w:i/>
        </w:rPr>
        <w:t>B</w:t>
      </w:r>
      <w:r w:rsidR="003E541D">
        <w:t xml:space="preserve"> is able to freely move along the horizontal axis, driving a piston</w:t>
      </w:r>
      <w:r w:rsidR="003E541D">
        <w:rPr>
          <w:rStyle w:val="FootnoteReference"/>
        </w:rPr>
        <w:footnoteReference w:id="5"/>
      </w:r>
      <w:r w:rsidR="003E541D">
        <w:t xml:space="preserve">.  If the wheel rotates counterclockwise at 5 revolutions per </w:t>
      </w:r>
      <w:r w:rsidR="00E260F5">
        <w:t>second</w:t>
      </w:r>
      <w:r w:rsidR="003E541D">
        <w:t xml:space="preserve">, find the location of point </w:t>
      </w:r>
      <w:r w:rsidR="003E541D">
        <w:rPr>
          <w:i/>
        </w:rPr>
        <w:t>B</w:t>
      </w:r>
      <w:r w:rsidR="003E541D">
        <w:t xml:space="preserve"> as a function of time.  When will the point </w:t>
      </w:r>
      <w:r w:rsidR="003E541D">
        <w:rPr>
          <w:i/>
        </w:rPr>
        <w:t>B</w:t>
      </w:r>
      <w:r w:rsidR="003E541D">
        <w:t xml:space="preserve"> be 12 cm from the center of the circle?</w:t>
      </w:r>
    </w:p>
    <w:p w14:paraId="7C196DCF" w14:textId="77777777" w:rsidR="00E37059" w:rsidRDefault="003E541D" w:rsidP="003E541D">
      <w:pPr>
        <w:pStyle w:val="Example"/>
      </w:pPr>
      <w:r>
        <w:lastRenderedPageBreak/>
        <w:t xml:space="preserve">To find the position of point </w:t>
      </w:r>
      <w:r>
        <w:rPr>
          <w:i/>
        </w:rPr>
        <w:t>B</w:t>
      </w:r>
      <w:r>
        <w:t xml:space="preserve">, we can begin by finding the coordinates of point </w:t>
      </w:r>
      <w:r>
        <w:rPr>
          <w:i/>
        </w:rPr>
        <w:t>A</w:t>
      </w:r>
      <w:r>
        <w:t xml:space="preserve">.  Since it is a point on a circle with radius 4, we can express its coordinates as </w:t>
      </w:r>
      <w:r w:rsidRPr="00424004">
        <w:rPr>
          <w:position w:val="-10"/>
        </w:rPr>
        <w:object w:dxaOrig="1800" w:dyaOrig="320" w14:anchorId="2770CB64">
          <v:shape id="_x0000_i1557" type="#_x0000_t75" style="width:90.75pt;height:16.5pt" o:ole="">
            <v:imagedata r:id="rId1098" o:title=""/>
          </v:shape>
          <o:OLEObject Type="Embed" ProgID="Equation.3" ShapeID="_x0000_i1557" DrawAspect="Content" ObjectID="_1719171993" r:id="rId1099"/>
        </w:object>
      </w:r>
      <w:r w:rsidR="00DA03A5">
        <w:t xml:space="preserve">, where </w:t>
      </w:r>
      <w:r w:rsidR="00DA03A5" w:rsidRPr="00DA03A5">
        <w:rPr>
          <w:i/>
        </w:rPr>
        <w:t>θ</w:t>
      </w:r>
      <w:r w:rsidR="00DA03A5">
        <w:t xml:space="preserve"> is the angle shown</w:t>
      </w:r>
      <w:r>
        <w:t xml:space="preserve">.  </w:t>
      </w:r>
    </w:p>
    <w:p w14:paraId="769699FA" w14:textId="77777777" w:rsidR="005F64CC" w:rsidRDefault="005F64CC" w:rsidP="003E541D">
      <w:pPr>
        <w:pStyle w:val="Example"/>
      </w:pPr>
    </w:p>
    <w:p w14:paraId="0A9E0EB9" w14:textId="77777777" w:rsidR="003E541D" w:rsidRDefault="003E541D" w:rsidP="003E541D">
      <w:pPr>
        <w:pStyle w:val="Example"/>
      </w:pPr>
      <w:r>
        <w:t xml:space="preserve">The angular velocity is 5 revolutions per second, or equivalently 10π radians per second.  After </w:t>
      </w:r>
      <w:r>
        <w:rPr>
          <w:i/>
        </w:rPr>
        <w:t>t</w:t>
      </w:r>
      <w:r>
        <w:t xml:space="preserve"> seconds, the wheel will rotate by </w:t>
      </w:r>
      <w:r w:rsidR="00035CBD" w:rsidRPr="00035CBD">
        <w:rPr>
          <w:position w:val="-10"/>
        </w:rPr>
        <w:object w:dxaOrig="900" w:dyaOrig="320" w14:anchorId="2D37746D">
          <v:shape id="_x0000_i1558" type="#_x0000_t75" style="width:45.75pt;height:16.5pt" o:ole="">
            <v:imagedata r:id="rId1100" o:title=""/>
          </v:shape>
          <o:OLEObject Type="Embed" ProgID="Equation.DSMT4" ShapeID="_x0000_i1558" DrawAspect="Content" ObjectID="_1719171994" r:id="rId1101"/>
        </w:object>
      </w:r>
      <w:r>
        <w:t xml:space="preserve"> radians.  Substituting this, we can find the coordinates of </w:t>
      </w:r>
      <w:r>
        <w:rPr>
          <w:i/>
        </w:rPr>
        <w:t>A</w:t>
      </w:r>
      <w:r>
        <w:t xml:space="preserve"> in terms of </w:t>
      </w:r>
      <w:r>
        <w:rPr>
          <w:i/>
        </w:rPr>
        <w:t>t</w:t>
      </w:r>
      <w:r>
        <w:t xml:space="preserve">.  </w:t>
      </w:r>
    </w:p>
    <w:p w14:paraId="6CA78F45" w14:textId="77777777" w:rsidR="003E541D" w:rsidRDefault="003E541D" w:rsidP="003E541D">
      <w:pPr>
        <w:pStyle w:val="Example"/>
      </w:pPr>
      <w:r w:rsidRPr="00424004">
        <w:rPr>
          <w:position w:val="-10"/>
        </w:rPr>
        <w:object w:dxaOrig="2420" w:dyaOrig="320" w14:anchorId="437A3CCF">
          <v:shape id="_x0000_i1559" type="#_x0000_t75" style="width:120pt;height:16.5pt" o:ole="">
            <v:imagedata r:id="rId1102" o:title=""/>
          </v:shape>
          <o:OLEObject Type="Embed" ProgID="Equation.3" ShapeID="_x0000_i1559" DrawAspect="Content" ObjectID="_1719171995" r:id="rId1103"/>
        </w:object>
      </w:r>
    </w:p>
    <w:p w14:paraId="73302F84" w14:textId="77777777" w:rsidR="003E541D" w:rsidRDefault="003E541D" w:rsidP="003E541D">
      <w:pPr>
        <w:pStyle w:val="Example"/>
      </w:pPr>
    </w:p>
    <w:p w14:paraId="1A9BD90F" w14:textId="77777777" w:rsidR="003E541D" w:rsidRDefault="003E541D" w:rsidP="003E541D">
      <w:pPr>
        <w:pStyle w:val="Example"/>
      </w:pPr>
      <w:r>
        <w:t xml:space="preserve">Notice that this is the same value we would have obtained by </w:t>
      </w:r>
      <w:r w:rsidR="00035CBD">
        <w:t>observing</w:t>
      </w:r>
      <w:r>
        <w:t xml:space="preserve"> that the period of the rotation is 1/5 of a second and calculating the stretch/compression factor</w:t>
      </w:r>
      <w:r w:rsidR="00035CBD">
        <w:t>:</w:t>
      </w:r>
      <w:r>
        <w:t xml:space="preserve"> </w:t>
      </w:r>
    </w:p>
    <w:p w14:paraId="67E2E2E6" w14:textId="77777777" w:rsidR="003E541D" w:rsidRDefault="00243B69" w:rsidP="003E541D">
      <w:pPr>
        <w:pStyle w:val="Example"/>
      </w:pPr>
      <w:r>
        <w:rPr>
          <w:noProof/>
        </w:rPr>
        <mc:AlternateContent>
          <mc:Choice Requires="wpc">
            <w:drawing>
              <wp:anchor distT="0" distB="0" distL="114300" distR="114300" simplePos="0" relativeHeight="251669504" behindDoc="0" locked="0" layoutInCell="1" allowOverlap="1" wp14:anchorId="437BA86A" wp14:editId="682E5978">
                <wp:simplePos x="0" y="0"/>
                <wp:positionH relativeFrom="column">
                  <wp:posOffset>3239135</wp:posOffset>
                </wp:positionH>
                <wp:positionV relativeFrom="paragraph">
                  <wp:posOffset>474345</wp:posOffset>
                </wp:positionV>
                <wp:extent cx="2372995" cy="1434465"/>
                <wp:effectExtent l="635" t="3810" r="0" b="0"/>
                <wp:wrapSquare wrapText="bothSides"/>
                <wp:docPr id="1515" name="Canvas 1515" descr="A circle centered at the origin, with a point on the circle labeled A in the first quadrant, and a line length 10 connecting A to a point B on the horizontal axis to the right of the circle.  A vertical line is drawn from A down to the horizontal axis, and a horizontal line is drawn from there to the point B, with length labeled b."/>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 name="AutoShape 1517"/>
                        <wps:cNvCnPr>
                          <a:cxnSpLocks noChangeShapeType="1"/>
                        </wps:cNvCnPr>
                        <wps:spPr bwMode="auto">
                          <a:xfrm>
                            <a:off x="85090" y="721360"/>
                            <a:ext cx="2165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Oval 1518"/>
                        <wps:cNvSpPr>
                          <a:spLocks noChangeArrowheads="1"/>
                        </wps:cNvSpPr>
                        <wps:spPr bwMode="auto">
                          <a:xfrm>
                            <a:off x="271145" y="257175"/>
                            <a:ext cx="929005" cy="929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1519"/>
                        <wps:cNvCnPr>
                          <a:cxnSpLocks noChangeShapeType="1"/>
                        </wps:cNvCnPr>
                        <wps:spPr bwMode="auto">
                          <a:xfrm flipV="1">
                            <a:off x="735965" y="71120"/>
                            <a:ext cx="0" cy="1301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520"/>
                        <wps:cNvCnPr>
                          <a:cxnSpLocks noChangeShapeType="1"/>
                          <a:stCxn id="38" idx="7"/>
                        </wps:cNvCnPr>
                        <wps:spPr bwMode="auto">
                          <a:xfrm>
                            <a:off x="1064260" y="393065"/>
                            <a:ext cx="1064895" cy="3276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 name="Oval 1521"/>
                        <wps:cNvSpPr>
                          <a:spLocks noChangeArrowheads="1"/>
                        </wps:cNvSpPr>
                        <wps:spPr bwMode="auto">
                          <a:xfrm>
                            <a:off x="1047750" y="368935"/>
                            <a:ext cx="40005" cy="406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Oval 1522"/>
                        <wps:cNvSpPr>
                          <a:spLocks noChangeArrowheads="1"/>
                        </wps:cNvSpPr>
                        <wps:spPr bwMode="auto">
                          <a:xfrm>
                            <a:off x="2091055" y="697230"/>
                            <a:ext cx="40005" cy="400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 name="Text Box 1523"/>
                        <wps:cNvSpPr txBox="1">
                          <a:spLocks noChangeArrowheads="1"/>
                        </wps:cNvSpPr>
                        <wps:spPr bwMode="auto">
                          <a:xfrm>
                            <a:off x="996315" y="147320"/>
                            <a:ext cx="35687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44D2E" w14:textId="77777777" w:rsidR="008D47EB" w:rsidRPr="00A55F13" w:rsidRDefault="008D47EB" w:rsidP="005F64CC">
                              <w:r>
                                <w:rPr>
                                  <w:i/>
                                </w:rPr>
                                <w:t>A</w:t>
                              </w:r>
                            </w:p>
                          </w:txbxContent>
                        </wps:txbx>
                        <wps:bodyPr rot="0" vert="horz" wrap="square" lIns="91440" tIns="45720" rIns="91440" bIns="45720" anchor="t" anchorCtr="0" upright="1">
                          <a:noAutofit/>
                        </wps:bodyPr>
                      </wps:wsp>
                      <wps:wsp>
                        <wps:cNvPr id="44" name="Text Box 1524"/>
                        <wps:cNvSpPr txBox="1">
                          <a:spLocks noChangeArrowheads="1"/>
                        </wps:cNvSpPr>
                        <wps:spPr bwMode="auto">
                          <a:xfrm>
                            <a:off x="2025650" y="472440"/>
                            <a:ext cx="34734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53C2E" w14:textId="77777777" w:rsidR="008D47EB" w:rsidRPr="00A55F13" w:rsidRDefault="008D47EB" w:rsidP="005F64CC">
                              <w:r>
                                <w:rPr>
                                  <w:i/>
                                </w:rPr>
                                <w:t>B</w:t>
                              </w:r>
                            </w:p>
                          </w:txbxContent>
                        </wps:txbx>
                        <wps:bodyPr rot="0" vert="horz" wrap="square" lIns="91440" tIns="45720" rIns="91440" bIns="45720" anchor="t" anchorCtr="0" upright="1">
                          <a:noAutofit/>
                        </wps:bodyPr>
                      </wps:wsp>
                      <wps:wsp>
                        <wps:cNvPr id="45" name="Text Box 1525"/>
                        <wps:cNvSpPr txBox="1">
                          <a:spLocks noChangeArrowheads="1"/>
                        </wps:cNvSpPr>
                        <wps:spPr bwMode="auto">
                          <a:xfrm>
                            <a:off x="1464310" y="294005"/>
                            <a:ext cx="6153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CC501" w14:textId="77777777" w:rsidR="008D47EB" w:rsidRPr="00A55F13" w:rsidRDefault="008D47EB" w:rsidP="005F64CC">
                              <w:r>
                                <w:t>10 cm</w:t>
                              </w:r>
                            </w:p>
                          </w:txbxContent>
                        </wps:txbx>
                        <wps:bodyPr rot="0" vert="horz" wrap="square" lIns="91440" tIns="45720" rIns="91440" bIns="45720" anchor="t" anchorCtr="0" upright="1">
                          <a:noAutofit/>
                        </wps:bodyPr>
                      </wps:wsp>
                      <wps:wsp>
                        <wps:cNvPr id="46" name="Text Box 1526"/>
                        <wps:cNvSpPr txBox="1">
                          <a:spLocks noChangeArrowheads="1"/>
                        </wps:cNvSpPr>
                        <wps:spPr bwMode="auto">
                          <a:xfrm>
                            <a:off x="1412875" y="676910"/>
                            <a:ext cx="56705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8CEC" w14:textId="77777777" w:rsidR="008D47EB" w:rsidRPr="006C40B8" w:rsidRDefault="008D47EB" w:rsidP="005F64CC">
                              <w:pPr>
                                <w:rPr>
                                  <w:i/>
                                </w:rPr>
                              </w:pPr>
                              <w:r w:rsidRPr="006C40B8">
                                <w:rPr>
                                  <w:i/>
                                </w:rPr>
                                <w:t>b</w:t>
                              </w:r>
                            </w:p>
                          </w:txbxContent>
                        </wps:txbx>
                        <wps:bodyPr rot="0" vert="horz" wrap="square" lIns="91440" tIns="45720" rIns="91440" bIns="45720" anchor="t" anchorCtr="0" upright="1">
                          <a:noAutofit/>
                        </wps:bodyPr>
                      </wps:wsp>
                      <wps:wsp>
                        <wps:cNvPr id="47" name="AutoShape 1527"/>
                        <wps:cNvSpPr>
                          <a:spLocks noChangeArrowheads="1"/>
                        </wps:cNvSpPr>
                        <wps:spPr bwMode="auto">
                          <a:xfrm>
                            <a:off x="1057275" y="391160"/>
                            <a:ext cx="1047750" cy="323850"/>
                          </a:xfrm>
                          <a:prstGeom prst="rtTriangle">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528"/>
                        <wps:cNvSpPr>
                          <a:spLocks noChangeArrowheads="1"/>
                        </wps:cNvSpPr>
                        <wps:spPr bwMode="auto">
                          <a:xfrm>
                            <a:off x="1055370" y="623570"/>
                            <a:ext cx="90805" cy="90805"/>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37BA86A" id="Canvas 1515" o:spid="_x0000_s1249" editas="canvas" alt="A circle centered at the origin, with a point on the circle labeled A in the first quadrant, and a line length 10 connecting A to a point B on the horizontal axis to the right of the circle.  A vertical line is drawn from A down to the horizontal axis, and a horizontal line is drawn from there to the point B, with length labeled b." style="position:absolute;left:0;text-align:left;margin-left:255.05pt;margin-top:37.35pt;width:186.85pt;height:112.95pt;z-index:251669504;mso-position-horizontal-relative:text;mso-position-vertical-relative:text" coordsize="23729,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">
                <v:shape id="_x0000_s1250" type="#_x0000_t75" alt="A circle centered at the origin, with a point on the circle labeled A in the first quadrant, and a line length 10 connecting A to a point B on the horizontal axis to the right of the circle.  A vertical line is drawn from A down to the horizontal axis, and a horizontal line is drawn from there to the point B, with length labeled b." style="position:absolute;width:23729;height:14344;visibility:visible;mso-wrap-style:square">
                  <v:fill o:detectmouseclick="t"/>
                  <v:path o:connecttype="none"/>
                </v:shape>
                <v:shape id="AutoShape 1517" o:spid="_x0000_s1251" type="#_x0000_t32" style="position:absolute;left:850;top:7213;width:2165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oval id="Oval 1518" o:spid="_x0000_s1252" style="position:absolute;left:2711;top:2571;width:9290;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" filled="f"/>
                <v:shape id="AutoShape 1519" o:spid="_x0000_s1253" type="#_x0000_t32" style="position:absolute;left:7359;top:711;width:0;height:130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rxAAAANsAAAAPAAAAZHJzL2Rvd25yZXYueG1sRI9BawIx&#10;FITvhf6H8AQvRbNrQ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CGCz6vEAAAA2wAAAA8A&#10;AAAAAAAAAAAAAAAABwIAAGRycy9kb3ducmV2LnhtbFBLBQYAAAAAAwADALcAAAD4AgAAAAA=&#10;"/>
                <v:shape id="AutoShape 1520" o:spid="_x0000_s1254" type="#_x0000_t32" style="position:absolute;left:10642;top:3930;width:10649;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" strokeweight="2.25pt"/>
                <v:oval id="Oval 1521" o:spid="_x0000_s1255" style="position:absolute;left:10477;top:3689;width:400;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TwgAAANsAAAAPAAAAZHJzL2Rvd25yZXYueG1sRI9Ba8JA&#10;FITvBf/D8gQvRTeRVi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Cua3iTwgAAANsAAAAPAAAA&#10;AAAAAAAAAAAAAAcCAABkcnMvZG93bnJldi54bWxQSwUGAAAAAAMAAwC3AAAA9gIAAAAA&#10;" fillcolor="black"/>
                <v:oval id="Oval 1522" o:spid="_x0000_s1256" style="position:absolute;left:20910;top:6972;width:40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" fillcolor="black"/>
                <v:shape id="Text Box 1523" o:spid="_x0000_s1257" type="#_x0000_t202" style="position:absolute;left:9963;top:1473;width:3568;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6244D2E" w14:textId="77777777" w:rsidR="008D47EB" w:rsidRPr="00A55F13" w:rsidRDefault="008D47EB" w:rsidP="005F64CC">
                        <w:r>
                          <w:rPr>
                            <w:i/>
                          </w:rPr>
                          <w:t>A</w:t>
                        </w:r>
                      </w:p>
                    </w:txbxContent>
                  </v:textbox>
                </v:shape>
                <v:shape id="Text Box 1524" o:spid="_x0000_s1258" type="#_x0000_t202" style="position:absolute;left:20256;top:4724;width:347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33653C2E" w14:textId="77777777" w:rsidR="008D47EB" w:rsidRPr="00A55F13" w:rsidRDefault="008D47EB" w:rsidP="005F64CC">
                        <w:r>
                          <w:rPr>
                            <w:i/>
                          </w:rPr>
                          <w:t>B</w:t>
                        </w:r>
                      </w:p>
                    </w:txbxContent>
                  </v:textbox>
                </v:shape>
                <v:shape id="Text Box 1525" o:spid="_x0000_s1259" type="#_x0000_t202" style="position:absolute;left:14643;top:2940;width:615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71CC501" w14:textId="77777777" w:rsidR="008D47EB" w:rsidRPr="00A55F13" w:rsidRDefault="008D47EB" w:rsidP="005F64CC">
                        <w:r>
                          <w:t>10 cm</w:t>
                        </w:r>
                      </w:p>
                    </w:txbxContent>
                  </v:textbox>
                </v:shape>
                <v:shape id="Text Box 1526" o:spid="_x0000_s1260" type="#_x0000_t202" style="position:absolute;left:14128;top:6769;width:5671;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A8A8CEC" w14:textId="77777777" w:rsidR="008D47EB" w:rsidRPr="006C40B8" w:rsidRDefault="008D47EB" w:rsidP="005F64CC">
                        <w:pPr>
                          <w:rPr>
                            <w:i/>
                          </w:rPr>
                        </w:pPr>
                        <w:r w:rsidRPr="006C40B8">
                          <w:rPr>
                            <w:i/>
                          </w:rPr>
                          <w:t>b</w:t>
                        </w:r>
                      </w:p>
                    </w:txbxContent>
                  </v:textbox>
                </v:shape>
                <v:shape id="AutoShape 1527" o:spid="_x0000_s1261" type="#_x0000_t6" style="position:absolute;left:10572;top:3911;width:1047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" filled="f" strokecolor="#c00000" strokeweight="1.5pt"/>
                <v:rect id="Rectangle 1528" o:spid="_x0000_s1262" style="position:absolute;left:10553;top:6235;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" filled="f" strokecolor="#c00000"/>
                <w10:wrap type="square"/>
              </v:group>
            </w:pict>
          </mc:Fallback>
        </mc:AlternateContent>
      </w:r>
      <w:r w:rsidR="00972364" w:rsidRPr="00972364">
        <w:rPr>
          <w:position w:val="-40"/>
        </w:rPr>
        <w:object w:dxaOrig="2060" w:dyaOrig="780" w14:anchorId="5A09BF8D">
          <v:shape id="_x0000_i1560" type="#_x0000_t75" style="width:102.75pt;height:39pt" o:ole="">
            <v:imagedata r:id="rId1104" o:title=""/>
          </v:shape>
          <o:OLEObject Type="Embed" ProgID="Equation.3" ShapeID="_x0000_i1560" DrawAspect="Content" ObjectID="_1719171996" r:id="rId1105"/>
        </w:object>
      </w:r>
      <w:r w:rsidR="003E541D">
        <w:t>.</w:t>
      </w:r>
    </w:p>
    <w:p w14:paraId="06277237" w14:textId="77777777" w:rsidR="003E541D" w:rsidRDefault="003E541D" w:rsidP="003E541D">
      <w:pPr>
        <w:pStyle w:val="Example"/>
      </w:pPr>
    </w:p>
    <w:p w14:paraId="32556799" w14:textId="77777777" w:rsidR="005F64CC" w:rsidRDefault="003E541D" w:rsidP="005F64CC">
      <w:pPr>
        <w:pStyle w:val="Example"/>
      </w:pPr>
      <w:r>
        <w:t xml:space="preserve">Now that we have the coordinates of the point </w:t>
      </w:r>
      <w:r>
        <w:rPr>
          <w:i/>
        </w:rPr>
        <w:t>A</w:t>
      </w:r>
      <w:r>
        <w:t xml:space="preserve">, we can relate this to the point </w:t>
      </w:r>
      <w:r>
        <w:rPr>
          <w:i/>
        </w:rPr>
        <w:t>B</w:t>
      </w:r>
      <w:r>
        <w:t xml:space="preserve">.  By drawing a vertical line </w:t>
      </w:r>
      <w:r w:rsidR="00035CBD">
        <w:t xml:space="preserve">segment </w:t>
      </w:r>
      <w:r>
        <w:t xml:space="preserve">from </w:t>
      </w:r>
      <w:r>
        <w:rPr>
          <w:i/>
        </w:rPr>
        <w:t>A</w:t>
      </w:r>
      <w:r>
        <w:t xml:space="preserve"> to the horizontal axis, we can form a </w:t>
      </w:r>
      <w:r w:rsidR="00035CBD">
        <w:t xml:space="preserve">right </w:t>
      </w:r>
      <w:r>
        <w:t xml:space="preserve">triangle.  The height of the triangle is the </w:t>
      </w:r>
      <w:r>
        <w:rPr>
          <w:i/>
        </w:rPr>
        <w:t>y</w:t>
      </w:r>
      <w:r>
        <w:t xml:space="preserve"> coordinate of the point </w:t>
      </w:r>
      <w:r>
        <w:rPr>
          <w:i/>
        </w:rPr>
        <w:t>A</w:t>
      </w:r>
      <w:r>
        <w:t xml:space="preserve">: </w:t>
      </w:r>
      <w:r w:rsidR="00035CBD" w:rsidRPr="00424004">
        <w:rPr>
          <w:position w:val="-10"/>
        </w:rPr>
        <w:object w:dxaOrig="1120" w:dyaOrig="320" w14:anchorId="43066BD9">
          <v:shape id="_x0000_i1561" type="#_x0000_t75" style="width:55.5pt;height:16.5pt" o:ole="">
            <v:imagedata r:id="rId1106" o:title=""/>
          </v:shape>
          <o:OLEObject Type="Embed" ProgID="Equation.DSMT4" ShapeID="_x0000_i1561" DrawAspect="Content" ObjectID="_1719171997" r:id="rId1107"/>
        </w:object>
      </w:r>
      <w:r>
        <w:t xml:space="preserve">.  </w:t>
      </w:r>
    </w:p>
    <w:p w14:paraId="1174143A" w14:textId="77777777" w:rsidR="005F64CC" w:rsidRDefault="005F64CC" w:rsidP="005F64CC">
      <w:pPr>
        <w:pStyle w:val="Example"/>
      </w:pPr>
    </w:p>
    <w:p w14:paraId="2D38BF07" w14:textId="77777777" w:rsidR="00BD2816" w:rsidRDefault="003E541D" w:rsidP="005F64CC">
      <w:pPr>
        <w:pStyle w:val="Example"/>
      </w:pPr>
      <w:r>
        <w:t xml:space="preserve">Using the Pythagorean Theorem, we can find the base </w:t>
      </w:r>
      <w:r w:rsidR="00BD2816">
        <w:t>length of the triangle:</w:t>
      </w:r>
    </w:p>
    <w:p w14:paraId="75052DBB" w14:textId="77777777" w:rsidR="00BD2816" w:rsidRDefault="00BD2816" w:rsidP="00E4496F">
      <w:pPr>
        <w:pStyle w:val="Example"/>
      </w:pPr>
      <w:r w:rsidRPr="00035CBD">
        <w:rPr>
          <w:position w:val="-14"/>
        </w:rPr>
        <w:object w:dxaOrig="2360" w:dyaOrig="440" w14:anchorId="686445B0">
          <v:shape id="_x0000_i1562" type="#_x0000_t75" style="width:117.75pt;height:21.75pt" o:ole="">
            <v:imagedata r:id="rId1108" o:title=""/>
          </v:shape>
          <o:OLEObject Type="Embed" ProgID="Equation.3" ShapeID="_x0000_i1562" DrawAspect="Content" ObjectID="_1719171998" r:id="rId1109"/>
        </w:object>
      </w:r>
    </w:p>
    <w:p w14:paraId="62B855FE" w14:textId="77777777" w:rsidR="00BD2816" w:rsidRDefault="00BD2816" w:rsidP="00E4496F">
      <w:pPr>
        <w:pStyle w:val="Example"/>
      </w:pPr>
      <w:r w:rsidRPr="00424004">
        <w:rPr>
          <w:position w:val="-10"/>
        </w:rPr>
        <w:object w:dxaOrig="2320" w:dyaOrig="360" w14:anchorId="69D25351">
          <v:shape id="_x0000_i1563" type="#_x0000_t75" style="width:117pt;height:18.75pt" o:ole="">
            <v:imagedata r:id="rId1110" o:title=""/>
          </v:shape>
          <o:OLEObject Type="Embed" ProgID="Equation.3" ShapeID="_x0000_i1563" DrawAspect="Content" ObjectID="_1719171999" r:id="rId1111"/>
        </w:object>
      </w:r>
    </w:p>
    <w:p w14:paraId="54C7E33D" w14:textId="77777777" w:rsidR="00BD2816" w:rsidRDefault="00BD2816" w:rsidP="00E4496F">
      <w:pPr>
        <w:pStyle w:val="Example"/>
      </w:pPr>
      <w:r w:rsidRPr="004E2EA5">
        <w:rPr>
          <w:position w:val="-12"/>
        </w:rPr>
        <w:object w:dxaOrig="2400" w:dyaOrig="440" w14:anchorId="44D33739">
          <v:shape id="_x0000_i1564" type="#_x0000_t75" style="width:120.75pt;height:21.75pt" o:ole="">
            <v:imagedata r:id="rId1112" o:title=""/>
          </v:shape>
          <o:OLEObject Type="Embed" ProgID="Equation.3" ShapeID="_x0000_i1564" DrawAspect="Content" ObjectID="_1719172000" r:id="rId1113"/>
        </w:object>
      </w:r>
    </w:p>
    <w:p w14:paraId="13657F91" w14:textId="77777777" w:rsidR="00BD2816" w:rsidRPr="00EA4678" w:rsidRDefault="00BD2816" w:rsidP="00E4496F">
      <w:pPr>
        <w:pStyle w:val="Example"/>
      </w:pPr>
    </w:p>
    <w:p w14:paraId="37DBA070" w14:textId="77777777" w:rsidR="00BD2816" w:rsidRDefault="00BD2816" w:rsidP="00E4496F">
      <w:pPr>
        <w:pStyle w:val="Example"/>
      </w:pPr>
      <w:r>
        <w:t xml:space="preserve">Looking at the </w:t>
      </w:r>
      <w:r>
        <w:rPr>
          <w:i/>
        </w:rPr>
        <w:t>x</w:t>
      </w:r>
      <w:r>
        <w:t xml:space="preserve"> coordinate of the point </w:t>
      </w:r>
      <w:r>
        <w:rPr>
          <w:i/>
        </w:rPr>
        <w:t>A</w:t>
      </w:r>
      <w:r>
        <w:t xml:space="preserve">, we can see that the triangle we drew is shifted to the right of the </w:t>
      </w:r>
      <w:r>
        <w:rPr>
          <w:i/>
        </w:rPr>
        <w:t>y</w:t>
      </w:r>
      <w:r>
        <w:t xml:space="preserve"> axis by </w:t>
      </w:r>
      <w:r w:rsidRPr="00424004">
        <w:rPr>
          <w:position w:val="-10"/>
        </w:rPr>
        <w:object w:dxaOrig="1160" w:dyaOrig="320" w14:anchorId="75FA55A7">
          <v:shape id="_x0000_i1565" type="#_x0000_t75" style="width:57.75pt;height:16.5pt" o:ole="">
            <v:imagedata r:id="rId1114" o:title=""/>
          </v:shape>
          <o:OLEObject Type="Embed" ProgID="Equation.3" ShapeID="_x0000_i1565" DrawAspect="Content" ObjectID="_1719172001" r:id="rId1115"/>
        </w:object>
      </w:r>
      <w:r>
        <w:t xml:space="preserve">.  Combining this offset with the length of the base of the triangle gives the </w:t>
      </w:r>
      <w:r>
        <w:rPr>
          <w:i/>
        </w:rPr>
        <w:t>x</w:t>
      </w:r>
      <w:r>
        <w:t xml:space="preserve"> coordinate of the point </w:t>
      </w:r>
      <w:r>
        <w:rPr>
          <w:i/>
        </w:rPr>
        <w:t>B</w:t>
      </w:r>
      <w:r>
        <w:t>:</w:t>
      </w:r>
    </w:p>
    <w:p w14:paraId="7FA6BC74" w14:textId="77777777" w:rsidR="00BD2816" w:rsidRDefault="00BD2816" w:rsidP="00E4496F">
      <w:pPr>
        <w:pStyle w:val="Example"/>
      </w:pPr>
      <w:r w:rsidRPr="004E2EA5">
        <w:rPr>
          <w:position w:val="-12"/>
        </w:rPr>
        <w:object w:dxaOrig="3960" w:dyaOrig="440" w14:anchorId="1FB4E09B">
          <v:shape id="_x0000_i1566" type="#_x0000_t75" style="width:198.75pt;height:21.75pt" o:ole="">
            <v:imagedata r:id="rId1116" o:title=""/>
          </v:shape>
          <o:OLEObject Type="Embed" ProgID="Equation.3" ShapeID="_x0000_i1566" DrawAspect="Content" ObjectID="_1719172002" r:id="rId1117"/>
        </w:object>
      </w:r>
    </w:p>
    <w:p w14:paraId="3A98B131" w14:textId="77777777" w:rsidR="00BD2816" w:rsidRDefault="00BD2816" w:rsidP="00E4496F">
      <w:pPr>
        <w:pStyle w:val="Example"/>
      </w:pPr>
    </w:p>
    <w:p w14:paraId="0ED272CE" w14:textId="77777777" w:rsidR="00BD2816" w:rsidRPr="002C3434" w:rsidRDefault="00BD2816" w:rsidP="00E4496F">
      <w:pPr>
        <w:pStyle w:val="Example"/>
      </w:pPr>
      <w:r>
        <w:t xml:space="preserve">To solve for when the point </w:t>
      </w:r>
      <w:r>
        <w:rPr>
          <w:i/>
        </w:rPr>
        <w:t>B</w:t>
      </w:r>
      <w:r>
        <w:t xml:space="preserve"> will be 12 cm from the center of the circle, we need to solve </w:t>
      </w:r>
      <w:r>
        <w:rPr>
          <w:i/>
        </w:rPr>
        <w:t>x(t)</w:t>
      </w:r>
      <w:r>
        <w:t xml:space="preserve"> = 12.  </w:t>
      </w:r>
    </w:p>
    <w:p w14:paraId="3A8AFFAF" w14:textId="77777777" w:rsidR="00BD2816" w:rsidRDefault="00BD2816" w:rsidP="00E4496F">
      <w:pPr>
        <w:pStyle w:val="Example"/>
      </w:pPr>
      <w:r w:rsidRPr="004E2EA5">
        <w:rPr>
          <w:position w:val="-12"/>
        </w:rPr>
        <w:object w:dxaOrig="3800" w:dyaOrig="440" w14:anchorId="79195460">
          <v:shape id="_x0000_i1567" type="#_x0000_t75" style="width:191.25pt;height:21.75pt" o:ole="">
            <v:imagedata r:id="rId1118" o:title=""/>
          </v:shape>
          <o:OLEObject Type="Embed" ProgID="Equation.3" ShapeID="_x0000_i1567" DrawAspect="Content" ObjectID="_1719172003" r:id="rId1119"/>
        </w:object>
      </w:r>
      <w:r>
        <w:tab/>
      </w:r>
      <w:r>
        <w:tab/>
      </w:r>
      <w:r>
        <w:tab/>
        <w:t>Isolate the square root</w:t>
      </w:r>
    </w:p>
    <w:p w14:paraId="017FB4EB" w14:textId="77777777" w:rsidR="00BD2816" w:rsidRDefault="00BD2816" w:rsidP="00E4496F">
      <w:pPr>
        <w:pStyle w:val="Example"/>
      </w:pPr>
      <w:r w:rsidRPr="004E2EA5">
        <w:rPr>
          <w:position w:val="-12"/>
        </w:rPr>
        <w:object w:dxaOrig="3800" w:dyaOrig="440" w14:anchorId="5BC6DE4F">
          <v:shape id="_x0000_i1568" type="#_x0000_t75" style="width:191.25pt;height:21.75pt" o:ole="">
            <v:imagedata r:id="rId1120" o:title=""/>
          </v:shape>
          <o:OLEObject Type="Embed" ProgID="Equation.3" ShapeID="_x0000_i1568" DrawAspect="Content" ObjectID="_1719172004" r:id="rId1121"/>
        </w:object>
      </w:r>
      <w:r>
        <w:tab/>
      </w:r>
      <w:r>
        <w:tab/>
      </w:r>
      <w:r>
        <w:tab/>
        <w:t>Square both sides</w:t>
      </w:r>
    </w:p>
    <w:p w14:paraId="1B4C54C5" w14:textId="77777777" w:rsidR="00BD2816" w:rsidRDefault="00BD2816" w:rsidP="00E4496F">
      <w:pPr>
        <w:pStyle w:val="Example"/>
      </w:pPr>
      <w:r w:rsidRPr="00035CBD">
        <w:rPr>
          <w:position w:val="-14"/>
        </w:rPr>
        <w:object w:dxaOrig="3900" w:dyaOrig="440" w14:anchorId="774B6B37">
          <v:shape id="_x0000_i1569" type="#_x0000_t75" style="width:196.5pt;height:21.75pt" o:ole="">
            <v:imagedata r:id="rId1122" o:title=""/>
          </v:shape>
          <o:OLEObject Type="Embed" ProgID="Equation.3" ShapeID="_x0000_i1569" DrawAspect="Content" ObjectID="_1719172005" r:id="rId1123"/>
        </w:object>
      </w:r>
      <w:r>
        <w:tab/>
      </w:r>
      <w:r>
        <w:tab/>
      </w:r>
      <w:r>
        <w:tab/>
        <w:t>Expand the left side</w:t>
      </w:r>
    </w:p>
    <w:p w14:paraId="5A5CC249" w14:textId="77777777" w:rsidR="00BD2816" w:rsidRDefault="00BD2816" w:rsidP="00E4496F">
      <w:pPr>
        <w:pStyle w:val="Example"/>
      </w:pPr>
      <w:r w:rsidRPr="004E2EA5">
        <w:rPr>
          <w:position w:val="-10"/>
        </w:rPr>
        <w:object w:dxaOrig="5340" w:dyaOrig="360" w14:anchorId="235D1A1D">
          <v:shape id="_x0000_i1570" type="#_x0000_t75" style="width:267pt;height:18.75pt" o:ole="">
            <v:imagedata r:id="rId1124" o:title=""/>
          </v:shape>
          <o:OLEObject Type="Embed" ProgID="Equation.3" ShapeID="_x0000_i1570" DrawAspect="Content" ObjectID="_1719172006" r:id="rId1125"/>
        </w:object>
      </w:r>
      <w:r>
        <w:tab/>
        <w:t>Move all terms to the left</w:t>
      </w:r>
    </w:p>
    <w:p w14:paraId="3396631E" w14:textId="77777777" w:rsidR="00BD2816" w:rsidRDefault="00BD2816" w:rsidP="00E4496F">
      <w:pPr>
        <w:pStyle w:val="Example"/>
      </w:pPr>
      <w:r w:rsidRPr="004E2EA5">
        <w:rPr>
          <w:position w:val="-10"/>
        </w:rPr>
        <w:object w:dxaOrig="5040" w:dyaOrig="360" w14:anchorId="45BF8B33">
          <v:shape id="_x0000_i1571" type="#_x0000_t75" style="width:252.75pt;height:18.75pt" o:ole="">
            <v:imagedata r:id="rId1126" o:title=""/>
          </v:shape>
          <o:OLEObject Type="Embed" ProgID="Equation.3" ShapeID="_x0000_i1571" DrawAspect="Content" ObjectID="_1719172007" r:id="rId1127"/>
        </w:object>
      </w:r>
      <w:r>
        <w:tab/>
        <w:t>Factor out 16</w:t>
      </w:r>
    </w:p>
    <w:p w14:paraId="2B6549F8" w14:textId="77777777" w:rsidR="00BD2816" w:rsidRDefault="00BD2816" w:rsidP="00E4496F">
      <w:pPr>
        <w:pStyle w:val="Example"/>
      </w:pPr>
      <w:r w:rsidRPr="00035CBD">
        <w:rPr>
          <w:position w:val="-16"/>
        </w:rPr>
        <w:object w:dxaOrig="4980" w:dyaOrig="440" w14:anchorId="604BF400">
          <v:shape id="_x0000_i1572" type="#_x0000_t75" style="width:249pt;height:21.75pt" o:ole="">
            <v:imagedata r:id="rId1128" o:title=""/>
          </v:shape>
          <o:OLEObject Type="Embed" ProgID="Equation.3" ShapeID="_x0000_i1572" DrawAspect="Content" ObjectID="_1719172008" r:id="rId1129"/>
        </w:object>
      </w:r>
    </w:p>
    <w:p w14:paraId="67D3814A" w14:textId="77777777" w:rsidR="00BD2816" w:rsidRDefault="00BD2816" w:rsidP="00E4496F">
      <w:pPr>
        <w:pStyle w:val="Example"/>
      </w:pPr>
    </w:p>
    <w:p w14:paraId="3813D7B0" w14:textId="77777777" w:rsidR="00BD2816" w:rsidRDefault="00BD2816" w:rsidP="00E4496F">
      <w:pPr>
        <w:pStyle w:val="Example"/>
      </w:pPr>
      <w:r>
        <w:t xml:space="preserve">At this point, we can utilize the Pythagorean Identity, which tells us that </w:t>
      </w:r>
      <w:r w:rsidRPr="004E2EA5">
        <w:rPr>
          <w:position w:val="-10"/>
        </w:rPr>
        <w:object w:dxaOrig="2659" w:dyaOrig="360" w14:anchorId="5CDC80FC">
          <v:shape id="_x0000_i1573" type="#_x0000_t75" style="width:132pt;height:18.75pt" o:ole="">
            <v:imagedata r:id="rId1130" o:title=""/>
          </v:shape>
          <o:OLEObject Type="Embed" ProgID="Equation.3" ShapeID="_x0000_i1573" DrawAspect="Content" ObjectID="_1719172009" r:id="rId1131"/>
        </w:object>
      </w:r>
      <w:r>
        <w:t xml:space="preserve">.  </w:t>
      </w:r>
    </w:p>
    <w:p w14:paraId="6C4652AD" w14:textId="77777777" w:rsidR="00E37059" w:rsidRDefault="00E37059" w:rsidP="00BD2816">
      <w:pPr>
        <w:pStyle w:val="Example"/>
      </w:pPr>
    </w:p>
    <w:p w14:paraId="60DEAB96" w14:textId="77777777" w:rsidR="003E541D" w:rsidRDefault="003E541D" w:rsidP="003E541D">
      <w:pPr>
        <w:pStyle w:val="Example"/>
      </w:pPr>
      <w:r>
        <w:t>Using this identity, our equation simplifies to</w:t>
      </w:r>
    </w:p>
    <w:p w14:paraId="59697354" w14:textId="77777777" w:rsidR="003E541D" w:rsidRDefault="003E541D" w:rsidP="003E541D">
      <w:pPr>
        <w:pStyle w:val="Example"/>
      </w:pPr>
    </w:p>
    <w:p w14:paraId="3D7A558D" w14:textId="77777777" w:rsidR="00BD2816" w:rsidRDefault="00BD2816" w:rsidP="00E4496F">
      <w:pPr>
        <w:pStyle w:val="Example"/>
      </w:pPr>
      <w:r w:rsidRPr="004E2EA5">
        <w:rPr>
          <w:position w:val="-10"/>
        </w:rPr>
        <w:object w:dxaOrig="2500" w:dyaOrig="320" w14:anchorId="124D2D59">
          <v:shape id="_x0000_i1574" type="#_x0000_t75" style="width:125.25pt;height:16.5pt" o:ole="">
            <v:imagedata r:id="rId1132" o:title=""/>
          </v:shape>
          <o:OLEObject Type="Embed" ProgID="Equation.3" ShapeID="_x0000_i1574" DrawAspect="Content" ObjectID="_1719172010" r:id="rId1133"/>
        </w:object>
      </w:r>
      <w:r>
        <w:tab/>
      </w:r>
      <w:r>
        <w:tab/>
        <w:t>Combine the constants and move to the right side</w:t>
      </w:r>
    </w:p>
    <w:p w14:paraId="1930DB9D" w14:textId="77777777" w:rsidR="00BD2816" w:rsidRDefault="00BD2816" w:rsidP="00E4496F">
      <w:pPr>
        <w:pStyle w:val="Example"/>
      </w:pPr>
      <w:r w:rsidRPr="004E2EA5">
        <w:rPr>
          <w:position w:val="-10"/>
        </w:rPr>
        <w:object w:dxaOrig="2020" w:dyaOrig="320" w14:anchorId="35D17517">
          <v:shape id="_x0000_i1575" type="#_x0000_t75" style="width:101.25pt;height:16.5pt" o:ole="">
            <v:imagedata r:id="rId1134" o:title=""/>
          </v:shape>
          <o:OLEObject Type="Embed" ProgID="Equation.3" ShapeID="_x0000_i1575" DrawAspect="Content" ObjectID="_1719172011" r:id="rId1135"/>
        </w:object>
      </w:r>
      <w:r>
        <w:tab/>
      </w:r>
      <w:r>
        <w:tab/>
        <w:t>Divide</w:t>
      </w:r>
    </w:p>
    <w:p w14:paraId="0265E444" w14:textId="77777777" w:rsidR="00BD2816" w:rsidRDefault="00BD2816" w:rsidP="00E4496F">
      <w:pPr>
        <w:pStyle w:val="Example"/>
      </w:pPr>
      <w:r w:rsidRPr="00FE3097">
        <w:rPr>
          <w:position w:val="-24"/>
        </w:rPr>
        <w:object w:dxaOrig="1520" w:dyaOrig="620" w14:anchorId="3F85D151">
          <v:shape id="_x0000_i1576" type="#_x0000_t75" style="width:77.25pt;height:30.75pt" o:ole="">
            <v:imagedata r:id="rId1136" o:title=""/>
          </v:shape>
          <o:OLEObject Type="Embed" ProgID="Equation.3" ShapeID="_x0000_i1576" DrawAspect="Content" ObjectID="_1719172012" r:id="rId1137"/>
        </w:object>
      </w:r>
      <w:r>
        <w:tab/>
      </w:r>
      <w:r>
        <w:tab/>
      </w:r>
      <w:r>
        <w:tab/>
        <w:t>Make a substitution</w:t>
      </w:r>
    </w:p>
    <w:p w14:paraId="19F2AA18" w14:textId="77777777" w:rsidR="00BD2816" w:rsidRDefault="00BD2816" w:rsidP="00E4496F">
      <w:pPr>
        <w:pStyle w:val="Example"/>
      </w:pPr>
      <w:r w:rsidRPr="00FE3097">
        <w:rPr>
          <w:position w:val="-24"/>
        </w:rPr>
        <w:object w:dxaOrig="1219" w:dyaOrig="620" w14:anchorId="0BBBE1BA">
          <v:shape id="_x0000_i1577" type="#_x0000_t75" style="width:60.75pt;height:30.75pt" o:ole="">
            <v:imagedata r:id="rId1138" o:title=""/>
          </v:shape>
          <o:OLEObject Type="Embed" ProgID="Equation.3" ShapeID="_x0000_i1577" DrawAspect="Content" ObjectID="_1719172013" r:id="rId1139"/>
        </w:object>
      </w:r>
    </w:p>
    <w:p w14:paraId="0D7426B4" w14:textId="77777777" w:rsidR="00BD2816" w:rsidRDefault="00BD2816" w:rsidP="00E4496F">
      <w:pPr>
        <w:pStyle w:val="Example"/>
      </w:pPr>
      <w:r w:rsidRPr="002C3434">
        <w:rPr>
          <w:position w:val="-28"/>
        </w:rPr>
        <w:object w:dxaOrig="2240" w:dyaOrig="680" w14:anchorId="41CF531E">
          <v:shape id="_x0000_i1578" type="#_x0000_t75" style="width:112.5pt;height:33.75pt" o:ole="">
            <v:imagedata r:id="rId1140" o:title=""/>
          </v:shape>
          <o:OLEObject Type="Embed" ProgID="Equation.3" ShapeID="_x0000_i1578" DrawAspect="Content" ObjectID="_1719172014" r:id="rId1141"/>
        </w:object>
      </w:r>
      <w:r>
        <w:tab/>
      </w:r>
      <w:r>
        <w:tab/>
        <w:t>By symmetry we can find a second solution</w:t>
      </w:r>
    </w:p>
    <w:p w14:paraId="3BFD728D" w14:textId="77777777" w:rsidR="00BD2816" w:rsidRDefault="00BD2816" w:rsidP="00E4496F">
      <w:pPr>
        <w:pStyle w:val="Example"/>
      </w:pPr>
      <w:r w:rsidRPr="00C80F8D">
        <w:rPr>
          <w:position w:val="-6"/>
        </w:rPr>
        <w:object w:dxaOrig="2280" w:dyaOrig="279" w14:anchorId="49B488BB">
          <v:shape id="_x0000_i1579" type="#_x0000_t75" style="width:113.25pt;height:14.25pt" o:ole="">
            <v:imagedata r:id="rId1142" o:title=""/>
          </v:shape>
          <o:OLEObject Type="Embed" ProgID="Equation.3" ShapeID="_x0000_i1579" DrawAspect="Content" ObjectID="_1719172015" r:id="rId1143"/>
        </w:object>
      </w:r>
      <w:r>
        <w:tab/>
      </w:r>
      <w:r>
        <w:tab/>
        <w:t>Undoing the substitution</w:t>
      </w:r>
    </w:p>
    <w:p w14:paraId="052056AE" w14:textId="77777777" w:rsidR="007D4F4D" w:rsidRDefault="007D4F4D" w:rsidP="00E4496F">
      <w:pPr>
        <w:pStyle w:val="Example"/>
      </w:pPr>
    </w:p>
    <w:p w14:paraId="44AA0151" w14:textId="77777777" w:rsidR="00BD2816" w:rsidRDefault="00BD2816" w:rsidP="00E4496F">
      <w:pPr>
        <w:pStyle w:val="Example"/>
      </w:pPr>
      <w:r w:rsidRPr="00035CBD">
        <w:rPr>
          <w:position w:val="-10"/>
        </w:rPr>
        <w:object w:dxaOrig="1300" w:dyaOrig="320" w14:anchorId="2DEE37D0">
          <v:shape id="_x0000_i1580" type="#_x0000_t75" style="width:66.75pt;height:16.5pt" o:ole="">
            <v:imagedata r:id="rId1144" o:title=""/>
          </v:shape>
          <o:OLEObject Type="Embed" ProgID="Equation.3" ShapeID="_x0000_i1580" DrawAspect="Content" ObjectID="_1719172016" r:id="rId1145"/>
        </w:object>
      </w:r>
      <w:r>
        <w:t xml:space="preserve">, so </w:t>
      </w:r>
      <w:r>
        <w:rPr>
          <w:i/>
        </w:rPr>
        <w:t>t</w:t>
      </w:r>
      <w:r>
        <w:t xml:space="preserve"> = 0.0285</w:t>
      </w:r>
    </w:p>
    <w:p w14:paraId="49014B6E" w14:textId="77777777" w:rsidR="00BD2816" w:rsidRDefault="00BD2816" w:rsidP="00E4496F">
      <w:pPr>
        <w:pStyle w:val="Example"/>
        <w:tabs>
          <w:tab w:val="left" w:pos="3120"/>
        </w:tabs>
      </w:pPr>
      <w:r w:rsidRPr="00035CBD">
        <w:rPr>
          <w:position w:val="-10"/>
        </w:rPr>
        <w:object w:dxaOrig="1300" w:dyaOrig="320" w14:anchorId="26E00426">
          <v:shape id="_x0000_i1581" type="#_x0000_t75" style="width:66.75pt;height:16.5pt" o:ole="">
            <v:imagedata r:id="rId1146" o:title=""/>
          </v:shape>
          <o:OLEObject Type="Embed" ProgID="Equation.3" ShapeID="_x0000_i1581" DrawAspect="Content" ObjectID="_1719172017" r:id="rId1147"/>
        </w:object>
      </w:r>
      <w:r>
        <w:t xml:space="preserve">, so </w:t>
      </w:r>
      <w:r>
        <w:rPr>
          <w:i/>
        </w:rPr>
        <w:t>t</w:t>
      </w:r>
      <w:r>
        <w:t xml:space="preserve"> = 0.1715</w:t>
      </w:r>
    </w:p>
    <w:p w14:paraId="51B78DFB" w14:textId="77777777" w:rsidR="00BD2816" w:rsidRDefault="00BD2816" w:rsidP="00E4496F">
      <w:pPr>
        <w:pStyle w:val="Example"/>
      </w:pPr>
    </w:p>
    <w:p w14:paraId="09CEB9EB" w14:textId="77777777" w:rsidR="003E541D" w:rsidRDefault="003E541D" w:rsidP="003E541D">
      <w:pPr>
        <w:pStyle w:val="Example"/>
      </w:pPr>
      <w:r>
        <w:t xml:space="preserve">The point </w:t>
      </w:r>
      <w:r>
        <w:rPr>
          <w:i/>
        </w:rPr>
        <w:t>B</w:t>
      </w:r>
      <w:r>
        <w:t xml:space="preserve"> will be 12 cm from the center of the circle 0.0285 seconds</w:t>
      </w:r>
      <w:r w:rsidR="00035CBD">
        <w:t xml:space="preserve"> after the process begins</w:t>
      </w:r>
      <w:r>
        <w:t>, 0.1715 seconds</w:t>
      </w:r>
      <w:r w:rsidR="00035CBD">
        <w:t xml:space="preserve"> after the process begins</w:t>
      </w:r>
      <w:r>
        <w:t>, and every 1/5 of a second after each of those values.</w:t>
      </w:r>
    </w:p>
    <w:p w14:paraId="5ABF16C7" w14:textId="77777777" w:rsidR="003E541D" w:rsidRDefault="003E541D" w:rsidP="003E541D"/>
    <w:p w14:paraId="6FD9C926" w14:textId="77777777" w:rsidR="003E541D" w:rsidRDefault="003E541D" w:rsidP="003E541D"/>
    <w:p w14:paraId="1106B67C" w14:textId="77777777" w:rsidR="003E541D" w:rsidRDefault="003E541D" w:rsidP="003E541D">
      <w:pPr>
        <w:pStyle w:val="DefinitionHeader"/>
      </w:pPr>
      <w:r>
        <w:t>Important Topics of This Section</w:t>
      </w:r>
    </w:p>
    <w:p w14:paraId="49937A4E" w14:textId="77777777" w:rsidR="003E541D" w:rsidRDefault="003E541D" w:rsidP="003E541D">
      <w:pPr>
        <w:pStyle w:val="Definition"/>
      </w:pPr>
      <w:r>
        <w:t>Modeling with trig equations</w:t>
      </w:r>
    </w:p>
    <w:p w14:paraId="39C7D236" w14:textId="77777777" w:rsidR="003E541D" w:rsidRDefault="003E541D" w:rsidP="003E541D">
      <w:pPr>
        <w:pStyle w:val="Definition"/>
      </w:pPr>
      <w:r>
        <w:t>Modeling with sinusoidal functions</w:t>
      </w:r>
    </w:p>
    <w:p w14:paraId="41D82D38" w14:textId="77777777" w:rsidR="003E541D" w:rsidRDefault="003E541D" w:rsidP="003E541D">
      <w:pPr>
        <w:pStyle w:val="Definition"/>
      </w:pPr>
      <w:r>
        <w:t>Solving right triangles for angles in degrees and radians</w:t>
      </w:r>
    </w:p>
    <w:p w14:paraId="1D4BA1C0" w14:textId="77777777" w:rsidR="003E541D" w:rsidRDefault="003E541D" w:rsidP="003E541D"/>
    <w:p w14:paraId="79890582" w14:textId="77777777" w:rsidR="00E37059" w:rsidRDefault="00E37059" w:rsidP="003E541D"/>
    <w:p w14:paraId="18A5465D" w14:textId="77777777" w:rsidR="003E541D" w:rsidRDefault="003E541D" w:rsidP="003E541D">
      <w:pPr>
        <w:pStyle w:val="TryitNow"/>
      </w:pPr>
      <w:r>
        <w:t>Try it Now Answers</w:t>
      </w:r>
    </w:p>
    <w:p w14:paraId="17891443" w14:textId="77777777" w:rsidR="003E541D" w:rsidRDefault="003E541D" w:rsidP="007D4F4D">
      <w:pPr>
        <w:pStyle w:val="TryitNowbody"/>
        <w:numPr>
          <w:ilvl w:val="0"/>
          <w:numId w:val="8"/>
        </w:numPr>
        <w:ind w:left="360"/>
      </w:pPr>
      <w:r>
        <w:t xml:space="preserve">Angle of elevation for the cable is </w:t>
      </w:r>
      <w:r w:rsidR="00751F49">
        <w:t>71.81</w:t>
      </w:r>
      <w:r>
        <w:t xml:space="preserve"> degrees and the cable is </w:t>
      </w:r>
      <w:r w:rsidR="00751F49">
        <w:t>73.68</w:t>
      </w:r>
      <w:r>
        <w:t xml:space="preserve"> m long</w:t>
      </w:r>
    </w:p>
    <w:p w14:paraId="00DB03D8" w14:textId="77777777" w:rsidR="00BD2816" w:rsidRDefault="00BD2816" w:rsidP="007D4F4D">
      <w:pPr>
        <w:pStyle w:val="TryitNowbody"/>
        <w:numPr>
          <w:ilvl w:val="0"/>
          <w:numId w:val="8"/>
        </w:numPr>
        <w:ind w:left="360"/>
      </w:pPr>
      <w:r>
        <w:t xml:space="preserve">Approximately </w:t>
      </w:r>
      <w:r w:rsidRPr="002B2301">
        <w:rPr>
          <w:position w:val="-28"/>
        </w:rPr>
        <w:object w:dxaOrig="2780" w:dyaOrig="680" w14:anchorId="7B0BFA9F">
          <v:shape id="_x0000_i1582" type="#_x0000_t75" style="width:138.75pt;height:33.75pt" o:ole="">
            <v:imagedata r:id="rId1148" o:title=""/>
          </v:shape>
          <o:OLEObject Type="Embed" ProgID="Equation.3" ShapeID="_x0000_i1582" DrawAspect="Content" ObjectID="_1719172018" r:id="rId1149"/>
        </w:object>
      </w:r>
      <w:r>
        <w:t xml:space="preserve"> </w:t>
      </w:r>
    </w:p>
    <w:p w14:paraId="6D2F1D1A" w14:textId="77777777" w:rsidR="003E541D" w:rsidRDefault="003E541D"/>
    <w:p w14:paraId="437C7205" w14:textId="77777777" w:rsidR="003165D7" w:rsidRDefault="003165D7"/>
    <w:p w14:paraId="182F0DB3" w14:textId="77777777" w:rsidR="005E4D97" w:rsidRDefault="005E4D97">
      <w:pPr>
        <w:sectPr w:rsidR="005E4D97" w:rsidSect="0004319B">
          <w:headerReference w:type="default" r:id="rId1150"/>
          <w:pgSz w:w="12240" w:h="15840" w:code="1"/>
          <w:pgMar w:top="1440" w:right="1440" w:bottom="1440" w:left="1440" w:header="720" w:footer="720" w:gutter="720"/>
          <w:cols w:space="720"/>
          <w:docGrid w:linePitch="360"/>
        </w:sectPr>
      </w:pPr>
    </w:p>
    <w:p w14:paraId="602D445F" w14:textId="77777777" w:rsidR="003165D7" w:rsidRDefault="003165D7" w:rsidP="003165D7">
      <w:pPr>
        <w:pStyle w:val="Heading2"/>
      </w:pPr>
      <w:bookmarkStart w:id="18" w:name="_Toc298941034"/>
      <w:r w:rsidRPr="00212AC0">
        <w:lastRenderedPageBreak/>
        <w:t>Section 6.</w:t>
      </w:r>
      <w:r w:rsidR="0053006A">
        <w:t>5</w:t>
      </w:r>
      <w:r w:rsidR="006F744B">
        <w:t xml:space="preserve"> Exercises</w:t>
      </w:r>
      <w:bookmarkEnd w:id="18"/>
    </w:p>
    <w:p w14:paraId="43A4E121" w14:textId="77777777" w:rsidR="003165D7" w:rsidRDefault="003165D7" w:rsidP="003165D7"/>
    <w:p w14:paraId="275D890E" w14:textId="77777777" w:rsidR="005F64CC" w:rsidRDefault="005F64CC" w:rsidP="005F64CC">
      <w:r>
        <w:t>In each of the following triangles, solve for the unknown side and angles.</w:t>
      </w:r>
    </w:p>
    <w:p w14:paraId="4A5F9E4D" w14:textId="77777777" w:rsidR="005F64CC" w:rsidRDefault="00243B69" w:rsidP="005F64CC">
      <w:r>
        <w:rPr>
          <w:noProof/>
        </w:rPr>
        <mc:AlternateContent>
          <mc:Choice Requires="wpc">
            <w:drawing>
              <wp:anchor distT="0" distB="0" distL="114300" distR="114300" simplePos="0" relativeHeight="251671552" behindDoc="0" locked="0" layoutInCell="1" allowOverlap="1" wp14:anchorId="159A9748" wp14:editId="66AA5FD3">
                <wp:simplePos x="0" y="0"/>
                <wp:positionH relativeFrom="column">
                  <wp:posOffset>2760980</wp:posOffset>
                </wp:positionH>
                <wp:positionV relativeFrom="paragraph">
                  <wp:posOffset>119380</wp:posOffset>
                </wp:positionV>
                <wp:extent cx="1661160" cy="817880"/>
                <wp:effectExtent l="0" t="17145" r="0" b="3175"/>
                <wp:wrapSquare wrapText="bothSides"/>
                <wp:docPr id="1538" name="Canvas 15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 name="Rectangle 1540"/>
                        <wps:cNvSpPr>
                          <a:spLocks noChangeArrowheads="1"/>
                        </wps:cNvSpPr>
                        <wps:spPr bwMode="auto">
                          <a:xfrm>
                            <a:off x="175895" y="593725"/>
                            <a:ext cx="59055"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1541"/>
                        <wps:cNvSpPr>
                          <a:spLocks noChangeArrowheads="1"/>
                        </wps:cNvSpPr>
                        <wps:spPr bwMode="auto">
                          <a:xfrm>
                            <a:off x="175895" y="0"/>
                            <a:ext cx="1380490" cy="65214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1542"/>
                        <wps:cNvSpPr txBox="1">
                          <a:spLocks noChangeArrowheads="1"/>
                        </wps:cNvSpPr>
                        <wps:spPr bwMode="auto">
                          <a:xfrm>
                            <a:off x="142240" y="59690"/>
                            <a:ext cx="2108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28C57" w14:textId="77777777" w:rsidR="008D47EB" w:rsidRPr="00322E97" w:rsidRDefault="008D47EB" w:rsidP="005F64CC">
                              <w:pPr>
                                <w:rPr>
                                  <w:i/>
                                  <w:sz w:val="16"/>
                                </w:rPr>
                              </w:pPr>
                              <w:r>
                                <w:rPr>
                                  <w:i/>
                                  <w:sz w:val="16"/>
                                </w:rPr>
                                <w:t>B</w:t>
                              </w:r>
                            </w:p>
                          </w:txbxContent>
                        </wps:txbx>
                        <wps:bodyPr rot="0" vert="horz" wrap="square" lIns="59436" tIns="29718" rIns="59436" bIns="29718" anchor="t" anchorCtr="0" upright="1">
                          <a:noAutofit/>
                        </wps:bodyPr>
                      </wps:wsp>
                      <wps:wsp>
                        <wps:cNvPr id="31" name="Text Box 1543"/>
                        <wps:cNvSpPr txBox="1">
                          <a:spLocks noChangeArrowheads="1"/>
                        </wps:cNvSpPr>
                        <wps:spPr bwMode="auto">
                          <a:xfrm>
                            <a:off x="762000" y="650875"/>
                            <a:ext cx="3346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FC6A8" w14:textId="77777777" w:rsidR="008D47EB" w:rsidRPr="00322E97" w:rsidRDefault="008D47EB" w:rsidP="005F64CC">
                              <w:pPr>
                                <w:rPr>
                                  <w:sz w:val="16"/>
                                </w:rPr>
                              </w:pPr>
                              <w:r>
                                <w:rPr>
                                  <w:sz w:val="16"/>
                                </w:rPr>
                                <w:t>7</w:t>
                              </w:r>
                            </w:p>
                          </w:txbxContent>
                        </wps:txbx>
                        <wps:bodyPr rot="0" vert="horz" wrap="square" lIns="59436" tIns="29718" rIns="59436" bIns="29718" anchor="t" anchorCtr="0" upright="1">
                          <a:noAutofit/>
                        </wps:bodyPr>
                      </wps:wsp>
                      <wps:wsp>
                        <wps:cNvPr id="34" name="Text Box 1544"/>
                        <wps:cNvSpPr txBox="1">
                          <a:spLocks noChangeArrowheads="1"/>
                        </wps:cNvSpPr>
                        <wps:spPr bwMode="auto">
                          <a:xfrm>
                            <a:off x="0" y="273050"/>
                            <a:ext cx="23558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FC90" w14:textId="77777777" w:rsidR="008D47EB" w:rsidRPr="00322E97" w:rsidRDefault="008D47EB" w:rsidP="005F64CC">
                              <w:pPr>
                                <w:rPr>
                                  <w:sz w:val="16"/>
                                </w:rPr>
                              </w:pPr>
                              <w:r>
                                <w:rPr>
                                  <w:sz w:val="16"/>
                                </w:rPr>
                                <w:t>3</w:t>
                              </w:r>
                            </w:p>
                          </w:txbxContent>
                        </wps:txbx>
                        <wps:bodyPr rot="0" vert="horz" wrap="square" lIns="59436" tIns="29718" rIns="59436" bIns="29718" anchor="t" anchorCtr="0" upright="1">
                          <a:noAutofit/>
                        </wps:bodyPr>
                      </wps:wsp>
                      <wps:wsp>
                        <wps:cNvPr id="35" name="Text Box 1545"/>
                        <wps:cNvSpPr txBox="1">
                          <a:spLocks noChangeArrowheads="1"/>
                        </wps:cNvSpPr>
                        <wps:spPr bwMode="auto">
                          <a:xfrm>
                            <a:off x="1096645" y="475615"/>
                            <a:ext cx="2108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C2E14" w14:textId="77777777" w:rsidR="008D47EB" w:rsidRPr="00322E97" w:rsidRDefault="008D47EB" w:rsidP="005F64CC">
                              <w:pPr>
                                <w:rPr>
                                  <w:i/>
                                  <w:sz w:val="16"/>
                                </w:rPr>
                              </w:pPr>
                              <w:r w:rsidRPr="00322E97">
                                <w:rPr>
                                  <w:i/>
                                  <w:sz w:val="16"/>
                                </w:rPr>
                                <w:t>A</w:t>
                              </w:r>
                            </w:p>
                          </w:txbxContent>
                        </wps:txbx>
                        <wps:bodyPr rot="0" vert="horz" wrap="square" lIns="59436" tIns="29718" rIns="59436" bIns="29718" anchor="t" anchorCtr="0" upright="1">
                          <a:noAutofit/>
                        </wps:bodyPr>
                      </wps:wsp>
                      <wps:wsp>
                        <wps:cNvPr id="36" name="Text Box 1546"/>
                        <wps:cNvSpPr txBox="1">
                          <a:spLocks noChangeArrowheads="1"/>
                        </wps:cNvSpPr>
                        <wps:spPr bwMode="auto">
                          <a:xfrm>
                            <a:off x="854710" y="174625"/>
                            <a:ext cx="3346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69C6" w14:textId="77777777" w:rsidR="008D47EB" w:rsidRPr="00322E97" w:rsidRDefault="008D47EB" w:rsidP="005F64CC">
                              <w:pPr>
                                <w:rPr>
                                  <w:sz w:val="16"/>
                                </w:rPr>
                              </w:pPr>
                              <w:r>
                                <w:rPr>
                                  <w:sz w:val="16"/>
                                </w:rPr>
                                <w:t>c</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59A9748" id="Canvas 1538" o:spid="_x0000_s1263" editas="canvas" style="position:absolute;margin-left:217.4pt;margin-top:9.4pt;width:130.8pt;height:64.4pt;z-index:251671552;mso-position-horizontal-relative:text;mso-position-vertical-relative:text" coordsize="16611,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">
                <v:shape id="_x0000_s1264" type="#_x0000_t75" style="position:absolute;width:16611;height:8178;visibility:visible;mso-wrap-style:square">
                  <v:fill o:detectmouseclick="t"/>
                  <v:path o:connecttype="none"/>
                </v:shape>
                <v:rect id="Rectangle 1540" o:spid="_x0000_s1265" style="position:absolute;left:1758;top:5937;width:59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AutoShape 1541" o:spid="_x0000_s1266" type="#_x0000_t6" style="position:absolute;left:1758;width:13805;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" filled="f"/>
                <v:shape id="Text Box 1542" o:spid="_x0000_s1267" type="#_x0000_t202" style="position:absolute;left:1422;top:596;width:210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" filled="f" stroked="f">
                  <v:textbox inset="4.68pt,2.34pt,4.68pt,2.34pt">
                    <w:txbxContent>
                      <w:p w14:paraId="7C728C57" w14:textId="77777777" w:rsidR="008D47EB" w:rsidRPr="00322E97" w:rsidRDefault="008D47EB" w:rsidP="005F64CC">
                        <w:pPr>
                          <w:rPr>
                            <w:i/>
                            <w:sz w:val="16"/>
                          </w:rPr>
                        </w:pPr>
                        <w:r>
                          <w:rPr>
                            <w:i/>
                            <w:sz w:val="16"/>
                          </w:rPr>
                          <w:t>B</w:t>
                        </w:r>
                      </w:p>
                    </w:txbxContent>
                  </v:textbox>
                </v:shape>
                <v:shape id="Text Box 1543" o:spid="_x0000_s1268" type="#_x0000_t202" style="position:absolute;left:7620;top:6508;width:334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" filled="f" stroked="f">
                  <v:textbox inset="4.68pt,2.34pt,4.68pt,2.34pt">
                    <w:txbxContent>
                      <w:p w14:paraId="0C5FC6A8" w14:textId="77777777" w:rsidR="008D47EB" w:rsidRPr="00322E97" w:rsidRDefault="008D47EB" w:rsidP="005F64CC">
                        <w:pPr>
                          <w:rPr>
                            <w:sz w:val="16"/>
                          </w:rPr>
                        </w:pPr>
                        <w:r>
                          <w:rPr>
                            <w:sz w:val="16"/>
                          </w:rPr>
                          <w:t>7</w:t>
                        </w:r>
                      </w:p>
                    </w:txbxContent>
                  </v:textbox>
                </v:shape>
                <v:shape id="Text Box 1544" o:spid="_x0000_s1269" type="#_x0000_t202" style="position:absolute;top:2730;width:235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" filled="f" stroked="f">
                  <v:textbox inset="4.68pt,2.34pt,4.68pt,2.34pt">
                    <w:txbxContent>
                      <w:p w14:paraId="3E0FFC90" w14:textId="77777777" w:rsidR="008D47EB" w:rsidRPr="00322E97" w:rsidRDefault="008D47EB" w:rsidP="005F64CC">
                        <w:pPr>
                          <w:rPr>
                            <w:sz w:val="16"/>
                          </w:rPr>
                        </w:pPr>
                        <w:r>
                          <w:rPr>
                            <w:sz w:val="16"/>
                          </w:rPr>
                          <w:t>3</w:t>
                        </w:r>
                      </w:p>
                    </w:txbxContent>
                  </v:textbox>
                </v:shape>
                <v:shape id="Text Box 1545" o:spid="_x0000_s1270" type="#_x0000_t202" style="position:absolute;left:10966;top:4756;width:2108;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" filled="f" stroked="f">
                  <v:textbox inset="4.68pt,2.34pt,4.68pt,2.34pt">
                    <w:txbxContent>
                      <w:p w14:paraId="1CEC2E14" w14:textId="77777777" w:rsidR="008D47EB" w:rsidRPr="00322E97" w:rsidRDefault="008D47EB" w:rsidP="005F64CC">
                        <w:pPr>
                          <w:rPr>
                            <w:i/>
                            <w:sz w:val="16"/>
                          </w:rPr>
                        </w:pPr>
                        <w:r w:rsidRPr="00322E97">
                          <w:rPr>
                            <w:i/>
                            <w:sz w:val="16"/>
                          </w:rPr>
                          <w:t>A</w:t>
                        </w:r>
                      </w:p>
                    </w:txbxContent>
                  </v:textbox>
                </v:shape>
                <v:shape id="Text Box 1546" o:spid="_x0000_s1271" type="#_x0000_t202" style="position:absolute;left:8547;top:1746;width:334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" filled="f" stroked="f">
                  <v:textbox inset="4.68pt,2.34pt,4.68pt,2.34pt">
                    <w:txbxContent>
                      <w:p w14:paraId="2A7569C6" w14:textId="77777777" w:rsidR="008D47EB" w:rsidRPr="00322E97" w:rsidRDefault="008D47EB" w:rsidP="005F64CC">
                        <w:pPr>
                          <w:rPr>
                            <w:sz w:val="16"/>
                          </w:rPr>
                        </w:pPr>
                        <w:r>
                          <w:rPr>
                            <w:sz w:val="16"/>
                          </w:rPr>
                          <w:t>c</w:t>
                        </w:r>
                      </w:p>
                    </w:txbxContent>
                  </v:textbox>
                </v:shape>
                <w10:wrap type="square"/>
              </v:group>
            </w:pict>
          </mc:Fallback>
        </mc:AlternateContent>
      </w:r>
      <w:r>
        <w:rPr>
          <w:noProof/>
        </w:rPr>
        <mc:AlternateContent>
          <mc:Choice Requires="wpc">
            <w:drawing>
              <wp:anchor distT="0" distB="0" distL="114300" distR="114300" simplePos="0" relativeHeight="251670528" behindDoc="0" locked="0" layoutInCell="1" allowOverlap="1" wp14:anchorId="312B041C" wp14:editId="5A497392">
                <wp:simplePos x="0" y="0"/>
                <wp:positionH relativeFrom="column">
                  <wp:posOffset>360680</wp:posOffset>
                </wp:positionH>
                <wp:positionV relativeFrom="paragraph">
                  <wp:posOffset>127000</wp:posOffset>
                </wp:positionV>
                <wp:extent cx="927735" cy="974090"/>
                <wp:effectExtent l="0" t="15240" r="0" b="1270"/>
                <wp:wrapSquare wrapText="bothSides"/>
                <wp:docPr id="1529" name="Canvas 15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 name="Rectangle 1531"/>
                        <wps:cNvSpPr>
                          <a:spLocks noChangeArrowheads="1"/>
                        </wps:cNvSpPr>
                        <wps:spPr bwMode="auto">
                          <a:xfrm>
                            <a:off x="194945" y="740410"/>
                            <a:ext cx="59055"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1532"/>
                        <wps:cNvSpPr>
                          <a:spLocks noChangeArrowheads="1"/>
                        </wps:cNvSpPr>
                        <wps:spPr bwMode="auto">
                          <a:xfrm>
                            <a:off x="194945" y="3810"/>
                            <a:ext cx="636905" cy="79502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533"/>
                        <wps:cNvSpPr txBox="1">
                          <a:spLocks noChangeArrowheads="1"/>
                        </wps:cNvSpPr>
                        <wps:spPr bwMode="auto">
                          <a:xfrm>
                            <a:off x="599440" y="644525"/>
                            <a:ext cx="2108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554E" w14:textId="77777777" w:rsidR="008D47EB" w:rsidRPr="00322E97" w:rsidRDefault="008D47EB" w:rsidP="005F64CC">
                              <w:pPr>
                                <w:rPr>
                                  <w:i/>
                                  <w:sz w:val="16"/>
                                </w:rPr>
                              </w:pPr>
                              <w:r w:rsidRPr="00322E97">
                                <w:rPr>
                                  <w:i/>
                                  <w:sz w:val="16"/>
                                </w:rPr>
                                <w:t>A</w:t>
                              </w:r>
                            </w:p>
                          </w:txbxContent>
                        </wps:txbx>
                        <wps:bodyPr rot="0" vert="horz" wrap="square" lIns="59436" tIns="29718" rIns="59436" bIns="29718" anchor="t" anchorCtr="0" upright="1">
                          <a:noAutofit/>
                        </wps:bodyPr>
                      </wps:wsp>
                      <wps:wsp>
                        <wps:cNvPr id="24" name="Text Box 1534"/>
                        <wps:cNvSpPr txBox="1">
                          <a:spLocks noChangeArrowheads="1"/>
                        </wps:cNvSpPr>
                        <wps:spPr bwMode="auto">
                          <a:xfrm>
                            <a:off x="428625" y="778510"/>
                            <a:ext cx="2108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F5D51" w14:textId="77777777" w:rsidR="008D47EB" w:rsidRPr="00322E97" w:rsidRDefault="008D47EB" w:rsidP="005F64CC">
                              <w:pPr>
                                <w:rPr>
                                  <w:sz w:val="16"/>
                                </w:rPr>
                              </w:pPr>
                              <w:r>
                                <w:rPr>
                                  <w:sz w:val="16"/>
                                </w:rPr>
                                <w:t>5</w:t>
                              </w:r>
                            </w:p>
                          </w:txbxContent>
                        </wps:txbx>
                        <wps:bodyPr rot="0" vert="horz" wrap="square" lIns="59436" tIns="29718" rIns="59436" bIns="29718" anchor="t" anchorCtr="0" upright="1">
                          <a:noAutofit/>
                        </wps:bodyPr>
                      </wps:wsp>
                      <wps:wsp>
                        <wps:cNvPr id="25" name="Text Box 1535"/>
                        <wps:cNvSpPr txBox="1">
                          <a:spLocks noChangeArrowheads="1"/>
                        </wps:cNvSpPr>
                        <wps:spPr bwMode="auto">
                          <a:xfrm>
                            <a:off x="0" y="324485"/>
                            <a:ext cx="23558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152E3" w14:textId="77777777" w:rsidR="008D47EB" w:rsidRPr="00322E97" w:rsidRDefault="008D47EB" w:rsidP="005F64CC">
                              <w:pPr>
                                <w:rPr>
                                  <w:sz w:val="16"/>
                                </w:rPr>
                              </w:pPr>
                              <w:r>
                                <w:rPr>
                                  <w:sz w:val="16"/>
                                </w:rPr>
                                <w:t>8</w:t>
                              </w:r>
                            </w:p>
                          </w:txbxContent>
                        </wps:txbx>
                        <wps:bodyPr rot="0" vert="horz" wrap="square" lIns="59436" tIns="29718" rIns="59436" bIns="29718" anchor="t" anchorCtr="0" upright="1">
                          <a:noAutofit/>
                        </wps:bodyPr>
                      </wps:wsp>
                      <wps:wsp>
                        <wps:cNvPr id="26" name="Text Box 1536"/>
                        <wps:cNvSpPr txBox="1">
                          <a:spLocks noChangeArrowheads="1"/>
                        </wps:cNvSpPr>
                        <wps:spPr bwMode="auto">
                          <a:xfrm>
                            <a:off x="175895" y="128905"/>
                            <a:ext cx="2108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0A93D" w14:textId="77777777" w:rsidR="008D47EB" w:rsidRPr="00322E97" w:rsidRDefault="008D47EB" w:rsidP="005F64CC">
                              <w:pPr>
                                <w:rPr>
                                  <w:i/>
                                  <w:sz w:val="16"/>
                                </w:rPr>
                              </w:pPr>
                              <w:r>
                                <w:rPr>
                                  <w:i/>
                                  <w:sz w:val="16"/>
                                </w:rPr>
                                <w:t>B</w:t>
                              </w:r>
                            </w:p>
                          </w:txbxContent>
                        </wps:txbx>
                        <wps:bodyPr rot="0" vert="horz" wrap="square" lIns="59436" tIns="29718" rIns="59436" bIns="29718" anchor="t" anchorCtr="0" upright="1">
                          <a:noAutofit/>
                        </wps:bodyPr>
                      </wps:wsp>
                      <wps:wsp>
                        <wps:cNvPr id="27" name="Text Box 1537"/>
                        <wps:cNvSpPr txBox="1">
                          <a:spLocks noChangeArrowheads="1"/>
                        </wps:cNvSpPr>
                        <wps:spPr bwMode="auto">
                          <a:xfrm>
                            <a:off x="521970" y="284480"/>
                            <a:ext cx="3346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7285" w14:textId="77777777" w:rsidR="008D47EB" w:rsidRPr="00322E97" w:rsidRDefault="008D47EB" w:rsidP="005F64CC">
                              <w:pPr>
                                <w:rPr>
                                  <w:sz w:val="16"/>
                                </w:rPr>
                              </w:pPr>
                              <w:r>
                                <w:rPr>
                                  <w:sz w:val="16"/>
                                </w:rPr>
                                <w:t>c</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12B041C" id="Canvas 1529" o:spid="_x0000_s1272" editas="canvas" style="position:absolute;margin-left:28.4pt;margin-top:10pt;width:73.05pt;height:76.7pt;z-index:251670528;mso-position-horizontal-relative:text;mso-position-vertical-relative:text" coordsize="9277,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">
                <v:shape id="_x0000_s1273" type="#_x0000_t75" style="position:absolute;width:9277;height:9740;visibility:visible;mso-wrap-style:square">
                  <v:fill o:detectmouseclick="t"/>
                  <v:path o:connecttype="none"/>
                </v:shape>
                <v:rect id="Rectangle 1531" o:spid="_x0000_s1274" style="position:absolute;left:1949;top:7404;width:59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shape id="AutoShape 1532" o:spid="_x0000_s1275" type="#_x0000_t6" style="position:absolute;left:1949;top:38;width:6369;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" filled="f"/>
                <v:shape id="Text Box 1533" o:spid="_x0000_s1276" type="#_x0000_t202" style="position:absolute;left:5994;top:6445;width:210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" filled="f" stroked="f">
                  <v:textbox inset="4.68pt,2.34pt,4.68pt,2.34pt">
                    <w:txbxContent>
                      <w:p w14:paraId="229F554E" w14:textId="77777777" w:rsidR="008D47EB" w:rsidRPr="00322E97" w:rsidRDefault="008D47EB" w:rsidP="005F64CC">
                        <w:pPr>
                          <w:rPr>
                            <w:i/>
                            <w:sz w:val="16"/>
                          </w:rPr>
                        </w:pPr>
                        <w:r w:rsidRPr="00322E97">
                          <w:rPr>
                            <w:i/>
                            <w:sz w:val="16"/>
                          </w:rPr>
                          <w:t>A</w:t>
                        </w:r>
                      </w:p>
                    </w:txbxContent>
                  </v:textbox>
                </v:shape>
                <v:shape id="Text Box 1534" o:spid="_x0000_s1277" type="#_x0000_t202" style="position:absolute;left:4286;top:7785;width:2108;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" filled="f" stroked="f">
                  <v:textbox inset="4.68pt,2.34pt,4.68pt,2.34pt">
                    <w:txbxContent>
                      <w:p w14:paraId="4F4F5D51" w14:textId="77777777" w:rsidR="008D47EB" w:rsidRPr="00322E97" w:rsidRDefault="008D47EB" w:rsidP="005F64CC">
                        <w:pPr>
                          <w:rPr>
                            <w:sz w:val="16"/>
                          </w:rPr>
                        </w:pPr>
                        <w:r>
                          <w:rPr>
                            <w:sz w:val="16"/>
                          </w:rPr>
                          <w:t>5</w:t>
                        </w:r>
                      </w:p>
                    </w:txbxContent>
                  </v:textbox>
                </v:shape>
                <v:shape id="Text Box 1535" o:spid="_x0000_s1278" type="#_x0000_t202" style="position:absolute;top:3244;width:235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" filled="f" stroked="f">
                  <v:textbox inset="4.68pt,2.34pt,4.68pt,2.34pt">
                    <w:txbxContent>
                      <w:p w14:paraId="6B4152E3" w14:textId="77777777" w:rsidR="008D47EB" w:rsidRPr="00322E97" w:rsidRDefault="008D47EB" w:rsidP="005F64CC">
                        <w:pPr>
                          <w:rPr>
                            <w:sz w:val="16"/>
                          </w:rPr>
                        </w:pPr>
                        <w:r>
                          <w:rPr>
                            <w:sz w:val="16"/>
                          </w:rPr>
                          <w:t>8</w:t>
                        </w:r>
                      </w:p>
                    </w:txbxContent>
                  </v:textbox>
                </v:shape>
                <v:shape id="Text Box 1536" o:spid="_x0000_s1279" type="#_x0000_t202" style="position:absolute;left:1758;top:1289;width:2109;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" filled="f" stroked="f">
                  <v:textbox inset="4.68pt,2.34pt,4.68pt,2.34pt">
                    <w:txbxContent>
                      <w:p w14:paraId="10C0A93D" w14:textId="77777777" w:rsidR="008D47EB" w:rsidRPr="00322E97" w:rsidRDefault="008D47EB" w:rsidP="005F64CC">
                        <w:pPr>
                          <w:rPr>
                            <w:i/>
                            <w:sz w:val="16"/>
                          </w:rPr>
                        </w:pPr>
                        <w:r>
                          <w:rPr>
                            <w:i/>
                            <w:sz w:val="16"/>
                          </w:rPr>
                          <w:t>B</w:t>
                        </w:r>
                      </w:p>
                    </w:txbxContent>
                  </v:textbox>
                </v:shape>
                <v:shape id="Text Box 1537" o:spid="_x0000_s1280" type="#_x0000_t202" style="position:absolute;left:5219;top:2844;width:334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" filled="f" stroked="f">
                  <v:textbox inset="4.68pt,2.34pt,4.68pt,2.34pt">
                    <w:txbxContent>
                      <w:p w14:paraId="2A5E7285" w14:textId="77777777" w:rsidR="008D47EB" w:rsidRPr="00322E97" w:rsidRDefault="008D47EB" w:rsidP="005F64CC">
                        <w:pPr>
                          <w:rPr>
                            <w:sz w:val="16"/>
                          </w:rPr>
                        </w:pPr>
                        <w:r>
                          <w:rPr>
                            <w:sz w:val="16"/>
                          </w:rPr>
                          <w:t>c</w:t>
                        </w:r>
                      </w:p>
                    </w:txbxContent>
                  </v:textbox>
                </v:shape>
                <w10:wrap type="square"/>
              </v:group>
            </w:pict>
          </mc:Fallback>
        </mc:AlternateContent>
      </w:r>
    </w:p>
    <w:p w14:paraId="5148BD00" w14:textId="77777777" w:rsidR="005F64CC" w:rsidRDefault="005F64CC" w:rsidP="005F64CC">
      <w:r>
        <w:t xml:space="preserve">1. </w:t>
      </w:r>
      <w:r>
        <w:tab/>
      </w:r>
      <w:r>
        <w:tab/>
        <w:t xml:space="preserve">2. </w:t>
      </w:r>
    </w:p>
    <w:p w14:paraId="6E877859" w14:textId="77777777" w:rsidR="005F64CC" w:rsidRDefault="005F64CC" w:rsidP="005F64CC"/>
    <w:p w14:paraId="5E20D5E2" w14:textId="77777777" w:rsidR="005F64CC" w:rsidRDefault="005F64CC" w:rsidP="005F64CC"/>
    <w:p w14:paraId="2CBA1A24" w14:textId="77777777" w:rsidR="005F64CC" w:rsidRDefault="005F64CC" w:rsidP="005F64CC"/>
    <w:p w14:paraId="7A89A526" w14:textId="77777777" w:rsidR="005F64CC" w:rsidRPr="00322E97" w:rsidRDefault="005F64CC" w:rsidP="005F64CC"/>
    <w:p w14:paraId="0D91AD5A" w14:textId="77777777" w:rsidR="005F64CC" w:rsidRDefault="00243B69" w:rsidP="005F64CC">
      <w:r>
        <w:rPr>
          <w:noProof/>
        </w:rPr>
        <mc:AlternateContent>
          <mc:Choice Requires="wpc">
            <w:drawing>
              <wp:anchor distT="0" distB="0" distL="114300" distR="114300" simplePos="0" relativeHeight="251673600" behindDoc="0" locked="0" layoutInCell="1" allowOverlap="1" wp14:anchorId="4EE39A3B" wp14:editId="0CA09C62">
                <wp:simplePos x="0" y="0"/>
                <wp:positionH relativeFrom="column">
                  <wp:posOffset>2903220</wp:posOffset>
                </wp:positionH>
                <wp:positionV relativeFrom="paragraph">
                  <wp:posOffset>113030</wp:posOffset>
                </wp:positionV>
                <wp:extent cx="1830070" cy="984885"/>
                <wp:effectExtent l="0" t="0" r="635" b="635"/>
                <wp:wrapSquare wrapText="bothSides"/>
                <wp:docPr id="1556" name="Canvas 15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 name="Group 1558"/>
                        <wpg:cNvGrpSpPr>
                          <a:grpSpLocks/>
                        </wpg:cNvGrpSpPr>
                        <wpg:grpSpPr bwMode="auto">
                          <a:xfrm rot="9284009">
                            <a:off x="195580" y="332105"/>
                            <a:ext cx="1380490" cy="652780"/>
                            <a:chOff x="8540" y="3925"/>
                            <a:chExt cx="2174" cy="1028"/>
                          </a:xfrm>
                        </wpg:grpSpPr>
                        <wps:wsp>
                          <wps:cNvPr id="14" name="Rectangle 1559"/>
                          <wps:cNvSpPr>
                            <a:spLocks noChangeArrowheads="1"/>
                          </wps:cNvSpPr>
                          <wps:spPr bwMode="auto">
                            <a:xfrm>
                              <a:off x="8540" y="4860"/>
                              <a:ext cx="93" cy="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560"/>
                          <wps:cNvSpPr>
                            <a:spLocks noChangeArrowheads="1"/>
                          </wps:cNvSpPr>
                          <wps:spPr bwMode="auto">
                            <a:xfrm>
                              <a:off x="8540" y="3925"/>
                              <a:ext cx="2174" cy="1027"/>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 name="Text Box 1561"/>
                        <wps:cNvSpPr txBox="1">
                          <a:spLocks noChangeArrowheads="1"/>
                        </wps:cNvSpPr>
                        <wps:spPr bwMode="auto">
                          <a:xfrm>
                            <a:off x="1391920" y="488315"/>
                            <a:ext cx="4203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D46D2" w14:textId="77777777" w:rsidR="008D47EB" w:rsidRPr="00322E97" w:rsidRDefault="008D47EB" w:rsidP="005F64CC">
                              <w:pPr>
                                <w:rPr>
                                  <w:sz w:val="16"/>
                                </w:rPr>
                              </w:pPr>
                              <w:r>
                                <w:rPr>
                                  <w:sz w:val="16"/>
                                </w:rPr>
                                <w:t>B</w:t>
                              </w:r>
                            </w:p>
                          </w:txbxContent>
                        </wps:txbx>
                        <wps:bodyPr rot="0" vert="horz" wrap="square" lIns="59436" tIns="29718" rIns="59436" bIns="29718" anchor="t" anchorCtr="0" upright="1">
                          <a:noAutofit/>
                        </wps:bodyPr>
                      </wps:wsp>
                      <wps:wsp>
                        <wps:cNvPr id="17" name="Text Box 1562"/>
                        <wps:cNvSpPr txBox="1">
                          <a:spLocks noChangeArrowheads="1"/>
                        </wps:cNvSpPr>
                        <wps:spPr bwMode="auto">
                          <a:xfrm>
                            <a:off x="1495425" y="222250"/>
                            <a:ext cx="3346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606E" w14:textId="77777777" w:rsidR="008D47EB" w:rsidRPr="00322E97" w:rsidRDefault="008D47EB" w:rsidP="005F64CC">
                              <w:pPr>
                                <w:rPr>
                                  <w:sz w:val="16"/>
                                </w:rPr>
                              </w:pPr>
                              <w:r>
                                <w:rPr>
                                  <w:sz w:val="16"/>
                                </w:rPr>
                                <w:t>a</w:t>
                              </w:r>
                            </w:p>
                          </w:txbxContent>
                        </wps:txbx>
                        <wps:bodyPr rot="0" vert="horz" wrap="square" lIns="59436" tIns="29718" rIns="59436" bIns="29718" anchor="t" anchorCtr="0" upright="1">
                          <a:noAutofit/>
                        </wps:bodyPr>
                      </wps:wsp>
                      <wps:wsp>
                        <wps:cNvPr id="18" name="Text Box 1563"/>
                        <wps:cNvSpPr txBox="1">
                          <a:spLocks noChangeArrowheads="1"/>
                        </wps:cNvSpPr>
                        <wps:spPr bwMode="auto">
                          <a:xfrm>
                            <a:off x="671830" y="168275"/>
                            <a:ext cx="23558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B9950" w14:textId="77777777" w:rsidR="008D47EB" w:rsidRPr="00322E97" w:rsidRDefault="008D47EB" w:rsidP="005F64CC">
                              <w:pPr>
                                <w:rPr>
                                  <w:sz w:val="16"/>
                                </w:rPr>
                              </w:pPr>
                              <w:r>
                                <w:rPr>
                                  <w:sz w:val="16"/>
                                </w:rPr>
                                <w:t>10</w:t>
                              </w:r>
                            </w:p>
                          </w:txbxContent>
                        </wps:txbx>
                        <wps:bodyPr rot="0" vert="horz" wrap="square" lIns="59436" tIns="29718" rIns="59436" bIns="29718" anchor="t" anchorCtr="0" upright="1">
                          <a:noAutofit/>
                        </wps:bodyPr>
                      </wps:wsp>
                      <wps:wsp>
                        <wps:cNvPr id="19" name="Text Box 1564"/>
                        <wps:cNvSpPr txBox="1">
                          <a:spLocks noChangeArrowheads="1"/>
                        </wps:cNvSpPr>
                        <wps:spPr bwMode="auto">
                          <a:xfrm>
                            <a:off x="885825" y="646430"/>
                            <a:ext cx="3346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D7815" w14:textId="77777777" w:rsidR="008D47EB" w:rsidRPr="00322E97" w:rsidRDefault="008D47EB" w:rsidP="005F64CC">
                              <w:pPr>
                                <w:rPr>
                                  <w:sz w:val="16"/>
                                </w:rPr>
                              </w:pPr>
                              <w:r>
                                <w:rPr>
                                  <w:sz w:val="16"/>
                                </w:rPr>
                                <w:t>12</w:t>
                              </w:r>
                            </w:p>
                          </w:txbxContent>
                        </wps:txbx>
                        <wps:bodyPr rot="0" vert="horz" wrap="square" lIns="59436" tIns="29718" rIns="59436" bIns="29718" anchor="t" anchorCtr="0" upright="1">
                          <a:noAutofit/>
                        </wps:bodyPr>
                      </wps:wsp>
                      <wps:wsp>
                        <wps:cNvPr id="20" name="Text Box 1565"/>
                        <wps:cNvSpPr txBox="1">
                          <a:spLocks noChangeArrowheads="1"/>
                        </wps:cNvSpPr>
                        <wps:spPr bwMode="auto">
                          <a:xfrm>
                            <a:off x="375920" y="493395"/>
                            <a:ext cx="3346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85277" w14:textId="77777777" w:rsidR="008D47EB" w:rsidRPr="00322E97" w:rsidRDefault="008D47EB" w:rsidP="005F64CC">
                              <w:pPr>
                                <w:rPr>
                                  <w:i/>
                                  <w:sz w:val="16"/>
                                </w:rPr>
                              </w:pPr>
                              <w:r>
                                <w:rPr>
                                  <w:i/>
                                  <w:sz w:val="16"/>
                                </w:rPr>
                                <w:t>A</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EE39A3B" id="Canvas 1556" o:spid="_x0000_s1281" editas="canvas" style="position:absolute;margin-left:228.6pt;margin-top:8.9pt;width:144.1pt;height:77.55pt;z-index:251673600;mso-position-horizontal-relative:text;mso-position-vertical-relative:text" coordsize="18300,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">
                <v:shape id="_x0000_s1282" type="#_x0000_t75" style="position:absolute;width:18300;height:9848;visibility:visible;mso-wrap-style:square">
                  <v:fill o:detectmouseclick="t"/>
                  <v:path o:connecttype="none"/>
                </v:shape>
                <v:group id="Group 1558" o:spid="_x0000_s1283" style="position:absolute;left:1955;top:3321;width:13805;height:6527;rotation:10140614fd" coordorigin="8540,3925" coordsize="21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">
                  <v:rect id="Rectangle 1559" o:spid="_x0000_s1284" style="position:absolute;left:8540;top:4860;width:93;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shape id="AutoShape 1560" o:spid="_x0000_s1285" type="#_x0000_t6" style="position:absolute;left:8540;top:3925;width:2174;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" filled="f"/>
                </v:group>
                <v:shape id="Text Box 1561" o:spid="_x0000_s1286" type="#_x0000_t202" style="position:absolute;left:13919;top:4883;width:4203;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" filled="f" stroked="f">
                  <v:textbox inset="4.68pt,2.34pt,4.68pt,2.34pt">
                    <w:txbxContent>
                      <w:p w14:paraId="5C1D46D2" w14:textId="77777777" w:rsidR="008D47EB" w:rsidRPr="00322E97" w:rsidRDefault="008D47EB" w:rsidP="005F64CC">
                        <w:pPr>
                          <w:rPr>
                            <w:sz w:val="16"/>
                          </w:rPr>
                        </w:pPr>
                        <w:r>
                          <w:rPr>
                            <w:sz w:val="16"/>
                          </w:rPr>
                          <w:t>B</w:t>
                        </w:r>
                      </w:p>
                    </w:txbxContent>
                  </v:textbox>
                </v:shape>
                <v:shape id="Text Box 1562" o:spid="_x0000_s1287" type="#_x0000_t202" style="position:absolute;left:14954;top:2222;width:334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" filled="f" stroked="f">
                  <v:textbox inset="4.68pt,2.34pt,4.68pt,2.34pt">
                    <w:txbxContent>
                      <w:p w14:paraId="3849606E" w14:textId="77777777" w:rsidR="008D47EB" w:rsidRPr="00322E97" w:rsidRDefault="008D47EB" w:rsidP="005F64CC">
                        <w:pPr>
                          <w:rPr>
                            <w:sz w:val="16"/>
                          </w:rPr>
                        </w:pPr>
                        <w:r>
                          <w:rPr>
                            <w:sz w:val="16"/>
                          </w:rPr>
                          <w:t>a</w:t>
                        </w:r>
                      </w:p>
                    </w:txbxContent>
                  </v:textbox>
                </v:shape>
                <v:shape id="Text Box 1563" o:spid="_x0000_s1288" type="#_x0000_t202" style="position:absolute;left:6718;top:1682;width:235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" filled="f" stroked="f">
                  <v:textbox inset="4.68pt,2.34pt,4.68pt,2.34pt">
                    <w:txbxContent>
                      <w:p w14:paraId="48EB9950" w14:textId="77777777" w:rsidR="008D47EB" w:rsidRPr="00322E97" w:rsidRDefault="008D47EB" w:rsidP="005F64CC">
                        <w:pPr>
                          <w:rPr>
                            <w:sz w:val="16"/>
                          </w:rPr>
                        </w:pPr>
                        <w:r>
                          <w:rPr>
                            <w:sz w:val="16"/>
                          </w:rPr>
                          <w:t>10</w:t>
                        </w:r>
                      </w:p>
                    </w:txbxContent>
                  </v:textbox>
                </v:shape>
                <v:shape id="Text Box 1564" o:spid="_x0000_s1289" type="#_x0000_t202" style="position:absolute;left:8858;top:6464;width:334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" filled="f" stroked="f">
                  <v:textbox inset="4.68pt,2.34pt,4.68pt,2.34pt">
                    <w:txbxContent>
                      <w:p w14:paraId="7CDD7815" w14:textId="77777777" w:rsidR="008D47EB" w:rsidRPr="00322E97" w:rsidRDefault="008D47EB" w:rsidP="005F64CC">
                        <w:pPr>
                          <w:rPr>
                            <w:sz w:val="16"/>
                          </w:rPr>
                        </w:pPr>
                        <w:r>
                          <w:rPr>
                            <w:sz w:val="16"/>
                          </w:rPr>
                          <w:t>12</w:t>
                        </w:r>
                      </w:p>
                    </w:txbxContent>
                  </v:textbox>
                </v:shape>
                <v:shape id="Text Box 1565" o:spid="_x0000_s1290" type="#_x0000_t202" style="position:absolute;left:3759;top:4933;width:334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" filled="f" stroked="f">
                  <v:textbox inset="4.68pt,2.34pt,4.68pt,2.34pt">
                    <w:txbxContent>
                      <w:p w14:paraId="6AB85277" w14:textId="77777777" w:rsidR="008D47EB" w:rsidRPr="00322E97" w:rsidRDefault="008D47EB" w:rsidP="005F64CC">
                        <w:pPr>
                          <w:rPr>
                            <w:i/>
                            <w:sz w:val="16"/>
                          </w:rPr>
                        </w:pPr>
                        <w:r>
                          <w:rPr>
                            <w:i/>
                            <w:sz w:val="16"/>
                          </w:rPr>
                          <w:t>A</w:t>
                        </w:r>
                      </w:p>
                    </w:txbxContent>
                  </v:textbox>
                </v:shape>
                <w10:wrap type="square"/>
              </v:group>
            </w:pict>
          </mc:Fallback>
        </mc:AlternateContent>
      </w:r>
      <w:r>
        <w:rPr>
          <w:noProof/>
        </w:rPr>
        <mc:AlternateContent>
          <mc:Choice Requires="wpc">
            <w:drawing>
              <wp:anchor distT="0" distB="0" distL="114300" distR="114300" simplePos="0" relativeHeight="251672576" behindDoc="0" locked="0" layoutInCell="1" allowOverlap="1" wp14:anchorId="089C1201" wp14:editId="666B5EE4">
                <wp:simplePos x="0" y="0"/>
                <wp:positionH relativeFrom="column">
                  <wp:posOffset>427355</wp:posOffset>
                </wp:positionH>
                <wp:positionV relativeFrom="paragraph">
                  <wp:posOffset>114300</wp:posOffset>
                </wp:positionV>
                <wp:extent cx="1661160" cy="817880"/>
                <wp:effectExtent l="0" t="15875" r="0" b="4445"/>
                <wp:wrapSquare wrapText="bothSides"/>
                <wp:docPr id="1547" name="Canvas 15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1549"/>
                        <wps:cNvSpPr>
                          <a:spLocks noChangeArrowheads="1"/>
                        </wps:cNvSpPr>
                        <wps:spPr bwMode="auto">
                          <a:xfrm>
                            <a:off x="175895" y="593725"/>
                            <a:ext cx="59055"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AutoShape 1550"/>
                        <wps:cNvSpPr>
                          <a:spLocks noChangeArrowheads="1"/>
                        </wps:cNvSpPr>
                        <wps:spPr bwMode="auto">
                          <a:xfrm>
                            <a:off x="175895" y="0"/>
                            <a:ext cx="1380490" cy="65214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1551"/>
                        <wps:cNvSpPr txBox="1">
                          <a:spLocks noChangeArrowheads="1"/>
                        </wps:cNvSpPr>
                        <wps:spPr bwMode="auto">
                          <a:xfrm>
                            <a:off x="1068070" y="474345"/>
                            <a:ext cx="4203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6179" w14:textId="77777777" w:rsidR="008D47EB" w:rsidRPr="00212AC0" w:rsidRDefault="008D47EB" w:rsidP="005F64CC">
                              <w:pPr>
                                <w:rPr>
                                  <w:i/>
                                  <w:sz w:val="16"/>
                                </w:rPr>
                              </w:pPr>
                              <w:r w:rsidRPr="00212AC0">
                                <w:rPr>
                                  <w:i/>
                                  <w:sz w:val="16"/>
                                </w:rPr>
                                <w:t>A</w:t>
                              </w:r>
                            </w:p>
                          </w:txbxContent>
                        </wps:txbx>
                        <wps:bodyPr rot="0" vert="horz" wrap="square" lIns="59436" tIns="29718" rIns="59436" bIns="29718" anchor="t" anchorCtr="0" upright="1">
                          <a:noAutofit/>
                        </wps:bodyPr>
                      </wps:wsp>
                      <wps:wsp>
                        <wps:cNvPr id="6" name="Text Box 1552"/>
                        <wps:cNvSpPr txBox="1">
                          <a:spLocks noChangeArrowheads="1"/>
                        </wps:cNvSpPr>
                        <wps:spPr bwMode="auto">
                          <a:xfrm>
                            <a:off x="762000" y="650875"/>
                            <a:ext cx="3346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6B059" w14:textId="77777777" w:rsidR="008D47EB" w:rsidRPr="00322E97" w:rsidRDefault="008D47EB" w:rsidP="005F64CC">
                              <w:pPr>
                                <w:rPr>
                                  <w:sz w:val="16"/>
                                </w:rPr>
                              </w:pPr>
                              <w:r>
                                <w:rPr>
                                  <w:sz w:val="16"/>
                                </w:rPr>
                                <w:t>b</w:t>
                              </w:r>
                            </w:p>
                          </w:txbxContent>
                        </wps:txbx>
                        <wps:bodyPr rot="0" vert="horz" wrap="square" lIns="59436" tIns="29718" rIns="59436" bIns="29718" anchor="t" anchorCtr="0" upright="1">
                          <a:noAutofit/>
                        </wps:bodyPr>
                      </wps:wsp>
                      <wps:wsp>
                        <wps:cNvPr id="10" name="Text Box 1553"/>
                        <wps:cNvSpPr txBox="1">
                          <a:spLocks noChangeArrowheads="1"/>
                        </wps:cNvSpPr>
                        <wps:spPr bwMode="auto">
                          <a:xfrm>
                            <a:off x="0" y="273050"/>
                            <a:ext cx="23558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BE758" w14:textId="77777777" w:rsidR="008D47EB" w:rsidRPr="00322E97" w:rsidRDefault="008D47EB" w:rsidP="005F64CC">
                              <w:pPr>
                                <w:rPr>
                                  <w:sz w:val="16"/>
                                </w:rPr>
                              </w:pPr>
                              <w:r>
                                <w:rPr>
                                  <w:sz w:val="16"/>
                                </w:rPr>
                                <w:t>7</w:t>
                              </w:r>
                            </w:p>
                          </w:txbxContent>
                        </wps:txbx>
                        <wps:bodyPr rot="0" vert="horz" wrap="square" lIns="59436" tIns="29718" rIns="59436" bIns="29718" anchor="t" anchorCtr="0" upright="1">
                          <a:noAutofit/>
                        </wps:bodyPr>
                      </wps:wsp>
                      <wps:wsp>
                        <wps:cNvPr id="11" name="Text Box 1554"/>
                        <wps:cNvSpPr txBox="1">
                          <a:spLocks noChangeArrowheads="1"/>
                        </wps:cNvSpPr>
                        <wps:spPr bwMode="auto">
                          <a:xfrm>
                            <a:off x="733425" y="127000"/>
                            <a:ext cx="3346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ACBBD" w14:textId="77777777" w:rsidR="008D47EB" w:rsidRPr="00322E97" w:rsidRDefault="008D47EB" w:rsidP="005F64CC">
                              <w:pPr>
                                <w:rPr>
                                  <w:sz w:val="16"/>
                                </w:rPr>
                              </w:pPr>
                              <w:r>
                                <w:rPr>
                                  <w:sz w:val="16"/>
                                </w:rPr>
                                <w:t>15</w:t>
                              </w:r>
                            </w:p>
                          </w:txbxContent>
                        </wps:txbx>
                        <wps:bodyPr rot="0" vert="horz" wrap="square" lIns="59436" tIns="29718" rIns="59436" bIns="29718" anchor="t" anchorCtr="0" upright="1">
                          <a:noAutofit/>
                        </wps:bodyPr>
                      </wps:wsp>
                      <wps:wsp>
                        <wps:cNvPr id="12" name="Text Box 1555"/>
                        <wps:cNvSpPr txBox="1">
                          <a:spLocks noChangeArrowheads="1"/>
                        </wps:cNvSpPr>
                        <wps:spPr bwMode="auto">
                          <a:xfrm>
                            <a:off x="152400" y="60325"/>
                            <a:ext cx="3346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F6384" w14:textId="77777777" w:rsidR="008D47EB" w:rsidRPr="00322E97" w:rsidRDefault="008D47EB" w:rsidP="005F64CC">
                              <w:pPr>
                                <w:rPr>
                                  <w:i/>
                                  <w:sz w:val="16"/>
                                </w:rPr>
                              </w:pPr>
                              <w:r w:rsidRPr="00322E97">
                                <w:rPr>
                                  <w:i/>
                                  <w:sz w:val="16"/>
                                </w:rPr>
                                <w:t>B</w:t>
                              </w:r>
                            </w:p>
                          </w:txbxContent>
                        </wps:txbx>
                        <wps:bodyPr rot="0" vert="horz" wrap="square" lIns="59436" tIns="29718" rIns="59436" bIns="2971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89C1201" id="Canvas 1547" o:spid="_x0000_s1291" editas="canvas" style="position:absolute;margin-left:33.65pt;margin-top:9pt;width:130.8pt;height:64.4pt;z-index:251672576;mso-position-horizontal-relative:text;mso-position-vertical-relative:text" coordsize="16611,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">
                <v:shape id="_x0000_s1292" type="#_x0000_t75" style="position:absolute;width:16611;height:8178;visibility:visible;mso-wrap-style:square">
                  <v:fill o:detectmouseclick="t"/>
                  <v:path o:connecttype="none"/>
                </v:shape>
                <v:rect id="Rectangle 1549" o:spid="_x0000_s1293" style="position:absolute;left:1758;top:5937;width:59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 id="AutoShape 1550" o:spid="_x0000_s1294" type="#_x0000_t6" style="position:absolute;left:1758;width:13805;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" filled="f"/>
                <v:shape id="Text Box 1551" o:spid="_x0000_s1295" type="#_x0000_t202" style="position:absolute;left:10680;top:4743;width:4204;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" filled="f" stroked="f">
                  <v:textbox inset="4.68pt,2.34pt,4.68pt,2.34pt">
                    <w:txbxContent>
                      <w:p w14:paraId="15486179" w14:textId="77777777" w:rsidR="008D47EB" w:rsidRPr="00212AC0" w:rsidRDefault="008D47EB" w:rsidP="005F64CC">
                        <w:pPr>
                          <w:rPr>
                            <w:i/>
                            <w:sz w:val="16"/>
                          </w:rPr>
                        </w:pPr>
                        <w:r w:rsidRPr="00212AC0">
                          <w:rPr>
                            <w:i/>
                            <w:sz w:val="16"/>
                          </w:rPr>
                          <w:t>A</w:t>
                        </w:r>
                      </w:p>
                    </w:txbxContent>
                  </v:textbox>
                </v:shape>
                <v:shape id="Text Box 1552" o:spid="_x0000_s1296" type="#_x0000_t202" style="position:absolute;left:7620;top:6508;width:334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" filled="f" stroked="f">
                  <v:textbox inset="4.68pt,2.34pt,4.68pt,2.34pt">
                    <w:txbxContent>
                      <w:p w14:paraId="1156B059" w14:textId="77777777" w:rsidR="008D47EB" w:rsidRPr="00322E97" w:rsidRDefault="008D47EB" w:rsidP="005F64CC">
                        <w:pPr>
                          <w:rPr>
                            <w:sz w:val="16"/>
                          </w:rPr>
                        </w:pPr>
                        <w:r>
                          <w:rPr>
                            <w:sz w:val="16"/>
                          </w:rPr>
                          <w:t>b</w:t>
                        </w:r>
                      </w:p>
                    </w:txbxContent>
                  </v:textbox>
                </v:shape>
                <v:shape id="Text Box 1553" o:spid="_x0000_s1297" type="#_x0000_t202" style="position:absolute;top:2730;width:235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" filled="f" stroked="f">
                  <v:textbox inset="4.68pt,2.34pt,4.68pt,2.34pt">
                    <w:txbxContent>
                      <w:p w14:paraId="3E5BE758" w14:textId="77777777" w:rsidR="008D47EB" w:rsidRPr="00322E97" w:rsidRDefault="008D47EB" w:rsidP="005F64CC">
                        <w:pPr>
                          <w:rPr>
                            <w:sz w:val="16"/>
                          </w:rPr>
                        </w:pPr>
                        <w:r>
                          <w:rPr>
                            <w:sz w:val="16"/>
                          </w:rPr>
                          <w:t>7</w:t>
                        </w:r>
                      </w:p>
                    </w:txbxContent>
                  </v:textbox>
                </v:shape>
                <v:shape id="Text Box 1554" o:spid="_x0000_s1298" type="#_x0000_t202" style="position:absolute;left:7334;top:1270;width:3346;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" filled="f" stroked="f">
                  <v:textbox inset="4.68pt,2.34pt,4.68pt,2.34pt">
                    <w:txbxContent>
                      <w:p w14:paraId="7AFACBBD" w14:textId="77777777" w:rsidR="008D47EB" w:rsidRPr="00322E97" w:rsidRDefault="008D47EB" w:rsidP="005F64CC">
                        <w:pPr>
                          <w:rPr>
                            <w:sz w:val="16"/>
                          </w:rPr>
                        </w:pPr>
                        <w:r>
                          <w:rPr>
                            <w:sz w:val="16"/>
                          </w:rPr>
                          <w:t>15</w:t>
                        </w:r>
                      </w:p>
                    </w:txbxContent>
                  </v:textbox>
                </v:shape>
                <v:shape id="Text Box 1555" o:spid="_x0000_s1299" type="#_x0000_t202" style="position:absolute;left:1524;top:603;width:334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" filled="f" stroked="f">
                  <v:textbox inset="4.68pt,2.34pt,4.68pt,2.34pt">
                    <w:txbxContent>
                      <w:p w14:paraId="43CF6384" w14:textId="77777777" w:rsidR="008D47EB" w:rsidRPr="00322E97" w:rsidRDefault="008D47EB" w:rsidP="005F64CC">
                        <w:pPr>
                          <w:rPr>
                            <w:i/>
                            <w:sz w:val="16"/>
                          </w:rPr>
                        </w:pPr>
                        <w:r w:rsidRPr="00322E97">
                          <w:rPr>
                            <w:i/>
                            <w:sz w:val="16"/>
                          </w:rPr>
                          <w:t>B</w:t>
                        </w:r>
                      </w:p>
                    </w:txbxContent>
                  </v:textbox>
                </v:shape>
                <w10:wrap type="square"/>
              </v:group>
            </w:pict>
          </mc:Fallback>
        </mc:AlternateContent>
      </w:r>
      <w:r w:rsidR="005F64CC">
        <w:t xml:space="preserve">3. </w:t>
      </w:r>
      <w:r w:rsidR="005F64CC">
        <w:tab/>
        <w:t xml:space="preserve">4. </w:t>
      </w:r>
      <w:r w:rsidR="005F64CC">
        <w:tab/>
      </w:r>
      <w:r w:rsidR="005F64CC">
        <w:tab/>
      </w:r>
      <w:r w:rsidR="005F64CC">
        <w:tab/>
      </w:r>
      <w:r w:rsidR="005F64CC">
        <w:tab/>
      </w:r>
      <w:r w:rsidR="005F64CC">
        <w:tab/>
      </w:r>
    </w:p>
    <w:p w14:paraId="28B403A1" w14:textId="77777777" w:rsidR="005F64CC" w:rsidRDefault="005F64CC" w:rsidP="005F64CC"/>
    <w:p w14:paraId="1CFBF83B" w14:textId="77777777" w:rsidR="005F64CC" w:rsidRDefault="005F64CC" w:rsidP="005F64CC">
      <w:r>
        <w:t xml:space="preserve"> </w:t>
      </w:r>
      <w:r>
        <w:tab/>
      </w:r>
      <w:r>
        <w:tab/>
      </w:r>
      <w:r>
        <w:tab/>
      </w:r>
    </w:p>
    <w:p w14:paraId="096EA084" w14:textId="77777777" w:rsidR="00243B69" w:rsidRDefault="00243B69" w:rsidP="005F64CC">
      <w:pPr>
        <w:spacing w:after="240"/>
      </w:pPr>
    </w:p>
    <w:p w14:paraId="74109A74" w14:textId="77777777" w:rsidR="00243B69" w:rsidRDefault="00243B69" w:rsidP="005F64CC">
      <w:pPr>
        <w:spacing w:after="240"/>
      </w:pPr>
    </w:p>
    <w:p w14:paraId="3C023E51" w14:textId="77777777" w:rsidR="005F64CC" w:rsidRDefault="005F64CC" w:rsidP="005F64CC">
      <w:pPr>
        <w:spacing w:after="240"/>
      </w:pPr>
      <w:r w:rsidRPr="00212AC0">
        <w:t>Find a possible formula for the trigonometric function whose values are in the following table</w:t>
      </w:r>
      <w:r>
        <w:t>s</w:t>
      </w:r>
      <w:r w:rsidRPr="00212AC0">
        <w:t>.</w:t>
      </w:r>
    </w:p>
    <w:p w14:paraId="3D1D6BBD" w14:textId="77777777" w:rsidR="003165D7" w:rsidRPr="00212AC0" w:rsidRDefault="003165D7" w:rsidP="003165D7">
      <w:r>
        <w:t>5.</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400"/>
        <w:gridCol w:w="326"/>
        <w:gridCol w:w="436"/>
        <w:gridCol w:w="326"/>
        <w:gridCol w:w="400"/>
        <w:gridCol w:w="326"/>
        <w:gridCol w:w="436"/>
      </w:tblGrid>
      <w:tr w:rsidR="003165D7" w:rsidRPr="00212AC0" w14:paraId="516BD6F8" w14:textId="77777777" w:rsidTr="00A206EF">
        <w:tc>
          <w:tcPr>
            <w:tcW w:w="0" w:type="auto"/>
            <w:hideMark/>
          </w:tcPr>
          <w:p w14:paraId="2CBB01FC" w14:textId="77777777" w:rsidR="003165D7" w:rsidRPr="00E418FE" w:rsidRDefault="003165D7" w:rsidP="00A206EF">
            <w:pPr>
              <w:jc w:val="center"/>
              <w:rPr>
                <w:b/>
                <w:bCs/>
                <w:sz w:val="22"/>
              </w:rPr>
            </w:pPr>
            <w:r w:rsidRPr="00E418FE">
              <w:rPr>
                <w:b/>
                <w:bCs/>
                <w:sz w:val="22"/>
              </w:rPr>
              <w:t>x</w:t>
            </w:r>
          </w:p>
        </w:tc>
        <w:tc>
          <w:tcPr>
            <w:tcW w:w="0" w:type="auto"/>
            <w:hideMark/>
          </w:tcPr>
          <w:p w14:paraId="1D47EF99" w14:textId="77777777" w:rsidR="003165D7" w:rsidRPr="00E418FE" w:rsidRDefault="003165D7" w:rsidP="00A206EF">
            <w:pPr>
              <w:rPr>
                <w:sz w:val="22"/>
              </w:rPr>
            </w:pPr>
            <w:r w:rsidRPr="00E418FE">
              <w:rPr>
                <w:sz w:val="22"/>
              </w:rPr>
              <w:t>0</w:t>
            </w:r>
          </w:p>
        </w:tc>
        <w:tc>
          <w:tcPr>
            <w:tcW w:w="0" w:type="auto"/>
            <w:hideMark/>
          </w:tcPr>
          <w:p w14:paraId="6BBF8C42" w14:textId="77777777" w:rsidR="003165D7" w:rsidRPr="00E418FE" w:rsidRDefault="003165D7" w:rsidP="00A206EF">
            <w:pPr>
              <w:rPr>
                <w:sz w:val="22"/>
              </w:rPr>
            </w:pPr>
            <w:r w:rsidRPr="00E418FE">
              <w:rPr>
                <w:sz w:val="22"/>
              </w:rPr>
              <w:t>1</w:t>
            </w:r>
          </w:p>
        </w:tc>
        <w:tc>
          <w:tcPr>
            <w:tcW w:w="0" w:type="auto"/>
            <w:hideMark/>
          </w:tcPr>
          <w:p w14:paraId="2E74AB5A" w14:textId="77777777" w:rsidR="003165D7" w:rsidRPr="00E418FE" w:rsidRDefault="003165D7" w:rsidP="00A206EF">
            <w:pPr>
              <w:rPr>
                <w:sz w:val="22"/>
              </w:rPr>
            </w:pPr>
            <w:r w:rsidRPr="00E418FE">
              <w:rPr>
                <w:sz w:val="22"/>
              </w:rPr>
              <w:t>2</w:t>
            </w:r>
          </w:p>
        </w:tc>
        <w:tc>
          <w:tcPr>
            <w:tcW w:w="0" w:type="auto"/>
            <w:hideMark/>
          </w:tcPr>
          <w:p w14:paraId="4CDE5A69" w14:textId="77777777" w:rsidR="003165D7" w:rsidRPr="00E418FE" w:rsidRDefault="003165D7" w:rsidP="00A206EF">
            <w:pPr>
              <w:rPr>
                <w:sz w:val="22"/>
              </w:rPr>
            </w:pPr>
            <w:r w:rsidRPr="00E418FE">
              <w:rPr>
                <w:sz w:val="22"/>
              </w:rPr>
              <w:t>3</w:t>
            </w:r>
          </w:p>
        </w:tc>
        <w:tc>
          <w:tcPr>
            <w:tcW w:w="0" w:type="auto"/>
            <w:hideMark/>
          </w:tcPr>
          <w:p w14:paraId="093F4943" w14:textId="77777777" w:rsidR="003165D7" w:rsidRPr="00E418FE" w:rsidRDefault="003165D7" w:rsidP="00A206EF">
            <w:pPr>
              <w:rPr>
                <w:sz w:val="22"/>
              </w:rPr>
            </w:pPr>
            <w:r w:rsidRPr="00E418FE">
              <w:rPr>
                <w:sz w:val="22"/>
              </w:rPr>
              <w:t>4</w:t>
            </w:r>
          </w:p>
        </w:tc>
        <w:tc>
          <w:tcPr>
            <w:tcW w:w="0" w:type="auto"/>
            <w:hideMark/>
          </w:tcPr>
          <w:p w14:paraId="5BEA3E05" w14:textId="77777777" w:rsidR="003165D7" w:rsidRPr="00E418FE" w:rsidRDefault="003165D7" w:rsidP="00A206EF">
            <w:pPr>
              <w:rPr>
                <w:sz w:val="22"/>
              </w:rPr>
            </w:pPr>
            <w:r w:rsidRPr="00E418FE">
              <w:rPr>
                <w:sz w:val="22"/>
              </w:rPr>
              <w:t>5</w:t>
            </w:r>
          </w:p>
        </w:tc>
        <w:tc>
          <w:tcPr>
            <w:tcW w:w="0" w:type="auto"/>
            <w:hideMark/>
          </w:tcPr>
          <w:p w14:paraId="445A25E0" w14:textId="77777777" w:rsidR="003165D7" w:rsidRPr="00E418FE" w:rsidRDefault="003165D7" w:rsidP="00A206EF">
            <w:pPr>
              <w:rPr>
                <w:sz w:val="22"/>
              </w:rPr>
            </w:pPr>
            <w:r w:rsidRPr="00E418FE">
              <w:rPr>
                <w:sz w:val="22"/>
              </w:rPr>
              <w:t>6</w:t>
            </w:r>
          </w:p>
        </w:tc>
      </w:tr>
      <w:tr w:rsidR="003165D7" w:rsidRPr="00212AC0" w14:paraId="0B0C9A42" w14:textId="77777777" w:rsidTr="00A206EF">
        <w:tc>
          <w:tcPr>
            <w:tcW w:w="0" w:type="auto"/>
            <w:hideMark/>
          </w:tcPr>
          <w:p w14:paraId="3122C4B5" w14:textId="77777777" w:rsidR="003165D7" w:rsidRPr="00E418FE" w:rsidRDefault="003165D7" w:rsidP="00A206EF">
            <w:pPr>
              <w:jc w:val="center"/>
              <w:rPr>
                <w:b/>
                <w:bCs/>
                <w:sz w:val="22"/>
              </w:rPr>
            </w:pPr>
            <w:r w:rsidRPr="00E418FE">
              <w:rPr>
                <w:b/>
                <w:bCs/>
                <w:sz w:val="22"/>
              </w:rPr>
              <w:t>y</w:t>
            </w:r>
          </w:p>
        </w:tc>
        <w:tc>
          <w:tcPr>
            <w:tcW w:w="0" w:type="auto"/>
            <w:hideMark/>
          </w:tcPr>
          <w:p w14:paraId="1DE11AB7" w14:textId="77777777" w:rsidR="003165D7" w:rsidRPr="00E418FE" w:rsidRDefault="003165D7" w:rsidP="00A206EF">
            <w:pPr>
              <w:rPr>
                <w:sz w:val="22"/>
              </w:rPr>
            </w:pPr>
            <w:r w:rsidRPr="00E418FE">
              <w:rPr>
                <w:sz w:val="22"/>
              </w:rPr>
              <w:t>-2</w:t>
            </w:r>
          </w:p>
        </w:tc>
        <w:tc>
          <w:tcPr>
            <w:tcW w:w="0" w:type="auto"/>
            <w:hideMark/>
          </w:tcPr>
          <w:p w14:paraId="5FCA927B" w14:textId="77777777" w:rsidR="003165D7" w:rsidRPr="00E418FE" w:rsidRDefault="003165D7" w:rsidP="00A206EF">
            <w:pPr>
              <w:rPr>
                <w:sz w:val="22"/>
              </w:rPr>
            </w:pPr>
            <w:r w:rsidRPr="00E418FE">
              <w:rPr>
                <w:sz w:val="22"/>
              </w:rPr>
              <w:t>4</w:t>
            </w:r>
          </w:p>
        </w:tc>
        <w:tc>
          <w:tcPr>
            <w:tcW w:w="0" w:type="auto"/>
            <w:hideMark/>
          </w:tcPr>
          <w:p w14:paraId="796254C4" w14:textId="77777777" w:rsidR="003165D7" w:rsidRPr="00E418FE" w:rsidRDefault="003165D7" w:rsidP="00A206EF">
            <w:pPr>
              <w:rPr>
                <w:sz w:val="22"/>
              </w:rPr>
            </w:pPr>
            <w:r w:rsidRPr="00E418FE">
              <w:rPr>
                <w:sz w:val="22"/>
              </w:rPr>
              <w:t>10</w:t>
            </w:r>
          </w:p>
        </w:tc>
        <w:tc>
          <w:tcPr>
            <w:tcW w:w="0" w:type="auto"/>
            <w:hideMark/>
          </w:tcPr>
          <w:p w14:paraId="4C5AEC79" w14:textId="77777777" w:rsidR="003165D7" w:rsidRPr="00E418FE" w:rsidRDefault="003165D7" w:rsidP="00A206EF">
            <w:pPr>
              <w:rPr>
                <w:sz w:val="22"/>
              </w:rPr>
            </w:pPr>
            <w:r w:rsidRPr="00E418FE">
              <w:rPr>
                <w:sz w:val="22"/>
              </w:rPr>
              <w:t>4</w:t>
            </w:r>
          </w:p>
        </w:tc>
        <w:tc>
          <w:tcPr>
            <w:tcW w:w="0" w:type="auto"/>
            <w:hideMark/>
          </w:tcPr>
          <w:p w14:paraId="572EAECE" w14:textId="77777777" w:rsidR="003165D7" w:rsidRPr="00E418FE" w:rsidRDefault="003165D7" w:rsidP="00A206EF">
            <w:pPr>
              <w:rPr>
                <w:sz w:val="22"/>
              </w:rPr>
            </w:pPr>
            <w:r w:rsidRPr="00E418FE">
              <w:rPr>
                <w:sz w:val="22"/>
              </w:rPr>
              <w:t>-2</w:t>
            </w:r>
          </w:p>
        </w:tc>
        <w:tc>
          <w:tcPr>
            <w:tcW w:w="0" w:type="auto"/>
            <w:hideMark/>
          </w:tcPr>
          <w:p w14:paraId="34F4EE4D" w14:textId="77777777" w:rsidR="003165D7" w:rsidRPr="00E418FE" w:rsidRDefault="003165D7" w:rsidP="00A206EF">
            <w:pPr>
              <w:rPr>
                <w:sz w:val="22"/>
              </w:rPr>
            </w:pPr>
            <w:r w:rsidRPr="00E418FE">
              <w:rPr>
                <w:sz w:val="22"/>
              </w:rPr>
              <w:t>4</w:t>
            </w:r>
          </w:p>
        </w:tc>
        <w:tc>
          <w:tcPr>
            <w:tcW w:w="0" w:type="auto"/>
            <w:hideMark/>
          </w:tcPr>
          <w:p w14:paraId="3366D52B" w14:textId="77777777" w:rsidR="003165D7" w:rsidRPr="00E418FE" w:rsidRDefault="003165D7" w:rsidP="00A206EF">
            <w:pPr>
              <w:rPr>
                <w:sz w:val="22"/>
              </w:rPr>
            </w:pPr>
            <w:r w:rsidRPr="00E418FE">
              <w:rPr>
                <w:sz w:val="22"/>
              </w:rPr>
              <w:t>10</w:t>
            </w:r>
          </w:p>
        </w:tc>
      </w:tr>
    </w:tbl>
    <w:p w14:paraId="7D867BF6" w14:textId="77777777" w:rsidR="003165D7" w:rsidRPr="00212AC0" w:rsidRDefault="003165D7" w:rsidP="003165D7">
      <w:r w:rsidRPr="00212AC0">
        <w:br/>
      </w:r>
      <w:r>
        <w:t xml:space="preserve">6.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326"/>
        <w:gridCol w:w="400"/>
        <w:gridCol w:w="400"/>
        <w:gridCol w:w="400"/>
        <w:gridCol w:w="326"/>
        <w:gridCol w:w="400"/>
        <w:gridCol w:w="400"/>
      </w:tblGrid>
      <w:tr w:rsidR="003165D7" w:rsidRPr="00212AC0" w14:paraId="1DC86C67" w14:textId="77777777" w:rsidTr="00A206EF">
        <w:tc>
          <w:tcPr>
            <w:tcW w:w="0" w:type="auto"/>
            <w:hideMark/>
          </w:tcPr>
          <w:p w14:paraId="2B4E9018" w14:textId="77777777" w:rsidR="003165D7" w:rsidRPr="00E418FE" w:rsidRDefault="003165D7" w:rsidP="00A206EF">
            <w:pPr>
              <w:jc w:val="center"/>
              <w:rPr>
                <w:b/>
                <w:bCs/>
                <w:sz w:val="22"/>
              </w:rPr>
            </w:pPr>
            <w:r w:rsidRPr="00E418FE">
              <w:rPr>
                <w:b/>
                <w:bCs/>
                <w:sz w:val="22"/>
              </w:rPr>
              <w:t>x</w:t>
            </w:r>
          </w:p>
        </w:tc>
        <w:tc>
          <w:tcPr>
            <w:tcW w:w="0" w:type="auto"/>
            <w:hideMark/>
          </w:tcPr>
          <w:p w14:paraId="7FFAA8C7" w14:textId="77777777" w:rsidR="003165D7" w:rsidRPr="00E418FE" w:rsidRDefault="003165D7" w:rsidP="00A206EF">
            <w:pPr>
              <w:rPr>
                <w:sz w:val="22"/>
              </w:rPr>
            </w:pPr>
            <w:r w:rsidRPr="00E418FE">
              <w:rPr>
                <w:sz w:val="22"/>
              </w:rPr>
              <w:t>0</w:t>
            </w:r>
          </w:p>
        </w:tc>
        <w:tc>
          <w:tcPr>
            <w:tcW w:w="0" w:type="auto"/>
            <w:hideMark/>
          </w:tcPr>
          <w:p w14:paraId="4E29E61C" w14:textId="77777777" w:rsidR="003165D7" w:rsidRPr="00E418FE" w:rsidRDefault="003165D7" w:rsidP="00A206EF">
            <w:pPr>
              <w:rPr>
                <w:sz w:val="22"/>
              </w:rPr>
            </w:pPr>
            <w:r w:rsidRPr="00E418FE">
              <w:rPr>
                <w:sz w:val="22"/>
              </w:rPr>
              <w:t>1</w:t>
            </w:r>
          </w:p>
        </w:tc>
        <w:tc>
          <w:tcPr>
            <w:tcW w:w="0" w:type="auto"/>
            <w:hideMark/>
          </w:tcPr>
          <w:p w14:paraId="386D97EA" w14:textId="77777777" w:rsidR="003165D7" w:rsidRPr="00E418FE" w:rsidRDefault="003165D7" w:rsidP="00A206EF">
            <w:pPr>
              <w:rPr>
                <w:sz w:val="22"/>
              </w:rPr>
            </w:pPr>
            <w:r w:rsidRPr="00E418FE">
              <w:rPr>
                <w:sz w:val="22"/>
              </w:rPr>
              <w:t>2</w:t>
            </w:r>
          </w:p>
        </w:tc>
        <w:tc>
          <w:tcPr>
            <w:tcW w:w="0" w:type="auto"/>
            <w:hideMark/>
          </w:tcPr>
          <w:p w14:paraId="5F69BA62" w14:textId="77777777" w:rsidR="003165D7" w:rsidRPr="00E418FE" w:rsidRDefault="003165D7" w:rsidP="00A206EF">
            <w:pPr>
              <w:rPr>
                <w:sz w:val="22"/>
              </w:rPr>
            </w:pPr>
            <w:r w:rsidRPr="00E418FE">
              <w:rPr>
                <w:sz w:val="22"/>
              </w:rPr>
              <w:t>3</w:t>
            </w:r>
          </w:p>
        </w:tc>
        <w:tc>
          <w:tcPr>
            <w:tcW w:w="0" w:type="auto"/>
            <w:hideMark/>
          </w:tcPr>
          <w:p w14:paraId="76201B4A" w14:textId="77777777" w:rsidR="003165D7" w:rsidRPr="00E418FE" w:rsidRDefault="003165D7" w:rsidP="00A206EF">
            <w:pPr>
              <w:rPr>
                <w:sz w:val="22"/>
              </w:rPr>
            </w:pPr>
            <w:r w:rsidRPr="00E418FE">
              <w:rPr>
                <w:sz w:val="22"/>
              </w:rPr>
              <w:t>4</w:t>
            </w:r>
          </w:p>
        </w:tc>
        <w:tc>
          <w:tcPr>
            <w:tcW w:w="0" w:type="auto"/>
            <w:hideMark/>
          </w:tcPr>
          <w:p w14:paraId="48C3CFFB" w14:textId="77777777" w:rsidR="003165D7" w:rsidRPr="00E418FE" w:rsidRDefault="003165D7" w:rsidP="00A206EF">
            <w:pPr>
              <w:rPr>
                <w:sz w:val="22"/>
              </w:rPr>
            </w:pPr>
            <w:r w:rsidRPr="00E418FE">
              <w:rPr>
                <w:sz w:val="22"/>
              </w:rPr>
              <w:t>5</w:t>
            </w:r>
          </w:p>
        </w:tc>
        <w:tc>
          <w:tcPr>
            <w:tcW w:w="0" w:type="auto"/>
            <w:hideMark/>
          </w:tcPr>
          <w:p w14:paraId="1B0EB1D1" w14:textId="77777777" w:rsidR="003165D7" w:rsidRPr="00E418FE" w:rsidRDefault="003165D7" w:rsidP="00A206EF">
            <w:pPr>
              <w:rPr>
                <w:sz w:val="22"/>
              </w:rPr>
            </w:pPr>
            <w:r w:rsidRPr="00E418FE">
              <w:rPr>
                <w:sz w:val="22"/>
              </w:rPr>
              <w:t>6</w:t>
            </w:r>
          </w:p>
        </w:tc>
      </w:tr>
      <w:tr w:rsidR="003165D7" w:rsidRPr="00212AC0" w14:paraId="0B76E1F1" w14:textId="77777777" w:rsidTr="00A206EF">
        <w:tc>
          <w:tcPr>
            <w:tcW w:w="0" w:type="auto"/>
            <w:hideMark/>
          </w:tcPr>
          <w:p w14:paraId="2CF37E37" w14:textId="77777777" w:rsidR="003165D7" w:rsidRPr="00E418FE" w:rsidRDefault="003165D7" w:rsidP="00A206EF">
            <w:pPr>
              <w:jc w:val="center"/>
              <w:rPr>
                <w:b/>
                <w:bCs/>
                <w:sz w:val="22"/>
              </w:rPr>
            </w:pPr>
            <w:r w:rsidRPr="00E418FE">
              <w:rPr>
                <w:b/>
                <w:bCs/>
                <w:sz w:val="22"/>
              </w:rPr>
              <w:t>y</w:t>
            </w:r>
          </w:p>
        </w:tc>
        <w:tc>
          <w:tcPr>
            <w:tcW w:w="0" w:type="auto"/>
            <w:hideMark/>
          </w:tcPr>
          <w:p w14:paraId="143DD2CF" w14:textId="77777777" w:rsidR="003165D7" w:rsidRPr="00E418FE" w:rsidRDefault="003165D7" w:rsidP="00A206EF">
            <w:pPr>
              <w:rPr>
                <w:sz w:val="22"/>
              </w:rPr>
            </w:pPr>
            <w:r w:rsidRPr="00E418FE">
              <w:rPr>
                <w:sz w:val="22"/>
              </w:rPr>
              <w:t>1</w:t>
            </w:r>
          </w:p>
        </w:tc>
        <w:tc>
          <w:tcPr>
            <w:tcW w:w="0" w:type="auto"/>
            <w:hideMark/>
          </w:tcPr>
          <w:p w14:paraId="22CD05F9" w14:textId="77777777" w:rsidR="003165D7" w:rsidRPr="00E418FE" w:rsidRDefault="003165D7" w:rsidP="00A206EF">
            <w:pPr>
              <w:rPr>
                <w:sz w:val="22"/>
              </w:rPr>
            </w:pPr>
            <w:r w:rsidRPr="00E418FE">
              <w:rPr>
                <w:sz w:val="22"/>
              </w:rPr>
              <w:t>-3</w:t>
            </w:r>
          </w:p>
        </w:tc>
        <w:tc>
          <w:tcPr>
            <w:tcW w:w="0" w:type="auto"/>
            <w:hideMark/>
          </w:tcPr>
          <w:p w14:paraId="2E6AF2D5" w14:textId="77777777" w:rsidR="003165D7" w:rsidRPr="00E418FE" w:rsidRDefault="003165D7" w:rsidP="00A206EF">
            <w:pPr>
              <w:rPr>
                <w:sz w:val="22"/>
              </w:rPr>
            </w:pPr>
            <w:r w:rsidRPr="00E418FE">
              <w:rPr>
                <w:sz w:val="22"/>
              </w:rPr>
              <w:t>-7</w:t>
            </w:r>
          </w:p>
        </w:tc>
        <w:tc>
          <w:tcPr>
            <w:tcW w:w="0" w:type="auto"/>
            <w:hideMark/>
          </w:tcPr>
          <w:p w14:paraId="57F292E5" w14:textId="77777777" w:rsidR="003165D7" w:rsidRPr="00E418FE" w:rsidRDefault="003165D7" w:rsidP="00A206EF">
            <w:pPr>
              <w:rPr>
                <w:sz w:val="22"/>
              </w:rPr>
            </w:pPr>
            <w:r w:rsidRPr="00E418FE">
              <w:rPr>
                <w:sz w:val="22"/>
              </w:rPr>
              <w:t>-3</w:t>
            </w:r>
          </w:p>
        </w:tc>
        <w:tc>
          <w:tcPr>
            <w:tcW w:w="0" w:type="auto"/>
            <w:hideMark/>
          </w:tcPr>
          <w:p w14:paraId="0FFA39E7" w14:textId="77777777" w:rsidR="003165D7" w:rsidRPr="00E418FE" w:rsidRDefault="003165D7" w:rsidP="00A206EF">
            <w:pPr>
              <w:rPr>
                <w:sz w:val="22"/>
              </w:rPr>
            </w:pPr>
            <w:r w:rsidRPr="00E418FE">
              <w:rPr>
                <w:sz w:val="22"/>
              </w:rPr>
              <w:t>1</w:t>
            </w:r>
          </w:p>
        </w:tc>
        <w:tc>
          <w:tcPr>
            <w:tcW w:w="0" w:type="auto"/>
            <w:hideMark/>
          </w:tcPr>
          <w:p w14:paraId="0D8C1D2D" w14:textId="77777777" w:rsidR="003165D7" w:rsidRPr="00E418FE" w:rsidRDefault="003165D7" w:rsidP="00A206EF">
            <w:pPr>
              <w:rPr>
                <w:sz w:val="22"/>
              </w:rPr>
            </w:pPr>
            <w:r w:rsidRPr="00E418FE">
              <w:rPr>
                <w:sz w:val="22"/>
              </w:rPr>
              <w:t>-3</w:t>
            </w:r>
          </w:p>
        </w:tc>
        <w:tc>
          <w:tcPr>
            <w:tcW w:w="0" w:type="auto"/>
            <w:hideMark/>
          </w:tcPr>
          <w:p w14:paraId="5347FB0C" w14:textId="77777777" w:rsidR="003165D7" w:rsidRPr="00E418FE" w:rsidRDefault="003165D7" w:rsidP="00A206EF">
            <w:pPr>
              <w:rPr>
                <w:sz w:val="22"/>
              </w:rPr>
            </w:pPr>
            <w:r w:rsidRPr="00E418FE">
              <w:rPr>
                <w:sz w:val="22"/>
              </w:rPr>
              <w:t>-7</w:t>
            </w:r>
          </w:p>
        </w:tc>
      </w:tr>
    </w:tbl>
    <w:p w14:paraId="6AC68136" w14:textId="77777777" w:rsidR="003165D7" w:rsidRPr="00212AC0" w:rsidRDefault="003165D7" w:rsidP="003165D7">
      <w:r w:rsidRPr="00212AC0">
        <w:br/>
      </w:r>
    </w:p>
    <w:p w14:paraId="5C57EA54" w14:textId="77777777" w:rsidR="003165D7" w:rsidRPr="00212AC0" w:rsidRDefault="003165D7" w:rsidP="00035CBD">
      <w:pPr>
        <w:spacing w:after="240"/>
        <w:ind w:left="270" w:hanging="270"/>
      </w:pPr>
      <w:r>
        <w:t xml:space="preserve">7. </w:t>
      </w:r>
      <w:r w:rsidRPr="00212AC0">
        <w:t>Outside temp</w:t>
      </w:r>
      <w:r>
        <w:t xml:space="preserve">erature over </w:t>
      </w:r>
      <w:r w:rsidR="00035CBD">
        <w:t xml:space="preserve">the course of </w:t>
      </w:r>
      <w:r>
        <w:t>a day can be model</w:t>
      </w:r>
      <w:r w:rsidRPr="00212AC0">
        <w:t xml:space="preserve">ed as a sinusoidal function. Suppose you know the high temperature for the day is 63 degrees and the low temperature of 37 degrees occurs at 5 AM. Assuming </w:t>
      </w:r>
      <w:r w:rsidRPr="00212AC0">
        <w:rPr>
          <w:i/>
        </w:rPr>
        <w:t>t</w:t>
      </w:r>
      <w:r w:rsidRPr="00212AC0">
        <w:t xml:space="preserve"> is the number of hours since midnight, find an equation for the temperature, </w:t>
      </w:r>
      <w:r w:rsidRPr="00212AC0">
        <w:rPr>
          <w:i/>
          <w:iCs/>
        </w:rPr>
        <w:t>D</w:t>
      </w:r>
      <w:r w:rsidRPr="00212AC0">
        <w:t xml:space="preserve">, in terms of </w:t>
      </w:r>
      <w:r w:rsidRPr="00212AC0">
        <w:rPr>
          <w:i/>
        </w:rPr>
        <w:t>t</w:t>
      </w:r>
      <w:r>
        <w:t>.</w:t>
      </w:r>
    </w:p>
    <w:p w14:paraId="33C58024" w14:textId="77777777" w:rsidR="003165D7" w:rsidRDefault="003165D7" w:rsidP="00035CBD">
      <w:pPr>
        <w:spacing w:after="240"/>
        <w:ind w:left="270" w:hanging="270"/>
      </w:pPr>
      <w:r>
        <w:t xml:space="preserve">8. </w:t>
      </w:r>
      <w:r w:rsidRPr="00212AC0">
        <w:t>Outside tem</w:t>
      </w:r>
      <w:r>
        <w:t xml:space="preserve">perature over </w:t>
      </w:r>
      <w:r w:rsidR="00035CBD">
        <w:t xml:space="preserve">the course of </w:t>
      </w:r>
      <w:r>
        <w:t>a day can be mode</w:t>
      </w:r>
      <w:r w:rsidRPr="00212AC0">
        <w:t xml:space="preserve">led as a sinusoidal function. Suppose you know the high temperature for the day is 92 degrees and the low temperature of 78 degrees occurs at 4 AM. Assuming </w:t>
      </w:r>
      <w:r w:rsidRPr="00212AC0">
        <w:rPr>
          <w:i/>
        </w:rPr>
        <w:t>t</w:t>
      </w:r>
      <w:r w:rsidRPr="00212AC0">
        <w:t xml:space="preserve"> is the number of hours since midnight, find an equation for the temperature, </w:t>
      </w:r>
      <w:r w:rsidRPr="00212AC0">
        <w:rPr>
          <w:i/>
          <w:iCs/>
        </w:rPr>
        <w:t>D</w:t>
      </w:r>
      <w:r w:rsidRPr="00212AC0">
        <w:t xml:space="preserve">, in terms of </w:t>
      </w:r>
      <w:r w:rsidRPr="00212AC0">
        <w:rPr>
          <w:i/>
        </w:rPr>
        <w:t>t</w:t>
      </w:r>
      <w:r>
        <w:t>.</w:t>
      </w:r>
    </w:p>
    <w:p w14:paraId="3AD1C6EF" w14:textId="77777777" w:rsidR="003165D7" w:rsidRDefault="003165D7" w:rsidP="00035CBD">
      <w:pPr>
        <w:ind w:left="270" w:hanging="270"/>
      </w:pPr>
      <w:r>
        <w:t xml:space="preserve">9. </w:t>
      </w:r>
      <w:r w:rsidRPr="00212AC0">
        <w:t>A population of rabbits oscillates 25 above and below an average of 129 during the year, hitting the lowest value in January (</w:t>
      </w:r>
      <w:r w:rsidRPr="00212AC0">
        <w:rPr>
          <w:i/>
        </w:rPr>
        <w:t>t</w:t>
      </w:r>
      <w:r w:rsidRPr="00212AC0">
        <w:t xml:space="preserve"> = 0). </w:t>
      </w:r>
    </w:p>
    <w:p w14:paraId="1CC9A135" w14:textId="77777777" w:rsidR="003165D7" w:rsidRDefault="003165D7" w:rsidP="003165D7">
      <w:pPr>
        <w:ind w:firstLine="720"/>
      </w:pPr>
      <w:r>
        <w:t xml:space="preserve">a. </w:t>
      </w:r>
      <w:r w:rsidRPr="00212AC0">
        <w:t xml:space="preserve">Find an equation for the population, </w:t>
      </w:r>
      <w:r w:rsidRPr="00212AC0">
        <w:rPr>
          <w:i/>
          <w:iCs/>
        </w:rPr>
        <w:t>P</w:t>
      </w:r>
      <w:r w:rsidRPr="00212AC0">
        <w:t xml:space="preserve">, in terms of the months since January, </w:t>
      </w:r>
      <w:r w:rsidRPr="00212AC0">
        <w:rPr>
          <w:i/>
          <w:iCs/>
        </w:rPr>
        <w:t>t</w:t>
      </w:r>
      <w:r w:rsidRPr="00212AC0">
        <w:t>.</w:t>
      </w:r>
    </w:p>
    <w:p w14:paraId="7E3A34AF" w14:textId="77777777" w:rsidR="003165D7" w:rsidRDefault="003165D7" w:rsidP="003165D7">
      <w:pPr>
        <w:ind w:firstLine="720"/>
      </w:pPr>
      <w:r>
        <w:t xml:space="preserve">b. </w:t>
      </w:r>
      <w:r w:rsidRPr="00212AC0">
        <w:t>What if the lowest value of the rabbit population occurred in April instead?</w:t>
      </w:r>
      <w:r w:rsidRPr="00212AC0">
        <w:br/>
      </w:r>
      <w:r w:rsidRPr="00212AC0">
        <w:br/>
      </w:r>
    </w:p>
    <w:p w14:paraId="1A0413E3" w14:textId="77777777" w:rsidR="003165D7" w:rsidRDefault="003165D7" w:rsidP="003165D7">
      <w:pPr>
        <w:ind w:firstLine="720"/>
      </w:pPr>
    </w:p>
    <w:p w14:paraId="297BBE1D" w14:textId="77777777" w:rsidR="003165D7" w:rsidRDefault="003165D7" w:rsidP="00035CBD">
      <w:pPr>
        <w:ind w:left="360" w:hanging="360"/>
      </w:pPr>
      <w:r>
        <w:lastRenderedPageBreak/>
        <w:t xml:space="preserve">10. </w:t>
      </w:r>
      <w:r w:rsidRPr="00212AC0">
        <w:t xml:space="preserve">A population of </w:t>
      </w:r>
      <w:r>
        <w:t>elk</w:t>
      </w:r>
      <w:r w:rsidRPr="00212AC0">
        <w:t xml:space="preserve"> oscillates </w:t>
      </w:r>
      <w:r>
        <w:t>150</w:t>
      </w:r>
      <w:r w:rsidRPr="00212AC0">
        <w:t xml:space="preserve"> above and below an average of </w:t>
      </w:r>
      <w:r>
        <w:t>720</w:t>
      </w:r>
      <w:r w:rsidRPr="00212AC0">
        <w:t xml:space="preserve"> during the year, hitting the lowest value in January (</w:t>
      </w:r>
      <w:r w:rsidRPr="00212AC0">
        <w:rPr>
          <w:i/>
        </w:rPr>
        <w:t>t</w:t>
      </w:r>
      <w:r w:rsidRPr="00212AC0">
        <w:t xml:space="preserve"> = 0). </w:t>
      </w:r>
    </w:p>
    <w:p w14:paraId="0B391F6D" w14:textId="77777777" w:rsidR="003165D7" w:rsidRPr="00212AC0" w:rsidRDefault="003165D7" w:rsidP="003165D7">
      <w:pPr>
        <w:ind w:left="720"/>
      </w:pPr>
      <w:r>
        <w:t xml:space="preserve">a. </w:t>
      </w:r>
      <w:r w:rsidRPr="00212AC0">
        <w:t xml:space="preserve">Find an equation for the population, </w:t>
      </w:r>
      <w:r w:rsidRPr="00212AC0">
        <w:rPr>
          <w:i/>
          <w:iCs/>
        </w:rPr>
        <w:t>P</w:t>
      </w:r>
      <w:r w:rsidRPr="00212AC0">
        <w:t xml:space="preserve">, in terms of the months since January, </w:t>
      </w:r>
      <w:r w:rsidRPr="00212AC0">
        <w:rPr>
          <w:i/>
          <w:iCs/>
        </w:rPr>
        <w:t>t</w:t>
      </w:r>
      <w:r w:rsidRPr="00212AC0">
        <w:t>.</w:t>
      </w:r>
      <w:r w:rsidRPr="00212AC0">
        <w:br/>
      </w:r>
      <w:r>
        <w:t xml:space="preserve">b. </w:t>
      </w:r>
      <w:r w:rsidRPr="00212AC0">
        <w:t xml:space="preserve">What if the lowest value of the rabbit population occurred in </w:t>
      </w:r>
      <w:r>
        <w:t xml:space="preserve">March </w:t>
      </w:r>
      <w:r w:rsidRPr="00212AC0">
        <w:t>instead?</w:t>
      </w:r>
      <w:r w:rsidRPr="00212AC0">
        <w:br/>
      </w:r>
    </w:p>
    <w:p w14:paraId="2977579D" w14:textId="77777777" w:rsidR="003165D7" w:rsidRPr="00212AC0" w:rsidRDefault="003165D7" w:rsidP="00035CBD">
      <w:pPr>
        <w:ind w:left="360" w:hanging="360"/>
      </w:pPr>
      <w:r>
        <w:t xml:space="preserve">11. </w:t>
      </w:r>
      <w:r w:rsidRPr="00212AC0">
        <w:t xml:space="preserve">Outside temperature over </w:t>
      </w:r>
      <w:r w:rsidR="00035CBD">
        <w:t xml:space="preserve">the course of </w:t>
      </w:r>
      <w:r w:rsidRPr="00212AC0">
        <w:t>a day can be modeled as a sinusoidal function. Suppose you know the high temperature of 105 degrees occurs at 5 PM and the average temperature for the day is 85 degrees. Find the temperature, t</w:t>
      </w:r>
      <w:r>
        <w:t>o the nearest degree, at 9 AM.</w:t>
      </w:r>
      <w:r>
        <w:br/>
      </w:r>
    </w:p>
    <w:p w14:paraId="6268F2A8" w14:textId="77777777" w:rsidR="003165D7" w:rsidRPr="00212AC0" w:rsidRDefault="003165D7" w:rsidP="00035CBD">
      <w:pPr>
        <w:ind w:left="360" w:hanging="360"/>
      </w:pPr>
      <w:r>
        <w:t xml:space="preserve">12. </w:t>
      </w:r>
      <w:r w:rsidRPr="00212AC0">
        <w:t xml:space="preserve">Outside temperature over </w:t>
      </w:r>
      <w:r w:rsidR="00035CBD">
        <w:t xml:space="preserve">the course of </w:t>
      </w:r>
      <w:r w:rsidRPr="00212AC0">
        <w:t xml:space="preserve">a day can be modeled as a sinusoidal function. Suppose you know the high temperature of 84 degrees occurs at 6 PM and the average temperature for the day is 70 degrees. Find the temperature, to the nearest degree, at </w:t>
      </w:r>
      <w:r>
        <w:t>7 AM.</w:t>
      </w:r>
      <w:r>
        <w:br/>
      </w:r>
    </w:p>
    <w:p w14:paraId="6F3201F4" w14:textId="77777777" w:rsidR="00035CBD" w:rsidRDefault="003165D7" w:rsidP="00035CBD">
      <w:pPr>
        <w:ind w:left="360" w:hanging="360"/>
      </w:pPr>
      <w:r>
        <w:t xml:space="preserve">13. </w:t>
      </w:r>
      <w:r w:rsidRPr="00212AC0">
        <w:t xml:space="preserve">Outside temperature over </w:t>
      </w:r>
      <w:r w:rsidR="00035CBD">
        <w:t xml:space="preserve">the course of </w:t>
      </w:r>
      <w:r w:rsidRPr="00212AC0">
        <w:t>a day can be modeled as a sinusoidal function. Suppose you know the temperature varies between 47 and 63 degrees during the day and the average daily temperature first occurs at 10 AM. How many hours after midnight</w:t>
      </w:r>
      <w:r>
        <w:t xml:space="preserve"> </w:t>
      </w:r>
      <w:r w:rsidRPr="00212AC0">
        <w:t>does the tempe</w:t>
      </w:r>
      <w:r w:rsidR="00035CBD">
        <w:t>rature first reach 51 degrees?</w:t>
      </w:r>
    </w:p>
    <w:p w14:paraId="6C81CF32" w14:textId="77777777" w:rsidR="00035CBD" w:rsidRDefault="00035CBD" w:rsidP="00035CBD">
      <w:pPr>
        <w:ind w:left="360" w:hanging="360"/>
      </w:pPr>
    </w:p>
    <w:p w14:paraId="4AF69E2F" w14:textId="77777777" w:rsidR="003165D7" w:rsidRDefault="003165D7" w:rsidP="00035CBD">
      <w:pPr>
        <w:ind w:left="360" w:hanging="360"/>
      </w:pPr>
      <w:r>
        <w:t xml:space="preserve">14. </w:t>
      </w:r>
      <w:r w:rsidRPr="00212AC0">
        <w:t xml:space="preserve">Outside temperature over </w:t>
      </w:r>
      <w:r w:rsidR="00035CBD">
        <w:t xml:space="preserve">the course of </w:t>
      </w:r>
      <w:r w:rsidRPr="00212AC0">
        <w:t>a day can be modeled as a sinusoidal function. Suppose you know the temperature varies between 64 and 86 degrees during the day and the average daily temperature first occurs at 12 AM. How many hours after midnight</w:t>
      </w:r>
      <w:r>
        <w:t xml:space="preserve"> </w:t>
      </w:r>
      <w:r w:rsidRPr="00212AC0">
        <w:t>does the temperature first reach 70 degrees?</w:t>
      </w:r>
    </w:p>
    <w:p w14:paraId="721F5600" w14:textId="77777777" w:rsidR="003165D7" w:rsidRDefault="003165D7" w:rsidP="00035CBD">
      <w:pPr>
        <w:ind w:left="360" w:hanging="360"/>
      </w:pPr>
    </w:p>
    <w:p w14:paraId="3733318A" w14:textId="77777777" w:rsidR="003165D7" w:rsidRDefault="003165D7" w:rsidP="00035CBD">
      <w:pPr>
        <w:ind w:left="360" w:hanging="360"/>
      </w:pPr>
      <w:r>
        <w:t xml:space="preserve">15. </w:t>
      </w:r>
      <w:r w:rsidRPr="00212AC0">
        <w:t>A Ferris wheel is 20 meters in diameter and boarded from a platform that is 2 meters above the ground. The six o'clock position on the Ferris wheel is level with the loading platform. The wheel completes 1 full revolution in 6 minutes. How many minutes of the ride are spent higher than 13 meters above the ground?</w:t>
      </w:r>
    </w:p>
    <w:p w14:paraId="42005892" w14:textId="77777777" w:rsidR="003165D7" w:rsidRPr="00212AC0" w:rsidRDefault="003165D7" w:rsidP="00035CBD">
      <w:pPr>
        <w:ind w:left="360" w:hanging="360"/>
      </w:pPr>
      <w:r w:rsidRPr="00212AC0">
        <w:t> </w:t>
      </w:r>
    </w:p>
    <w:p w14:paraId="22529FEC" w14:textId="77777777" w:rsidR="003165D7" w:rsidRDefault="003165D7" w:rsidP="00035CBD">
      <w:pPr>
        <w:spacing w:after="240"/>
        <w:ind w:left="360" w:hanging="360"/>
      </w:pPr>
      <w:r>
        <w:t xml:space="preserve">16. </w:t>
      </w:r>
      <w:r w:rsidRPr="00212AC0">
        <w:t xml:space="preserve">A Ferris wheel is 45 meters in diameter and boarded </w:t>
      </w:r>
      <w:r w:rsidR="00035CBD">
        <w:t>from a platform that is 1 meter</w:t>
      </w:r>
      <w:r w:rsidRPr="00212AC0">
        <w:t xml:space="preserve"> above the ground. The six o'clock position on the Ferris wheel is level with the loading platform. The wheel completes 1 full revolution in 10 minutes. How many minutes of the ride are spent higher than 27 meters above the ground?</w:t>
      </w:r>
    </w:p>
    <w:p w14:paraId="56CDF421" w14:textId="77777777" w:rsidR="003165D7" w:rsidRDefault="003165D7" w:rsidP="00035CBD">
      <w:pPr>
        <w:spacing w:after="240"/>
        <w:ind w:left="360" w:hanging="360"/>
      </w:pPr>
      <w:r>
        <w:t xml:space="preserve">17. The sea ice area around the </w:t>
      </w:r>
      <w:r w:rsidR="00035CBD">
        <w:t>N</w:t>
      </w:r>
      <w:r>
        <w:t xml:space="preserve">orth </w:t>
      </w:r>
      <w:r w:rsidR="00035CBD">
        <w:t>P</w:t>
      </w:r>
      <w:r>
        <w:t xml:space="preserve">ole fluctuates between about 6 million square kilometers in September to 14 million square kilometers in March.  </w:t>
      </w:r>
      <w:r w:rsidR="00035CBD">
        <w:t>Assuming sinusoidal fluctuation, d</w:t>
      </w:r>
      <w:r>
        <w:t>uring how many months are there less than 9 million square kilometers of sea ice?</w:t>
      </w:r>
    </w:p>
    <w:p w14:paraId="361B7632" w14:textId="77777777" w:rsidR="003165D7" w:rsidRDefault="003165D7" w:rsidP="00035CBD">
      <w:pPr>
        <w:spacing w:after="240"/>
        <w:ind w:left="360" w:hanging="360"/>
      </w:pPr>
      <w:r>
        <w:t xml:space="preserve">18. The sea ice area around the </w:t>
      </w:r>
      <w:r w:rsidR="00035CBD">
        <w:t>S</w:t>
      </w:r>
      <w:r>
        <w:t xml:space="preserve">outh </w:t>
      </w:r>
      <w:r w:rsidR="00035CBD">
        <w:t>P</w:t>
      </w:r>
      <w:r>
        <w:t xml:space="preserve">ole fluctuates between about 18 million square kilometers in September to 3 million square kilometers in March.  </w:t>
      </w:r>
      <w:r w:rsidR="00035CBD">
        <w:t>Assuming sinusoidal fluctuation, d</w:t>
      </w:r>
      <w:r>
        <w:t>uring how many months are there more than 15 million square kilometers of sea ice?</w:t>
      </w:r>
    </w:p>
    <w:p w14:paraId="56923EB2" w14:textId="77777777" w:rsidR="003165D7" w:rsidRDefault="003165D7" w:rsidP="003165D7">
      <w:pPr>
        <w:spacing w:after="240"/>
      </w:pPr>
    </w:p>
    <w:p w14:paraId="437C0709" w14:textId="77777777" w:rsidR="003165D7" w:rsidRPr="007B10E9" w:rsidRDefault="003165D7" w:rsidP="00035CBD">
      <w:pPr>
        <w:autoSpaceDE w:val="0"/>
        <w:autoSpaceDN w:val="0"/>
        <w:adjustRightInd w:val="0"/>
        <w:ind w:left="360" w:hanging="360"/>
        <w:rPr>
          <w:rFonts w:cs="Bookman-Light"/>
        </w:rPr>
      </w:pPr>
      <w:r>
        <w:lastRenderedPageBreak/>
        <w:t xml:space="preserve">19. </w:t>
      </w:r>
      <w:r w:rsidRPr="007B10E9">
        <w:rPr>
          <w:rFonts w:cs="Bookman-Light"/>
        </w:rPr>
        <w:t xml:space="preserve">A respiratory ailment called “Cheyne-Stokes Respiration” causes the volume per breath to increase and decrease in a sinusoidal manner, as a function of time. For one particular patient with this condition, a machine begins recording a plot of volume per breath versus time (in seconds). Let </w:t>
      </w:r>
      <w:r w:rsidRPr="00E418FE">
        <w:rPr>
          <w:position w:val="-10"/>
        </w:rPr>
        <w:object w:dxaOrig="440" w:dyaOrig="320" w14:anchorId="40244950">
          <v:shape id="_x0000_i1583" type="#_x0000_t75" style="width:21.75pt;height:16.5pt" o:ole="">
            <v:imagedata r:id="rId1151" o:title=""/>
          </v:shape>
          <o:OLEObject Type="Embed" ProgID="Equation.3" ShapeID="_x0000_i1583" DrawAspect="Content" ObjectID="_1719172019" r:id="rId1152"/>
        </w:object>
      </w:r>
      <w:r w:rsidRPr="007B10E9">
        <w:rPr>
          <w:rFonts w:cs="eufm10"/>
        </w:rPr>
        <w:t xml:space="preserve"> </w:t>
      </w:r>
      <w:r w:rsidRPr="007B10E9">
        <w:rPr>
          <w:rFonts w:cs="Bookman-Light"/>
        </w:rPr>
        <w:t xml:space="preserve">be a function of time </w:t>
      </w:r>
      <w:r w:rsidRPr="005D0954">
        <w:rPr>
          <w:rFonts w:eastAsia="eurm10" w:cs="eurm10"/>
          <w:i/>
        </w:rPr>
        <w:t>t</w:t>
      </w:r>
      <w:r w:rsidRPr="007B10E9">
        <w:rPr>
          <w:rFonts w:eastAsia="eurm10" w:cs="eurm10"/>
        </w:rPr>
        <w:t xml:space="preserve"> </w:t>
      </w:r>
      <w:r w:rsidRPr="007B10E9">
        <w:rPr>
          <w:rFonts w:cs="Bookman-Light"/>
        </w:rPr>
        <w:t xml:space="preserve">that tells us the volume (in liters) of a breath that starts at time </w:t>
      </w:r>
      <w:r w:rsidRPr="005D0954">
        <w:rPr>
          <w:rFonts w:eastAsia="eurm10" w:cs="eurm10"/>
          <w:i/>
        </w:rPr>
        <w:t>t</w:t>
      </w:r>
      <w:r w:rsidRPr="007B10E9">
        <w:rPr>
          <w:rFonts w:cs="Bookman-Light"/>
        </w:rPr>
        <w:t>. During the test, the smallest volume per breath is 0.6 liters and this first occurs for a breath that starts 5 seconds into the test. The largest volume per breath is 1.8 liters and this first occurs for a breath beginning 55 seconds into the test.</w:t>
      </w:r>
      <w:r>
        <w:rPr>
          <w:rFonts w:cs="Bookman-Light"/>
        </w:rPr>
        <w:t xml:space="preserve"> [UW]</w:t>
      </w:r>
    </w:p>
    <w:p w14:paraId="0826ABFB" w14:textId="77777777" w:rsidR="003165D7" w:rsidRDefault="003165D7" w:rsidP="003165D7">
      <w:pPr>
        <w:pStyle w:val="ListParagraph"/>
        <w:numPr>
          <w:ilvl w:val="0"/>
          <w:numId w:val="17"/>
        </w:numPr>
        <w:autoSpaceDE w:val="0"/>
        <w:autoSpaceDN w:val="0"/>
        <w:adjustRightInd w:val="0"/>
        <w:rPr>
          <w:rFonts w:cs="Bookman-Light"/>
        </w:rPr>
      </w:pPr>
      <w:r w:rsidRPr="005D0954">
        <w:rPr>
          <w:rFonts w:cs="Bookman-Light"/>
        </w:rPr>
        <w:t xml:space="preserve">Find a formula for the function </w:t>
      </w:r>
      <w:r w:rsidRPr="00E418FE">
        <w:rPr>
          <w:position w:val="-10"/>
        </w:rPr>
        <w:object w:dxaOrig="440" w:dyaOrig="320" w14:anchorId="4B1D5EE6">
          <v:shape id="_x0000_i1584" type="#_x0000_t75" style="width:21.75pt;height:16.5pt" o:ole="">
            <v:imagedata r:id="rId1153" o:title=""/>
          </v:shape>
          <o:OLEObject Type="Embed" ProgID="Equation.3" ShapeID="_x0000_i1584" DrawAspect="Content" ObjectID="_1719172020" r:id="rId1154"/>
        </w:object>
      </w:r>
      <w:r w:rsidRPr="005D0954">
        <w:rPr>
          <w:rFonts w:cs="Bookman-Light"/>
        </w:rPr>
        <w:t xml:space="preserve"> whose graph will model the test data for this patient.</w:t>
      </w:r>
    </w:p>
    <w:p w14:paraId="4EA06924" w14:textId="77777777" w:rsidR="003165D7" w:rsidRDefault="003165D7" w:rsidP="003165D7">
      <w:pPr>
        <w:pStyle w:val="ListParagraph"/>
        <w:numPr>
          <w:ilvl w:val="0"/>
          <w:numId w:val="17"/>
        </w:numPr>
        <w:autoSpaceDE w:val="0"/>
        <w:autoSpaceDN w:val="0"/>
        <w:adjustRightInd w:val="0"/>
        <w:rPr>
          <w:rFonts w:cs="Bookman-Light"/>
        </w:rPr>
      </w:pPr>
      <w:r w:rsidRPr="005D0954">
        <w:rPr>
          <w:rFonts w:cs="Bookman-Light"/>
        </w:rPr>
        <w:t>If the patient begins a breath every 5 seconds, what are the breath volumes during the first minute of the test?</w:t>
      </w:r>
    </w:p>
    <w:p w14:paraId="7AEE6350" w14:textId="77777777" w:rsidR="003165D7" w:rsidRPr="005D0954" w:rsidRDefault="003165D7" w:rsidP="003165D7">
      <w:pPr>
        <w:pStyle w:val="ListParagraph"/>
        <w:autoSpaceDE w:val="0"/>
        <w:autoSpaceDN w:val="0"/>
        <w:adjustRightInd w:val="0"/>
        <w:rPr>
          <w:rFonts w:cs="Bookman-Light"/>
        </w:rPr>
      </w:pPr>
    </w:p>
    <w:p w14:paraId="26650114" w14:textId="77777777" w:rsidR="003165D7" w:rsidRPr="007B10E9" w:rsidRDefault="003165D7" w:rsidP="00035CBD">
      <w:pPr>
        <w:autoSpaceDE w:val="0"/>
        <w:autoSpaceDN w:val="0"/>
        <w:adjustRightInd w:val="0"/>
        <w:ind w:left="360" w:hanging="360"/>
        <w:rPr>
          <w:rFonts w:cs="Bookman-Light"/>
        </w:rPr>
      </w:pPr>
      <w:r>
        <w:rPr>
          <w:rFonts w:cs="Bookman-Light"/>
        </w:rPr>
        <w:t xml:space="preserve">20. </w:t>
      </w:r>
      <w:r w:rsidRPr="007B10E9">
        <w:rPr>
          <w:rFonts w:cs="Bookman-Light"/>
        </w:rPr>
        <w:t xml:space="preserve">Suppose the high tide in Seattle occurs at </w:t>
      </w:r>
      <w:r w:rsidRPr="007B10E9">
        <w:rPr>
          <w:rFonts w:eastAsia="eurm10" w:cs="eurm10"/>
        </w:rPr>
        <w:t>1</w:t>
      </w:r>
      <w:r w:rsidRPr="007B10E9">
        <w:rPr>
          <w:rFonts w:cs="eufm10"/>
        </w:rPr>
        <w:t>:</w:t>
      </w:r>
      <w:r w:rsidRPr="007B10E9">
        <w:rPr>
          <w:rFonts w:eastAsia="eurm10" w:cs="eurm10"/>
        </w:rPr>
        <w:t xml:space="preserve">00 </w:t>
      </w:r>
      <w:r w:rsidRPr="007B10E9">
        <w:rPr>
          <w:rFonts w:cs="Bookman-Light"/>
        </w:rPr>
        <w:t xml:space="preserve">a.m. and </w:t>
      </w:r>
      <w:r w:rsidRPr="007B10E9">
        <w:rPr>
          <w:rFonts w:eastAsia="eurm10" w:cs="eurm10"/>
        </w:rPr>
        <w:t>1</w:t>
      </w:r>
      <w:r w:rsidRPr="007B10E9">
        <w:rPr>
          <w:rFonts w:cs="eufm10"/>
        </w:rPr>
        <w:t>:</w:t>
      </w:r>
      <w:r w:rsidRPr="007B10E9">
        <w:rPr>
          <w:rFonts w:eastAsia="eurm10" w:cs="eurm10"/>
        </w:rPr>
        <w:t xml:space="preserve">00 </w:t>
      </w:r>
      <w:r w:rsidR="000B6531">
        <w:rPr>
          <w:rFonts w:cs="Bookman-Light"/>
        </w:rPr>
        <w:t>p.m,</w:t>
      </w:r>
      <w:r w:rsidRPr="007B10E9">
        <w:rPr>
          <w:rFonts w:cs="Bookman-Light"/>
        </w:rPr>
        <w:t xml:space="preserve"> at which time the water is </w:t>
      </w:r>
      <w:r w:rsidRPr="007B10E9">
        <w:rPr>
          <w:rFonts w:eastAsia="eurm10" w:cs="eurm10"/>
        </w:rPr>
        <w:t xml:space="preserve">10 </w:t>
      </w:r>
      <w:r w:rsidRPr="007B10E9">
        <w:rPr>
          <w:rFonts w:cs="Bookman-Light"/>
        </w:rPr>
        <w:t xml:space="preserve">feet above the height of low tide. Low tides occur </w:t>
      </w:r>
      <w:r w:rsidRPr="007B10E9">
        <w:rPr>
          <w:rFonts w:eastAsia="eurm10" w:cs="eurm10"/>
        </w:rPr>
        <w:t xml:space="preserve">6 </w:t>
      </w:r>
      <w:r w:rsidRPr="007B10E9">
        <w:rPr>
          <w:rFonts w:cs="Bookman-Light"/>
        </w:rPr>
        <w:t>hours after high tides. Suppose there are two high tides and two low tides every day and the height of the tide varies sinusoidally.</w:t>
      </w:r>
      <w:r>
        <w:rPr>
          <w:rFonts w:cs="Bookman-Light"/>
        </w:rPr>
        <w:t xml:space="preserve"> [UW]</w:t>
      </w:r>
    </w:p>
    <w:p w14:paraId="0BE7306A" w14:textId="77777777" w:rsidR="003165D7" w:rsidRPr="005D0954" w:rsidRDefault="003165D7" w:rsidP="003165D7">
      <w:pPr>
        <w:pStyle w:val="ListParagraph"/>
        <w:numPr>
          <w:ilvl w:val="0"/>
          <w:numId w:val="16"/>
        </w:numPr>
        <w:autoSpaceDE w:val="0"/>
        <w:autoSpaceDN w:val="0"/>
        <w:adjustRightInd w:val="0"/>
        <w:rPr>
          <w:rFonts w:cs="eufm10"/>
        </w:rPr>
      </w:pPr>
      <w:r w:rsidRPr="005D0954">
        <w:rPr>
          <w:rFonts w:cs="Bookman-Light"/>
        </w:rPr>
        <w:t xml:space="preserve">Find a formula for the function </w:t>
      </w:r>
      <w:r w:rsidRPr="00E418FE">
        <w:rPr>
          <w:position w:val="-10"/>
        </w:rPr>
        <w:object w:dxaOrig="760" w:dyaOrig="320" w14:anchorId="40CE796B">
          <v:shape id="_x0000_i1585" type="#_x0000_t75" style="width:38.25pt;height:16.5pt" o:ole="">
            <v:imagedata r:id="rId1155" o:title=""/>
          </v:shape>
          <o:OLEObject Type="Embed" ProgID="Equation.3" ShapeID="_x0000_i1585" DrawAspect="Content" ObjectID="_1719172021" r:id="rId1156"/>
        </w:object>
      </w:r>
      <w:r w:rsidRPr="005D0954">
        <w:rPr>
          <w:rFonts w:cs="eufm10"/>
        </w:rPr>
        <w:t xml:space="preserve"> </w:t>
      </w:r>
      <w:r w:rsidRPr="005D0954">
        <w:rPr>
          <w:rFonts w:cs="Bookman-Light"/>
        </w:rPr>
        <w:t>that computes the height of the tide</w:t>
      </w:r>
      <w:r w:rsidRPr="005D0954">
        <w:rPr>
          <w:rFonts w:cs="eufm10"/>
        </w:rPr>
        <w:t xml:space="preserve"> </w:t>
      </w:r>
      <w:r w:rsidRPr="005D0954">
        <w:rPr>
          <w:rFonts w:cs="Bookman-Light"/>
        </w:rPr>
        <w:t xml:space="preserve">above low tide at time </w:t>
      </w:r>
      <w:r w:rsidRPr="000B6531">
        <w:rPr>
          <w:rFonts w:eastAsia="eurm10" w:cs="eurm10"/>
          <w:i/>
        </w:rPr>
        <w:t>t</w:t>
      </w:r>
      <w:r w:rsidRPr="005D0954">
        <w:rPr>
          <w:rFonts w:cs="Bookman-Light"/>
        </w:rPr>
        <w:t>. (In other words,</w:t>
      </w:r>
      <w:r w:rsidRPr="005D0954">
        <w:rPr>
          <w:rFonts w:cs="eufm10"/>
        </w:rPr>
        <w:t xml:space="preserve"> </w:t>
      </w:r>
      <w:r w:rsidRPr="005D0954">
        <w:rPr>
          <w:rFonts w:eastAsia="eurm10" w:cs="eurm10"/>
          <w:i/>
        </w:rPr>
        <w:t>y</w:t>
      </w:r>
      <w:r w:rsidRPr="005D0954">
        <w:rPr>
          <w:rFonts w:eastAsia="eurm10" w:cs="eurm10"/>
        </w:rPr>
        <w:t xml:space="preserve"> </w:t>
      </w:r>
      <w:r w:rsidRPr="005D0954">
        <w:rPr>
          <w:rFonts w:cs="eufm10"/>
        </w:rPr>
        <w:t xml:space="preserve">= </w:t>
      </w:r>
      <w:r w:rsidRPr="005D0954">
        <w:rPr>
          <w:rFonts w:eastAsia="eurm10" w:cs="eurm10"/>
        </w:rPr>
        <w:t xml:space="preserve">0 </w:t>
      </w:r>
      <w:r w:rsidRPr="005D0954">
        <w:rPr>
          <w:rFonts w:cs="Bookman-Light"/>
        </w:rPr>
        <w:t>corresponds to low tide.)</w:t>
      </w:r>
    </w:p>
    <w:p w14:paraId="3F39054F" w14:textId="77777777" w:rsidR="003165D7" w:rsidRPr="005D0954" w:rsidRDefault="003165D7" w:rsidP="003165D7">
      <w:pPr>
        <w:pStyle w:val="ListParagraph"/>
        <w:numPr>
          <w:ilvl w:val="0"/>
          <w:numId w:val="16"/>
        </w:numPr>
        <w:autoSpaceDE w:val="0"/>
        <w:autoSpaceDN w:val="0"/>
        <w:adjustRightInd w:val="0"/>
        <w:rPr>
          <w:rFonts w:cs="eufm10"/>
        </w:rPr>
      </w:pPr>
      <w:r w:rsidRPr="005D0954">
        <w:rPr>
          <w:rFonts w:cs="Bookman-Light"/>
        </w:rPr>
        <w:t xml:space="preserve">What is the tide height at </w:t>
      </w:r>
      <w:r w:rsidRPr="005D0954">
        <w:rPr>
          <w:rFonts w:eastAsia="eurm10" w:cs="eurm10"/>
        </w:rPr>
        <w:t>11</w:t>
      </w:r>
      <w:r w:rsidRPr="005D0954">
        <w:rPr>
          <w:rFonts w:cs="eufm10"/>
        </w:rPr>
        <w:t>:</w:t>
      </w:r>
      <w:r w:rsidRPr="005D0954">
        <w:rPr>
          <w:rFonts w:eastAsia="eurm10" w:cs="eurm10"/>
        </w:rPr>
        <w:t xml:space="preserve">00 </w:t>
      </w:r>
      <w:r w:rsidRPr="005D0954">
        <w:rPr>
          <w:rFonts w:cs="Bookman-Light"/>
        </w:rPr>
        <w:t>a.m.?</w:t>
      </w:r>
    </w:p>
    <w:p w14:paraId="098D8763" w14:textId="77777777" w:rsidR="003165D7" w:rsidRPr="007B10E9" w:rsidRDefault="003165D7" w:rsidP="003165D7">
      <w:pPr>
        <w:autoSpaceDE w:val="0"/>
        <w:autoSpaceDN w:val="0"/>
        <w:adjustRightInd w:val="0"/>
        <w:rPr>
          <w:rFonts w:cs="Bookman-Light"/>
        </w:rPr>
      </w:pPr>
    </w:p>
    <w:p w14:paraId="158F92B8" w14:textId="77777777" w:rsidR="003165D7" w:rsidRPr="007B10E9" w:rsidRDefault="0029487F" w:rsidP="00035CBD">
      <w:pPr>
        <w:autoSpaceDE w:val="0"/>
        <w:autoSpaceDN w:val="0"/>
        <w:adjustRightInd w:val="0"/>
        <w:ind w:left="360" w:hanging="360"/>
        <w:rPr>
          <w:rFonts w:cs="Bookman-Light"/>
        </w:rPr>
      </w:pPr>
      <w:r>
        <w:rPr>
          <w:noProof/>
        </w:rPr>
        <w:drawing>
          <wp:anchor distT="0" distB="0" distL="114300" distR="114300" simplePos="0" relativeHeight="251639808" behindDoc="0" locked="0" layoutInCell="1" allowOverlap="1" wp14:anchorId="4C14CBDF" wp14:editId="54DE0739">
            <wp:simplePos x="0" y="0"/>
            <wp:positionH relativeFrom="column">
              <wp:posOffset>3124200</wp:posOffset>
            </wp:positionH>
            <wp:positionV relativeFrom="paragraph">
              <wp:posOffset>61595</wp:posOffset>
            </wp:positionV>
            <wp:extent cx="2762250" cy="2495550"/>
            <wp:effectExtent l="19050" t="0" r="0" b="0"/>
            <wp:wrapSquare wrapText="bothSides"/>
            <wp:docPr id="310" name="Picture 1" descr="20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9"/>
                    <pic:cNvPicPr>
                      <a:picLocks noChangeAspect="1" noChangeArrowheads="1"/>
                    </pic:cNvPicPr>
                  </pic:nvPicPr>
                  <pic:blipFill>
                    <a:blip r:embed="rId1157" cstate="print"/>
                    <a:srcRect r="5229"/>
                    <a:stretch>
                      <a:fillRect/>
                    </a:stretch>
                  </pic:blipFill>
                  <pic:spPr bwMode="auto">
                    <a:xfrm>
                      <a:off x="0" y="0"/>
                      <a:ext cx="2762250" cy="2495550"/>
                    </a:xfrm>
                    <a:prstGeom prst="rect">
                      <a:avLst/>
                    </a:prstGeom>
                    <a:noFill/>
                    <a:ln w="9525">
                      <a:noFill/>
                      <a:miter lim="800000"/>
                      <a:headEnd/>
                      <a:tailEnd/>
                    </a:ln>
                  </pic:spPr>
                </pic:pic>
              </a:graphicData>
            </a:graphic>
          </wp:anchor>
        </w:drawing>
      </w:r>
      <w:r w:rsidR="003165D7">
        <w:t xml:space="preserve">21. </w:t>
      </w:r>
      <w:r w:rsidR="003165D7" w:rsidRPr="007B10E9">
        <w:rPr>
          <w:rFonts w:cs="Bookman-Light"/>
        </w:rPr>
        <w:t xml:space="preserve">A communications satellite orbits the earth </w:t>
      </w:r>
      <w:r w:rsidR="003165D7" w:rsidRPr="005D0954">
        <w:rPr>
          <w:rFonts w:eastAsia="eurm10" w:cs="eurm10"/>
          <w:i/>
        </w:rPr>
        <w:t>t</w:t>
      </w:r>
      <w:r w:rsidR="003165D7" w:rsidRPr="007B10E9">
        <w:rPr>
          <w:rFonts w:eastAsia="eurm10" w:cs="eurm10"/>
        </w:rPr>
        <w:t xml:space="preserve"> </w:t>
      </w:r>
      <w:r w:rsidR="003165D7" w:rsidRPr="007B10E9">
        <w:rPr>
          <w:rFonts w:cs="Bookman-Light"/>
        </w:rPr>
        <w:t>miles above the surface. Assume the radius of the earth is 3,960 miles. The satellite can only “see” a portion of the earth’s surface, bounded by what is called a horizon circle. This leads to a two-dimensional cross-sectional picture we can use to study the size of the horizon slice:</w:t>
      </w:r>
      <w:r w:rsidR="003165D7">
        <w:rPr>
          <w:rFonts w:cs="Bookman-Light"/>
        </w:rPr>
        <w:t xml:space="preserve"> [UW]</w:t>
      </w:r>
    </w:p>
    <w:p w14:paraId="3FFC67B3" w14:textId="77777777" w:rsidR="003165D7" w:rsidRPr="007B10E9" w:rsidRDefault="003165D7" w:rsidP="003165D7">
      <w:pPr>
        <w:autoSpaceDE w:val="0"/>
        <w:autoSpaceDN w:val="0"/>
        <w:adjustRightInd w:val="0"/>
        <w:ind w:left="360"/>
        <w:rPr>
          <w:rFonts w:cs="Bookman-Light"/>
        </w:rPr>
      </w:pPr>
    </w:p>
    <w:p w14:paraId="5123031C" w14:textId="77777777" w:rsidR="003165D7" w:rsidRDefault="003165D7" w:rsidP="003165D7">
      <w:pPr>
        <w:pStyle w:val="ListParagraph"/>
        <w:numPr>
          <w:ilvl w:val="0"/>
          <w:numId w:val="15"/>
        </w:numPr>
        <w:autoSpaceDE w:val="0"/>
        <w:autoSpaceDN w:val="0"/>
        <w:adjustRightInd w:val="0"/>
        <w:rPr>
          <w:rFonts w:cs="Bookman-Light"/>
        </w:rPr>
      </w:pPr>
      <w:r w:rsidRPr="005D0954">
        <w:rPr>
          <w:rFonts w:cs="Bookman-Light"/>
        </w:rPr>
        <w:t xml:space="preserve">Find a formula for </w:t>
      </w:r>
      <w:r w:rsidRPr="005D0954">
        <w:rPr>
          <w:rFonts w:eastAsia="eurm10" w:cs="eurm10"/>
        </w:rPr>
        <w:t xml:space="preserve">α </w:t>
      </w:r>
      <w:r w:rsidRPr="005D0954">
        <w:rPr>
          <w:rFonts w:cs="Bookman-Light"/>
        </w:rPr>
        <w:t xml:space="preserve">in terms of </w:t>
      </w:r>
      <w:r w:rsidRPr="000B6531">
        <w:rPr>
          <w:rFonts w:eastAsia="eurm10" w:cs="eurm10"/>
          <w:i/>
        </w:rPr>
        <w:t>t</w:t>
      </w:r>
      <w:r w:rsidRPr="005D0954">
        <w:rPr>
          <w:rFonts w:cs="Bookman-Light"/>
        </w:rPr>
        <w:t>.</w:t>
      </w:r>
    </w:p>
    <w:p w14:paraId="473B3525" w14:textId="77777777" w:rsidR="003165D7" w:rsidRDefault="003165D7" w:rsidP="003165D7">
      <w:pPr>
        <w:pStyle w:val="ListParagraph"/>
        <w:numPr>
          <w:ilvl w:val="0"/>
          <w:numId w:val="15"/>
        </w:numPr>
        <w:autoSpaceDE w:val="0"/>
        <w:autoSpaceDN w:val="0"/>
        <w:adjustRightInd w:val="0"/>
        <w:rPr>
          <w:rFonts w:cs="Bookman-Light"/>
        </w:rPr>
      </w:pPr>
      <w:r w:rsidRPr="005D0954">
        <w:rPr>
          <w:rFonts w:cs="Bookman-Light"/>
        </w:rPr>
        <w:t xml:space="preserve">If </w:t>
      </w:r>
      <w:r w:rsidRPr="005D0954">
        <w:rPr>
          <w:rFonts w:eastAsia="eurm10" w:cs="eurm10"/>
          <w:i/>
        </w:rPr>
        <w:t>t</w:t>
      </w:r>
      <w:r w:rsidRPr="005D0954">
        <w:rPr>
          <w:rFonts w:eastAsia="eurm10" w:cs="eurm10"/>
        </w:rPr>
        <w:t xml:space="preserve"> </w:t>
      </w:r>
      <w:r w:rsidRPr="005D0954">
        <w:rPr>
          <w:rFonts w:cs="eufm10"/>
        </w:rPr>
        <w:t xml:space="preserve">= </w:t>
      </w:r>
      <w:r w:rsidRPr="005D0954">
        <w:rPr>
          <w:rFonts w:eastAsia="eurm10" w:cs="eurm10"/>
        </w:rPr>
        <w:t xml:space="preserve">30,000 </w:t>
      </w:r>
      <w:r w:rsidRPr="005D0954">
        <w:rPr>
          <w:rFonts w:cs="Bookman-Light"/>
        </w:rPr>
        <w:t xml:space="preserve">miles, what is </w:t>
      </w:r>
      <w:r>
        <w:t>α</w:t>
      </w:r>
      <w:r w:rsidRPr="005D0954">
        <w:rPr>
          <w:rFonts w:cs="Bookman-Light"/>
        </w:rPr>
        <w:t>? What percentage of the circumference of the earth is covered by the satellite? What would be the minimum number of such satellites required to cover the circumference?</w:t>
      </w:r>
    </w:p>
    <w:p w14:paraId="45729C77" w14:textId="77777777" w:rsidR="003165D7" w:rsidRDefault="003165D7" w:rsidP="003165D7">
      <w:pPr>
        <w:pStyle w:val="ListParagraph"/>
        <w:numPr>
          <w:ilvl w:val="0"/>
          <w:numId w:val="15"/>
        </w:numPr>
        <w:autoSpaceDE w:val="0"/>
        <w:autoSpaceDN w:val="0"/>
        <w:adjustRightInd w:val="0"/>
        <w:rPr>
          <w:rFonts w:cs="Bookman-Light"/>
        </w:rPr>
      </w:pPr>
      <w:r w:rsidRPr="005D0954">
        <w:rPr>
          <w:rFonts w:cs="Bookman-Light"/>
        </w:rPr>
        <w:t xml:space="preserve">If </w:t>
      </w:r>
      <w:r w:rsidRPr="005D0954">
        <w:rPr>
          <w:rFonts w:eastAsia="eurm10" w:cs="eurm10"/>
          <w:i/>
        </w:rPr>
        <w:t>t</w:t>
      </w:r>
      <w:r w:rsidRPr="005D0954">
        <w:rPr>
          <w:rFonts w:eastAsia="eurm10" w:cs="eurm10"/>
        </w:rPr>
        <w:t xml:space="preserve"> </w:t>
      </w:r>
      <w:r w:rsidRPr="005D0954">
        <w:rPr>
          <w:rFonts w:cs="eufm10"/>
        </w:rPr>
        <w:t xml:space="preserve">= </w:t>
      </w:r>
      <w:r w:rsidRPr="005D0954">
        <w:rPr>
          <w:rFonts w:eastAsia="eurm10" w:cs="eurm10"/>
        </w:rPr>
        <w:t xml:space="preserve">1,000 </w:t>
      </w:r>
      <w:r w:rsidRPr="005D0954">
        <w:rPr>
          <w:rFonts w:cs="Bookman-Light"/>
        </w:rPr>
        <w:t xml:space="preserve">miles, what is </w:t>
      </w:r>
      <w:r>
        <w:t>α</w:t>
      </w:r>
      <w:r w:rsidRPr="005D0954">
        <w:rPr>
          <w:rFonts w:cs="Bookman-Light"/>
        </w:rPr>
        <w:t>? What percentage of the circumference of the earth is covered by the satellite? What would be the minimum number of such satellites required to cover the circumference?</w:t>
      </w:r>
    </w:p>
    <w:p w14:paraId="58E95AC5" w14:textId="77777777" w:rsidR="003165D7" w:rsidRDefault="003165D7" w:rsidP="003165D7">
      <w:pPr>
        <w:pStyle w:val="ListParagraph"/>
        <w:numPr>
          <w:ilvl w:val="0"/>
          <w:numId w:val="15"/>
        </w:numPr>
        <w:autoSpaceDE w:val="0"/>
        <w:autoSpaceDN w:val="0"/>
        <w:adjustRightInd w:val="0"/>
        <w:rPr>
          <w:rFonts w:cs="Bookman-Light"/>
        </w:rPr>
      </w:pPr>
      <w:r w:rsidRPr="005D0954">
        <w:rPr>
          <w:rFonts w:cs="Bookman-Light"/>
        </w:rPr>
        <w:t xml:space="preserve">Suppose you wish to place a satellite into orbit so that 20% of the circumference is covered by the satellite. What is the required distance </w:t>
      </w:r>
      <w:r w:rsidRPr="005D0954">
        <w:rPr>
          <w:rFonts w:eastAsia="eurm10" w:cs="eurm10"/>
          <w:i/>
        </w:rPr>
        <w:t>t</w:t>
      </w:r>
      <w:r w:rsidRPr="005D0954">
        <w:rPr>
          <w:rFonts w:cs="Bookman-Light"/>
        </w:rPr>
        <w:t>?</w:t>
      </w:r>
    </w:p>
    <w:p w14:paraId="0B4C13BB" w14:textId="77777777" w:rsidR="003165D7" w:rsidRDefault="003165D7" w:rsidP="003165D7">
      <w:pPr>
        <w:autoSpaceDE w:val="0"/>
        <w:autoSpaceDN w:val="0"/>
        <w:adjustRightInd w:val="0"/>
        <w:rPr>
          <w:rFonts w:cs="Bookman-Light"/>
        </w:rPr>
      </w:pPr>
    </w:p>
    <w:p w14:paraId="009DB073" w14:textId="77777777" w:rsidR="003165D7" w:rsidRDefault="003165D7" w:rsidP="00035CBD">
      <w:pPr>
        <w:autoSpaceDE w:val="0"/>
        <w:autoSpaceDN w:val="0"/>
        <w:adjustRightInd w:val="0"/>
        <w:ind w:left="360" w:hanging="360"/>
        <w:rPr>
          <w:rFonts w:cs="Bookman-Light"/>
        </w:rPr>
      </w:pPr>
      <w:r>
        <w:rPr>
          <w:rFonts w:cs="Bookman-Light"/>
        </w:rPr>
        <w:lastRenderedPageBreak/>
        <w:t xml:space="preserve">22. </w:t>
      </w:r>
      <w:r w:rsidRPr="00051473">
        <w:rPr>
          <w:rFonts w:cs="Bookman-Light"/>
        </w:rPr>
        <w:t xml:space="preserve">Tiffany is a model rocket enthusiast. She has been working on a pressurized rocket filled with </w:t>
      </w:r>
      <w:r w:rsidR="000B6531">
        <w:rPr>
          <w:rFonts w:cs="Bookman-Light"/>
        </w:rPr>
        <w:t>nitrous oxide</w:t>
      </w:r>
      <w:r w:rsidRPr="00051473">
        <w:rPr>
          <w:rFonts w:cs="Bookman-Light"/>
        </w:rPr>
        <w:t xml:space="preserve">. According to her design, if the atmospheric pressure exerted on the rocket is less than 10 pounds/sq.in., the </w:t>
      </w:r>
      <w:r w:rsidR="000B6531">
        <w:rPr>
          <w:rFonts w:cs="Bookman-Light"/>
        </w:rPr>
        <w:t>nitrous oxide</w:t>
      </w:r>
      <w:r w:rsidR="000B6531" w:rsidRPr="00051473">
        <w:rPr>
          <w:rFonts w:cs="Bookman-Light"/>
        </w:rPr>
        <w:t xml:space="preserve"> </w:t>
      </w:r>
      <w:r w:rsidRPr="00051473">
        <w:rPr>
          <w:rFonts w:cs="Bookman-Light"/>
        </w:rPr>
        <w:t xml:space="preserve">chamber inside the rocket will explode. Tiff worked from a formula </w:t>
      </w:r>
      <w:r w:rsidRPr="00E418FE">
        <w:rPr>
          <w:position w:val="-10"/>
        </w:rPr>
        <w:object w:dxaOrig="1340" w:dyaOrig="360" w14:anchorId="64C7EE0C">
          <v:shape id="_x0000_i1586" type="#_x0000_t75" style="width:66.75pt;height:18.75pt" o:ole="">
            <v:imagedata r:id="rId1158" o:title=""/>
          </v:shape>
          <o:OLEObject Type="Embed" ProgID="Equation.3" ShapeID="_x0000_i1586" DrawAspect="Content" ObjectID="_1719172022" r:id="rId1159"/>
        </w:object>
      </w:r>
      <w:r w:rsidRPr="00051473">
        <w:rPr>
          <w:rFonts w:eastAsia="eurm7" w:cs="eurm7"/>
        </w:rPr>
        <w:t xml:space="preserve"> </w:t>
      </w:r>
      <w:r w:rsidRPr="00051473">
        <w:rPr>
          <w:rFonts w:cs="Bookman-Light"/>
        </w:rPr>
        <w:t xml:space="preserve">pounds/sq.in. for the atmospheric pressure </w:t>
      </w:r>
      <w:r w:rsidRPr="005D0954">
        <w:rPr>
          <w:rFonts w:eastAsia="eurm10" w:cs="eurm10"/>
          <w:i/>
        </w:rPr>
        <w:t>h</w:t>
      </w:r>
      <w:r w:rsidRPr="00051473">
        <w:rPr>
          <w:rFonts w:eastAsia="eurm10" w:cs="eurm10"/>
        </w:rPr>
        <w:t xml:space="preserve"> </w:t>
      </w:r>
      <w:r w:rsidRPr="00051473">
        <w:rPr>
          <w:rFonts w:cs="Bookman-Light"/>
        </w:rPr>
        <w:t xml:space="preserve">miles above sea level. Assume that the rocket is launched at an angle of </w:t>
      </w:r>
      <w:r w:rsidRPr="00051473">
        <w:rPr>
          <w:rFonts w:eastAsia="eurm10" w:cs="eurm10"/>
        </w:rPr>
        <w:t xml:space="preserve">α </w:t>
      </w:r>
      <w:r w:rsidRPr="00051473">
        <w:rPr>
          <w:rFonts w:cs="Bookman-Light"/>
        </w:rPr>
        <w:t xml:space="preserve">above level ground at sea level with an initial speed of 1400 feet/sec. Also, assume the height (in feet) of the rocket at time </w:t>
      </w:r>
      <w:r w:rsidRPr="005D0954">
        <w:rPr>
          <w:rFonts w:eastAsia="eurm10" w:cs="eurm10"/>
          <w:i/>
        </w:rPr>
        <w:t xml:space="preserve">t </w:t>
      </w:r>
      <w:r w:rsidRPr="00051473">
        <w:rPr>
          <w:rFonts w:cs="Bookman-Light"/>
        </w:rPr>
        <w:t xml:space="preserve">seconds is given by the equation </w:t>
      </w:r>
      <w:r w:rsidRPr="00E418FE">
        <w:rPr>
          <w:position w:val="-14"/>
        </w:rPr>
        <w:object w:dxaOrig="2760" w:dyaOrig="400" w14:anchorId="6504221E">
          <v:shape id="_x0000_i1587" type="#_x0000_t75" style="width:138.75pt;height:19.5pt" o:ole="">
            <v:imagedata r:id="rId1160" o:title=""/>
          </v:shape>
          <o:OLEObject Type="Embed" ProgID="Equation.3" ShapeID="_x0000_i1587" DrawAspect="Content" ObjectID="_1719172023" r:id="rId1161"/>
        </w:object>
      </w:r>
      <w:r w:rsidR="000B6531">
        <w:t>.</w:t>
      </w:r>
      <w:r>
        <w:rPr>
          <w:rFonts w:cs="Bookman-Light"/>
        </w:rPr>
        <w:t xml:space="preserve">      [UW]</w:t>
      </w:r>
    </w:p>
    <w:p w14:paraId="3C86D224" w14:textId="77777777" w:rsidR="003165D7" w:rsidRDefault="003165D7" w:rsidP="003165D7">
      <w:pPr>
        <w:pStyle w:val="ListParagraph"/>
        <w:numPr>
          <w:ilvl w:val="0"/>
          <w:numId w:val="18"/>
        </w:numPr>
        <w:autoSpaceDE w:val="0"/>
        <w:autoSpaceDN w:val="0"/>
        <w:adjustRightInd w:val="0"/>
        <w:rPr>
          <w:rFonts w:cs="Bookman-Light"/>
        </w:rPr>
      </w:pPr>
      <w:r w:rsidRPr="005D0954">
        <w:rPr>
          <w:rFonts w:cs="Bookman-Light"/>
        </w:rPr>
        <w:t>At what altitude will the rocket explode?</w:t>
      </w:r>
    </w:p>
    <w:p w14:paraId="1B3888EC" w14:textId="77777777" w:rsidR="003165D7" w:rsidRDefault="003165D7" w:rsidP="003165D7">
      <w:pPr>
        <w:pStyle w:val="ListParagraph"/>
        <w:numPr>
          <w:ilvl w:val="0"/>
          <w:numId w:val="18"/>
        </w:numPr>
        <w:autoSpaceDE w:val="0"/>
        <w:autoSpaceDN w:val="0"/>
        <w:adjustRightInd w:val="0"/>
        <w:rPr>
          <w:rFonts w:cs="Bookman-Light"/>
        </w:rPr>
      </w:pPr>
      <w:r w:rsidRPr="005D0954">
        <w:rPr>
          <w:rFonts w:cs="Bookman-Light"/>
        </w:rPr>
        <w:t xml:space="preserve">If the angle of launch is </w:t>
      </w:r>
      <w:r w:rsidRPr="005D0954">
        <w:rPr>
          <w:rFonts w:eastAsia="eurm10" w:cs="eurm10"/>
        </w:rPr>
        <w:t xml:space="preserve">α </w:t>
      </w:r>
      <w:r w:rsidRPr="005D0954">
        <w:rPr>
          <w:rFonts w:cs="eufm10"/>
        </w:rPr>
        <w:t xml:space="preserve">= </w:t>
      </w:r>
      <w:r>
        <w:rPr>
          <w:rFonts w:eastAsia="eurm10" w:cs="eurm10"/>
        </w:rPr>
        <w:t>12</w:t>
      </w:r>
      <w:r>
        <w:rPr>
          <w:rFonts w:eastAsia="eurm10"/>
        </w:rPr>
        <w:t>°</w:t>
      </w:r>
      <w:r w:rsidRPr="005D0954">
        <w:rPr>
          <w:rFonts w:cs="Bookman-Light"/>
        </w:rPr>
        <w:t>, determine the minimum atmospheric pressure exerted on the rocket during its flight. Will the rocket explode in midair?</w:t>
      </w:r>
    </w:p>
    <w:p w14:paraId="62E97C81" w14:textId="77777777" w:rsidR="003165D7" w:rsidRDefault="003165D7" w:rsidP="003165D7">
      <w:pPr>
        <w:pStyle w:val="ListParagraph"/>
        <w:numPr>
          <w:ilvl w:val="0"/>
          <w:numId w:val="18"/>
        </w:numPr>
        <w:autoSpaceDE w:val="0"/>
        <w:autoSpaceDN w:val="0"/>
        <w:adjustRightInd w:val="0"/>
        <w:rPr>
          <w:rFonts w:cs="Bookman-Light"/>
        </w:rPr>
      </w:pPr>
      <w:r w:rsidRPr="005D0954">
        <w:rPr>
          <w:rFonts w:cs="Bookman-Light"/>
        </w:rPr>
        <w:t xml:space="preserve">If the angle of launch is </w:t>
      </w:r>
      <w:r w:rsidRPr="005D0954">
        <w:rPr>
          <w:rFonts w:eastAsia="eurm10" w:cs="eurm10"/>
        </w:rPr>
        <w:t xml:space="preserve">α </w:t>
      </w:r>
      <w:r w:rsidRPr="005D0954">
        <w:rPr>
          <w:rFonts w:cs="eufm10"/>
        </w:rPr>
        <w:t xml:space="preserve">= </w:t>
      </w:r>
      <w:r w:rsidRPr="005D0954">
        <w:rPr>
          <w:rFonts w:eastAsia="eurm10" w:cs="eurm10"/>
        </w:rPr>
        <w:t>82</w:t>
      </w:r>
      <w:r>
        <w:rPr>
          <w:rFonts w:eastAsia="eurm10"/>
        </w:rPr>
        <w:t>°</w:t>
      </w:r>
      <w:r w:rsidRPr="005D0954">
        <w:rPr>
          <w:rFonts w:cs="Bookman-Light"/>
        </w:rPr>
        <w:t>, determine the minimum atmospheric pressure exerted on the rocket during its flight. Will the rocket explode in midair?</w:t>
      </w:r>
    </w:p>
    <w:p w14:paraId="325A589A" w14:textId="77777777" w:rsidR="003165D7" w:rsidRDefault="003165D7" w:rsidP="003165D7">
      <w:pPr>
        <w:pStyle w:val="ListParagraph"/>
        <w:numPr>
          <w:ilvl w:val="0"/>
          <w:numId w:val="18"/>
        </w:numPr>
        <w:autoSpaceDE w:val="0"/>
        <w:autoSpaceDN w:val="0"/>
        <w:adjustRightInd w:val="0"/>
        <w:rPr>
          <w:rFonts w:cs="Bookman-Light"/>
        </w:rPr>
      </w:pPr>
      <w:r w:rsidRPr="005D0954">
        <w:rPr>
          <w:rFonts w:cs="Bookman-Light"/>
        </w:rPr>
        <w:t xml:space="preserve">Find the largest launch angle </w:t>
      </w:r>
      <w:r w:rsidRPr="005D0954">
        <w:rPr>
          <w:rFonts w:eastAsia="eurm10" w:cs="eurm10"/>
        </w:rPr>
        <w:t xml:space="preserve">α </w:t>
      </w:r>
      <w:r w:rsidRPr="005D0954">
        <w:rPr>
          <w:rFonts w:cs="Bookman-Light"/>
        </w:rPr>
        <w:t>so that the rocket will not explode.</w:t>
      </w:r>
    </w:p>
    <w:p w14:paraId="4F05C976" w14:textId="77777777" w:rsidR="003165D7" w:rsidRPr="00E9651A" w:rsidRDefault="003165D7" w:rsidP="003165D7">
      <w:pPr>
        <w:autoSpaceDE w:val="0"/>
        <w:autoSpaceDN w:val="0"/>
        <w:adjustRightInd w:val="0"/>
        <w:rPr>
          <w:rFonts w:cs="Bookman-Light"/>
        </w:rPr>
      </w:pPr>
    </w:p>
    <w:p w14:paraId="2C0E9294" w14:textId="77777777" w:rsidR="004043E7" w:rsidRDefault="004043E7"/>
    <w:p w14:paraId="461A0205" w14:textId="77777777" w:rsidR="00071C6F" w:rsidRDefault="00071C6F"/>
    <w:p w14:paraId="6ECC53E1" w14:textId="77777777" w:rsidR="00071C6F" w:rsidRDefault="00071C6F"/>
    <w:p w14:paraId="2FBAC551" w14:textId="77777777" w:rsidR="00071C6F" w:rsidRDefault="00071C6F"/>
    <w:p w14:paraId="2B308187" w14:textId="77777777" w:rsidR="00071C6F" w:rsidRDefault="00071C6F"/>
    <w:p w14:paraId="7EE5EE5B" w14:textId="77777777" w:rsidR="00883B77" w:rsidRDefault="00883B77"/>
    <w:p w14:paraId="55F622DA" w14:textId="77777777" w:rsidR="00883B77" w:rsidRDefault="00883B77"/>
    <w:p w14:paraId="5EA3E088" w14:textId="77777777" w:rsidR="00883B77" w:rsidRDefault="00883B77"/>
    <w:p w14:paraId="4FE9AB5B" w14:textId="77777777" w:rsidR="00883B77" w:rsidRDefault="00883B77"/>
    <w:p w14:paraId="525F95C1" w14:textId="77777777" w:rsidR="00883B77" w:rsidRDefault="00883B77"/>
    <w:p w14:paraId="3800E2D5" w14:textId="77777777" w:rsidR="00883B77" w:rsidRDefault="00883B77"/>
    <w:p w14:paraId="150AD76E" w14:textId="77777777" w:rsidR="00883B77" w:rsidRDefault="00883B77"/>
    <w:p w14:paraId="5BF74677" w14:textId="77777777" w:rsidR="00883B77" w:rsidRDefault="00883B77"/>
    <w:p w14:paraId="38572337" w14:textId="77777777" w:rsidR="00883B77" w:rsidRDefault="00883B77"/>
    <w:p w14:paraId="01EEC29C" w14:textId="77777777" w:rsidR="00883B77" w:rsidRDefault="00883B77"/>
    <w:p w14:paraId="3FAC950B" w14:textId="77777777" w:rsidR="00883B77" w:rsidRDefault="00883B77"/>
    <w:p w14:paraId="5ADE8D94" w14:textId="77777777" w:rsidR="00883B77" w:rsidRDefault="00883B77"/>
    <w:p w14:paraId="26EA5BA8" w14:textId="77777777" w:rsidR="00883B77" w:rsidRDefault="00883B77"/>
    <w:p w14:paraId="07CAFD4C" w14:textId="77777777" w:rsidR="00883B77" w:rsidRDefault="00883B77"/>
    <w:p w14:paraId="1164081B" w14:textId="77777777" w:rsidR="00883B77" w:rsidRDefault="00883B77"/>
    <w:p w14:paraId="4597AFD3" w14:textId="77777777" w:rsidR="00883B77" w:rsidRDefault="00883B77"/>
    <w:p w14:paraId="67411E72" w14:textId="77777777" w:rsidR="00883B77" w:rsidRDefault="00883B77"/>
    <w:p w14:paraId="4839F1BA" w14:textId="77777777" w:rsidR="00883B77" w:rsidRDefault="00883B77"/>
    <w:p w14:paraId="71FB3F23" w14:textId="77777777" w:rsidR="00883B77" w:rsidRDefault="00883B77"/>
    <w:p w14:paraId="4EB2285C" w14:textId="77777777" w:rsidR="00883B77" w:rsidRDefault="00883B77"/>
    <w:p w14:paraId="23C33AFF" w14:textId="77777777" w:rsidR="00883B77" w:rsidRDefault="00883B77"/>
    <w:p w14:paraId="13BB1FDB" w14:textId="77777777" w:rsidR="00883B77" w:rsidRDefault="00883B77"/>
    <w:p w14:paraId="0CC1D886" w14:textId="77777777" w:rsidR="00071C6F" w:rsidRDefault="00071C6F"/>
    <w:p w14:paraId="039C367E" w14:textId="77777777" w:rsidR="00071C6F" w:rsidRDefault="00071C6F"/>
    <w:p w14:paraId="1AE340E4" w14:textId="77777777" w:rsidR="00071C6F" w:rsidRDefault="00071C6F"/>
    <w:p w14:paraId="1B3D1863" w14:textId="77777777" w:rsidR="00071C6F" w:rsidRDefault="00071C6F"/>
    <w:p w14:paraId="11DD523A" w14:textId="77777777" w:rsidR="00071C6F" w:rsidRDefault="00071C6F"/>
    <w:p w14:paraId="72A840C0" w14:textId="77777777" w:rsidR="00071C6F" w:rsidRDefault="00071C6F"/>
    <w:p w14:paraId="3BC9031B" w14:textId="77777777" w:rsidR="00071C6F" w:rsidRDefault="00071C6F"/>
    <w:p w14:paraId="2988F84E" w14:textId="77777777" w:rsidR="00071C6F" w:rsidRDefault="00071C6F"/>
    <w:p w14:paraId="06AA857B" w14:textId="77777777" w:rsidR="00071C6F" w:rsidRDefault="00071C6F"/>
    <w:p w14:paraId="56CF7B8D" w14:textId="77777777" w:rsidR="00071C6F" w:rsidRDefault="00071C6F"/>
    <w:p w14:paraId="70C3AF14" w14:textId="77777777" w:rsidR="00071C6F" w:rsidRDefault="00071C6F"/>
    <w:p w14:paraId="1E2090D2" w14:textId="77777777" w:rsidR="00071C6F" w:rsidRDefault="00071C6F"/>
    <w:p w14:paraId="62609A2F" w14:textId="77777777" w:rsidR="00071C6F" w:rsidRDefault="00071C6F"/>
    <w:p w14:paraId="2F07EB5F" w14:textId="77777777" w:rsidR="00071C6F" w:rsidRDefault="00071C6F"/>
    <w:p w14:paraId="5DDD5D5F" w14:textId="77777777" w:rsidR="00071C6F" w:rsidRDefault="00071C6F"/>
    <w:p w14:paraId="1053F8C1" w14:textId="77777777" w:rsidR="00071C6F" w:rsidRDefault="00071C6F"/>
    <w:p w14:paraId="007AC588" w14:textId="77777777" w:rsidR="00071C6F" w:rsidRDefault="00071C6F"/>
    <w:p w14:paraId="00F8957A" w14:textId="77777777" w:rsidR="00071C6F" w:rsidRDefault="00071C6F"/>
    <w:p w14:paraId="5B8B1D18" w14:textId="77777777" w:rsidR="00071C6F" w:rsidRDefault="00071C6F"/>
    <w:p w14:paraId="02E81AC4" w14:textId="77777777" w:rsidR="00071C6F" w:rsidRDefault="00071C6F"/>
    <w:p w14:paraId="1D5791CB" w14:textId="77777777" w:rsidR="00071C6F" w:rsidRDefault="00071C6F"/>
    <w:p w14:paraId="4380E241" w14:textId="77777777" w:rsidR="00071C6F" w:rsidRDefault="00071C6F"/>
    <w:p w14:paraId="4274A95C" w14:textId="77777777" w:rsidR="00071C6F" w:rsidRDefault="00071C6F"/>
    <w:p w14:paraId="10920EC8" w14:textId="77777777" w:rsidR="00071C6F" w:rsidRDefault="00071C6F"/>
    <w:p w14:paraId="4E4DD8C3" w14:textId="77777777" w:rsidR="00071C6F" w:rsidRDefault="00071C6F"/>
    <w:sectPr w:rsidR="00071C6F" w:rsidSect="003165D7">
      <w:pgSz w:w="12240" w:h="15840"/>
      <w:pgMar w:top="1440" w:right="1440" w:bottom="1440" w:left="144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07511" w14:textId="77777777" w:rsidR="00724107" w:rsidRDefault="00724107">
      <w:r>
        <w:separator/>
      </w:r>
    </w:p>
  </w:endnote>
  <w:endnote w:type="continuationSeparator" w:id="0">
    <w:p w14:paraId="68C6D280" w14:textId="77777777" w:rsidR="00724107" w:rsidRDefault="00724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Light">
    <w:panose1 w:val="00000000000000000000"/>
    <w:charset w:val="00"/>
    <w:family w:val="auto"/>
    <w:notTrueType/>
    <w:pitch w:val="default"/>
    <w:sig w:usb0="00000003" w:usb1="00000000" w:usb2="00000000" w:usb3="00000000" w:csb0="00000001" w:csb1="00000000"/>
  </w:font>
  <w:font w:name="eufm10">
    <w:panose1 w:val="020B0500000000000000"/>
    <w:charset w:val="00"/>
    <w:family w:val="swiss"/>
    <w:pitch w:val="variable"/>
    <w:sig w:usb0="00000003" w:usb1="00000000" w:usb2="00000000" w:usb3="00000000" w:csb0="00000001" w:csb1="00000000"/>
  </w:font>
  <w:font w:name="eurm10">
    <w:panose1 w:val="020B0500000000000000"/>
    <w:charset w:val="00"/>
    <w:family w:val="swiss"/>
    <w:pitch w:val="variable"/>
    <w:sig w:usb0="00000003" w:usb1="00000000" w:usb2="00000000" w:usb3="00000000" w:csb0="00000001" w:csb1="00000000"/>
  </w:font>
  <w:font w:name="eurm7">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4C77F" w14:textId="77777777" w:rsidR="008D47EB" w:rsidRDefault="008D47EB" w:rsidP="00160225">
    <w:pPr>
      <w:pStyle w:val="Footer"/>
      <w:rPr>
        <w:sz w:val="20"/>
        <w:szCs w:val="20"/>
      </w:rPr>
    </w:pPr>
    <w:r w:rsidRPr="00DD1274">
      <w:rPr>
        <w:sz w:val="20"/>
        <w:szCs w:val="20"/>
      </w:rPr>
      <w:t xml:space="preserve">This chapter is part of </w:t>
    </w:r>
    <w:r w:rsidRPr="00DD1274">
      <w:rPr>
        <w:i/>
        <w:sz w:val="20"/>
        <w:szCs w:val="20"/>
      </w:rPr>
      <w:t>Precalculus: An Investigation of Functions</w:t>
    </w:r>
    <w:r w:rsidRPr="00DD1274">
      <w:rPr>
        <w:sz w:val="20"/>
        <w:szCs w:val="20"/>
      </w:rPr>
      <w:t xml:space="preserve"> © Lippman </w:t>
    </w:r>
    <w:r>
      <w:rPr>
        <w:sz w:val="20"/>
        <w:szCs w:val="20"/>
      </w:rPr>
      <w:t>&amp; Rasmussen 20</w:t>
    </w:r>
    <w:r w:rsidR="00243B69">
      <w:rPr>
        <w:sz w:val="20"/>
        <w:szCs w:val="20"/>
      </w:rPr>
      <w:t>20</w:t>
    </w:r>
    <w:r w:rsidRPr="00DD1274">
      <w:rPr>
        <w:sz w:val="20"/>
        <w:szCs w:val="20"/>
      </w:rPr>
      <w:t xml:space="preserve">.  </w:t>
    </w:r>
  </w:p>
  <w:p w14:paraId="08064DF3" w14:textId="77777777" w:rsidR="008D47EB" w:rsidRPr="00DD1274" w:rsidRDefault="008D47EB" w:rsidP="00160225">
    <w:pPr>
      <w:pStyle w:val="Footer"/>
      <w:rPr>
        <w:sz w:val="20"/>
        <w:szCs w:val="20"/>
      </w:rPr>
    </w:pPr>
    <w:r w:rsidRPr="00DD1274">
      <w:rPr>
        <w:sz w:val="20"/>
        <w:szCs w:val="20"/>
      </w:rPr>
      <w:t>This material is licensed under a Creative Commons CC-BY-SA license.</w:t>
    </w:r>
  </w:p>
  <w:p w14:paraId="74E90BA9" w14:textId="77777777" w:rsidR="008D47EB" w:rsidRDefault="008D4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CF744" w14:textId="77777777" w:rsidR="00724107" w:rsidRDefault="00724107">
      <w:r>
        <w:separator/>
      </w:r>
    </w:p>
  </w:footnote>
  <w:footnote w:type="continuationSeparator" w:id="0">
    <w:p w14:paraId="1EE20AAF" w14:textId="77777777" w:rsidR="00724107" w:rsidRDefault="00724107">
      <w:r>
        <w:continuationSeparator/>
      </w:r>
    </w:p>
  </w:footnote>
  <w:footnote w:id="1">
    <w:p w14:paraId="678C42A7" w14:textId="77777777" w:rsidR="008D47EB" w:rsidRDefault="008D47EB" w:rsidP="003E541D">
      <w:pPr>
        <w:pStyle w:val="FootnoteText"/>
      </w:pPr>
      <w:r>
        <w:rPr>
          <w:rStyle w:val="FootnoteReference"/>
        </w:rPr>
        <w:footnoteRef/>
      </w:r>
      <w:r>
        <w:t xml:space="preserve"> London Eye photo by authors, 2010, CC-BY</w:t>
      </w:r>
    </w:p>
  </w:footnote>
  <w:footnote w:id="2">
    <w:p w14:paraId="0AE5F87B" w14:textId="77777777" w:rsidR="008D47EB" w:rsidRPr="00E275D6" w:rsidRDefault="008D47EB" w:rsidP="003E541D">
      <w:pPr>
        <w:pStyle w:val="FootnoteText"/>
      </w:pPr>
      <w:r>
        <w:rPr>
          <w:rStyle w:val="FootnoteReference"/>
        </w:rPr>
        <w:footnoteRef/>
      </w:r>
      <w:r>
        <w:t xml:space="preserve"> Photo by photogirl7.1, </w:t>
      </w:r>
      <w:hyperlink r:id="rId1" w:history="1">
        <w:r w:rsidRPr="003B3076">
          <w:rPr>
            <w:rStyle w:val="Hyperlink"/>
          </w:rPr>
          <w:t>http://www.flickr.com/photos/kitkaphotogirl/432886205/sizes/z/</w:t>
        </w:r>
      </w:hyperlink>
      <w:r>
        <w:t>, CC-BY</w:t>
      </w:r>
    </w:p>
  </w:footnote>
  <w:footnote w:id="3">
    <w:p w14:paraId="337A4B2B" w14:textId="77777777" w:rsidR="008D47EB" w:rsidRDefault="008D47EB" w:rsidP="003E541D">
      <w:pPr>
        <w:pStyle w:val="FootnoteText"/>
      </w:pPr>
      <w:r>
        <w:rPr>
          <w:rStyle w:val="FootnoteReference"/>
        </w:rPr>
        <w:footnoteRef/>
      </w:r>
      <w:r>
        <w:t xml:space="preserve"> </w:t>
      </w:r>
      <w:r w:rsidRPr="00814EFD">
        <w:t>http://www.osha.gov/SLTC/etools/construction/falls/4ladders.html</w:t>
      </w:r>
    </w:p>
  </w:footnote>
  <w:footnote w:id="4">
    <w:p w14:paraId="75A28B35" w14:textId="77777777" w:rsidR="008D47EB" w:rsidRDefault="008D47EB" w:rsidP="003E541D">
      <w:pPr>
        <w:pStyle w:val="FootnoteText"/>
      </w:pPr>
      <w:r>
        <w:rPr>
          <w:rStyle w:val="FootnoteReference"/>
        </w:rPr>
        <w:footnoteRef/>
      </w:r>
      <w:r>
        <w:t xml:space="preserve"> </w:t>
      </w:r>
      <w:r w:rsidRPr="00335E28">
        <w:t>http://www.mountaineers.org/seattle/climbing/Reference/DaylightHrs.html</w:t>
      </w:r>
    </w:p>
  </w:footnote>
  <w:footnote w:id="5">
    <w:p w14:paraId="77C3613E" w14:textId="1B59CC92" w:rsidR="008D47EB" w:rsidRPr="00AE6CA2" w:rsidRDefault="008D47EB" w:rsidP="003E541D">
      <w:pPr>
        <w:pStyle w:val="FootnoteText"/>
      </w:pPr>
      <w:r>
        <w:rPr>
          <w:rStyle w:val="FootnoteReference"/>
        </w:rPr>
        <w:footnoteRef/>
      </w:r>
      <w:r>
        <w:t xml:space="preserve"> For an animation of this situation, see </w:t>
      </w:r>
      <w:hyperlink r:id="rId2" w:history="1">
        <w:r w:rsidR="00E929FC" w:rsidRPr="00241FF3">
          <w:rPr>
            <w:rStyle w:val="Hyperlink"/>
          </w:rPr>
          <w:t>https://www.desmos.com/calculator/bmc9whd6in</w:t>
        </w:r>
      </w:hyperlink>
      <w:r w:rsidR="00E929F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7B23" w14:textId="77777777" w:rsidR="008D47EB" w:rsidRDefault="008D47EB">
    <w:pPr>
      <w:pStyle w:val="Header"/>
    </w:pPr>
    <w:r>
      <w:fldChar w:fldCharType="begin"/>
    </w:r>
    <w:r>
      <w:instrText xml:space="preserve"> PAGE   \* MERGEFORMAT </w:instrText>
    </w:r>
    <w:r>
      <w:fldChar w:fldCharType="separate"/>
    </w:r>
    <w:r w:rsidR="00883B77">
      <w:rPr>
        <w:noProof/>
      </w:rPr>
      <w:t>396</w:t>
    </w:r>
    <w:r>
      <w:rPr>
        <w:noProof/>
      </w:rPr>
      <w:fldChar w:fldCharType="end"/>
    </w:r>
    <w:r>
      <w:t xml:space="preserve">  Chapter 6</w:t>
    </w:r>
  </w:p>
  <w:p w14:paraId="7E37BC50" w14:textId="77777777" w:rsidR="008D47EB" w:rsidRDefault="008D4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05C5" w14:textId="77777777" w:rsidR="008D47EB" w:rsidRDefault="008D47EB">
    <w:pPr>
      <w:pStyle w:val="Header"/>
      <w:jc w:val="right"/>
    </w:pPr>
    <w:r>
      <w:t xml:space="preserve">Section 6.1 Sinusoidal Graphs     </w:t>
    </w:r>
    <w:r>
      <w:fldChar w:fldCharType="begin"/>
    </w:r>
    <w:r>
      <w:instrText xml:space="preserve"> PAGE   \* MERGEFORMAT </w:instrText>
    </w:r>
    <w:r>
      <w:fldChar w:fldCharType="separate"/>
    </w:r>
    <w:r w:rsidR="00883B77">
      <w:rPr>
        <w:noProof/>
      </w:rPr>
      <w:t>409</w:t>
    </w:r>
    <w:r>
      <w:rPr>
        <w:noProof/>
      </w:rPr>
      <w:fldChar w:fldCharType="end"/>
    </w:r>
  </w:p>
  <w:p w14:paraId="147E12F6" w14:textId="77777777" w:rsidR="008D47EB" w:rsidRDefault="008D47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DAFBE" w14:textId="77777777" w:rsidR="008D47EB" w:rsidRDefault="008D47EB">
    <w:pPr>
      <w:pStyle w:val="Header"/>
      <w:jc w:val="right"/>
    </w:pPr>
    <w:r>
      <w:t xml:space="preserve">Section 6.2 Graphs of the Other Trig Functions     </w:t>
    </w:r>
    <w:r>
      <w:fldChar w:fldCharType="begin"/>
    </w:r>
    <w:r>
      <w:instrText xml:space="preserve"> PAGE   \* MERGEFORMAT </w:instrText>
    </w:r>
    <w:r>
      <w:fldChar w:fldCharType="separate"/>
    </w:r>
    <w:r w:rsidR="00883B77">
      <w:rPr>
        <w:noProof/>
      </w:rPr>
      <w:t>421</w:t>
    </w:r>
    <w:r>
      <w:rPr>
        <w:noProof/>
      </w:rPr>
      <w:fldChar w:fldCharType="end"/>
    </w:r>
  </w:p>
  <w:p w14:paraId="1D7BD71B" w14:textId="77777777" w:rsidR="008D47EB" w:rsidRDefault="008D47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B3EE" w14:textId="77777777" w:rsidR="008D47EB" w:rsidRDefault="008D47EB">
    <w:pPr>
      <w:pStyle w:val="Header"/>
      <w:jc w:val="right"/>
    </w:pPr>
    <w:r>
      <w:t xml:space="preserve">Section 6.3 Inverse Trig Functions      </w:t>
    </w:r>
    <w:r>
      <w:fldChar w:fldCharType="begin"/>
    </w:r>
    <w:r>
      <w:instrText xml:space="preserve"> PAGE   \* MERGEFORMAT </w:instrText>
    </w:r>
    <w:r>
      <w:fldChar w:fldCharType="separate"/>
    </w:r>
    <w:r w:rsidR="00883B77">
      <w:rPr>
        <w:noProof/>
      </w:rPr>
      <w:t>427</w:t>
    </w:r>
    <w:r>
      <w:rPr>
        <w:noProof/>
      </w:rPr>
      <w:fldChar w:fldCharType="end"/>
    </w:r>
  </w:p>
  <w:p w14:paraId="7C9AA8F8" w14:textId="77777777" w:rsidR="008D47EB" w:rsidRDefault="008D47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922F" w14:textId="77777777" w:rsidR="008D47EB" w:rsidRDefault="008D47EB">
    <w:pPr>
      <w:pStyle w:val="Header"/>
      <w:jc w:val="right"/>
    </w:pPr>
    <w:r>
      <w:t xml:space="preserve">Section 6.4 Solving Trig Equations   </w:t>
    </w:r>
    <w:r>
      <w:fldChar w:fldCharType="begin"/>
    </w:r>
    <w:r>
      <w:instrText xml:space="preserve"> PAGE   \* MERGEFORMAT </w:instrText>
    </w:r>
    <w:r>
      <w:fldChar w:fldCharType="separate"/>
    </w:r>
    <w:r w:rsidR="00883B77">
      <w:rPr>
        <w:noProof/>
      </w:rPr>
      <w:t>439</w:t>
    </w:r>
    <w:r>
      <w:rPr>
        <w:noProof/>
      </w:rPr>
      <w:fldChar w:fldCharType="end"/>
    </w:r>
  </w:p>
  <w:p w14:paraId="088EEC25" w14:textId="77777777" w:rsidR="008D47EB" w:rsidRDefault="008D47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96A5" w14:textId="77777777" w:rsidR="008D47EB" w:rsidRDefault="008D47EB">
    <w:pPr>
      <w:pStyle w:val="Header"/>
      <w:jc w:val="right"/>
    </w:pPr>
    <w:r>
      <w:t xml:space="preserve">Section 6.4 Solving Trig Equations     </w:t>
    </w:r>
    <w:r>
      <w:fldChar w:fldCharType="begin"/>
    </w:r>
    <w:r>
      <w:instrText xml:space="preserve"> PAGE   \* MERGEFORMAT </w:instrText>
    </w:r>
    <w:r>
      <w:fldChar w:fldCharType="separate"/>
    </w:r>
    <w:r>
      <w:rPr>
        <w:noProof/>
      </w:rPr>
      <w:t>425</w:t>
    </w:r>
    <w:r>
      <w:rPr>
        <w:noProof/>
      </w:rPr>
      <w:fldChar w:fldCharType="end"/>
    </w:r>
  </w:p>
  <w:p w14:paraId="14751EAC" w14:textId="77777777" w:rsidR="008D47EB" w:rsidRDefault="008D47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2FF9" w14:textId="77777777" w:rsidR="008D47EB" w:rsidRDefault="008D47EB">
    <w:pPr>
      <w:pStyle w:val="Header"/>
      <w:jc w:val="right"/>
    </w:pPr>
    <w:r>
      <w:t xml:space="preserve">Section 6.5 Modeling with Trigonometric Functions     </w:t>
    </w:r>
    <w:r>
      <w:fldChar w:fldCharType="begin"/>
    </w:r>
    <w:r>
      <w:instrText xml:space="preserve"> PAGE   \* MERGEFORMAT </w:instrText>
    </w:r>
    <w:r>
      <w:fldChar w:fldCharType="separate"/>
    </w:r>
    <w:r w:rsidR="00883B77">
      <w:rPr>
        <w:noProof/>
      </w:rPr>
      <w:t>443</w:t>
    </w:r>
    <w:r>
      <w:rPr>
        <w:noProof/>
      </w:rPr>
      <w:fldChar w:fldCharType="end"/>
    </w:r>
  </w:p>
  <w:p w14:paraId="5FBF216C" w14:textId="77777777" w:rsidR="008D47EB" w:rsidRDefault="008D47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5896"/>
    <w:multiLevelType w:val="hybridMultilevel"/>
    <w:tmpl w:val="95E636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816F6"/>
    <w:multiLevelType w:val="hybridMultilevel"/>
    <w:tmpl w:val="55D68036"/>
    <w:lvl w:ilvl="0" w:tplc="0DB6628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 w15:restartNumberingAfterBreak="0">
    <w:nsid w:val="11CB53AD"/>
    <w:multiLevelType w:val="hybridMultilevel"/>
    <w:tmpl w:val="D968F4C8"/>
    <w:lvl w:ilvl="0" w:tplc="CD7EFD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5CA2C1A"/>
    <w:multiLevelType w:val="hybridMultilevel"/>
    <w:tmpl w:val="D7821E2E"/>
    <w:lvl w:ilvl="0" w:tplc="BB5A052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 w15:restartNumberingAfterBreak="0">
    <w:nsid w:val="253C25AE"/>
    <w:multiLevelType w:val="multilevel"/>
    <w:tmpl w:val="A030D0AE"/>
    <w:lvl w:ilvl="0">
      <w:start w:val="2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27040EA6"/>
    <w:multiLevelType w:val="hybridMultilevel"/>
    <w:tmpl w:val="50902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EF4175"/>
    <w:multiLevelType w:val="hybridMultilevel"/>
    <w:tmpl w:val="3F749A20"/>
    <w:lvl w:ilvl="0" w:tplc="427ABB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30AB3BE1"/>
    <w:multiLevelType w:val="hybridMultilevel"/>
    <w:tmpl w:val="0A5E2366"/>
    <w:lvl w:ilvl="0" w:tplc="32B81B5C">
      <w:start w:val="2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0F42E30"/>
    <w:multiLevelType w:val="hybridMultilevel"/>
    <w:tmpl w:val="92B0DAEA"/>
    <w:lvl w:ilvl="0" w:tplc="6F4E6A6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9" w15:restartNumberingAfterBreak="0">
    <w:nsid w:val="3C524321"/>
    <w:multiLevelType w:val="hybridMultilevel"/>
    <w:tmpl w:val="322C23AC"/>
    <w:lvl w:ilvl="0" w:tplc="052CC3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0" w15:restartNumberingAfterBreak="0">
    <w:nsid w:val="463407F5"/>
    <w:multiLevelType w:val="hybridMultilevel"/>
    <w:tmpl w:val="D968F4C8"/>
    <w:lvl w:ilvl="0" w:tplc="CD7EFD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7721839"/>
    <w:multiLevelType w:val="hybridMultilevel"/>
    <w:tmpl w:val="EC005FD0"/>
    <w:lvl w:ilvl="0" w:tplc="02C6CE86">
      <w:start w:val="5"/>
      <w:numFmt w:val="decimal"/>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105365"/>
    <w:multiLevelType w:val="hybridMultilevel"/>
    <w:tmpl w:val="D6D8A1D0"/>
    <w:lvl w:ilvl="0" w:tplc="78B07E4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51B60AEF"/>
    <w:multiLevelType w:val="hybridMultilevel"/>
    <w:tmpl w:val="2B8643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8746D3"/>
    <w:multiLevelType w:val="hybridMultilevel"/>
    <w:tmpl w:val="9FBA20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61000E"/>
    <w:multiLevelType w:val="hybridMultilevel"/>
    <w:tmpl w:val="C8842A18"/>
    <w:lvl w:ilvl="0" w:tplc="112622A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6" w15:restartNumberingAfterBreak="0">
    <w:nsid w:val="689612F9"/>
    <w:multiLevelType w:val="hybridMultilevel"/>
    <w:tmpl w:val="184209A6"/>
    <w:lvl w:ilvl="0" w:tplc="E9305E9C">
      <w:start w:val="5"/>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17" w15:restartNumberingAfterBreak="0">
    <w:nsid w:val="715B0FB4"/>
    <w:multiLevelType w:val="hybridMultilevel"/>
    <w:tmpl w:val="188288D2"/>
    <w:lvl w:ilvl="0" w:tplc="7C02CE7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8" w15:restartNumberingAfterBreak="0">
    <w:nsid w:val="773F0218"/>
    <w:multiLevelType w:val="hybridMultilevel"/>
    <w:tmpl w:val="92B0DAEA"/>
    <w:lvl w:ilvl="0" w:tplc="6F4E6A6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9" w15:restartNumberingAfterBreak="0">
    <w:nsid w:val="794C2002"/>
    <w:multiLevelType w:val="hybridMultilevel"/>
    <w:tmpl w:val="4F4203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3763583">
    <w:abstractNumId w:val="17"/>
  </w:num>
  <w:num w:numId="2" w16cid:durableId="971062353">
    <w:abstractNumId w:val="16"/>
  </w:num>
  <w:num w:numId="3" w16cid:durableId="1496989473">
    <w:abstractNumId w:val="12"/>
  </w:num>
  <w:num w:numId="4" w16cid:durableId="1881235947">
    <w:abstractNumId w:val="3"/>
  </w:num>
  <w:num w:numId="5" w16cid:durableId="1799880951">
    <w:abstractNumId w:val="15"/>
  </w:num>
  <w:num w:numId="6" w16cid:durableId="803698550">
    <w:abstractNumId w:val="6"/>
  </w:num>
  <w:num w:numId="7" w16cid:durableId="1021274253">
    <w:abstractNumId w:val="8"/>
  </w:num>
  <w:num w:numId="8" w16cid:durableId="1237205099">
    <w:abstractNumId w:val="9"/>
  </w:num>
  <w:num w:numId="9" w16cid:durableId="234703265">
    <w:abstractNumId w:val="1"/>
  </w:num>
  <w:num w:numId="10" w16cid:durableId="1434280778">
    <w:abstractNumId w:val="4"/>
  </w:num>
  <w:num w:numId="11" w16cid:durableId="674957211">
    <w:abstractNumId w:val="10"/>
  </w:num>
  <w:num w:numId="12" w16cid:durableId="1619676325">
    <w:abstractNumId w:val="2"/>
  </w:num>
  <w:num w:numId="13" w16cid:durableId="432744114">
    <w:abstractNumId w:val="11"/>
  </w:num>
  <w:num w:numId="14" w16cid:durableId="1887835528">
    <w:abstractNumId w:val="7"/>
  </w:num>
  <w:num w:numId="15" w16cid:durableId="1841003178">
    <w:abstractNumId w:val="13"/>
  </w:num>
  <w:num w:numId="16" w16cid:durableId="1083841437">
    <w:abstractNumId w:val="0"/>
  </w:num>
  <w:num w:numId="17" w16cid:durableId="1396315169">
    <w:abstractNumId w:val="19"/>
  </w:num>
  <w:num w:numId="18" w16cid:durableId="2134790023">
    <w:abstractNumId w:val="14"/>
  </w:num>
  <w:num w:numId="19" w16cid:durableId="1671441344">
    <w:abstractNumId w:val="18"/>
  </w:num>
  <w:num w:numId="20" w16cid:durableId="1381248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5"/>
  <w:drawingGridVerticalSpacing w:val="187"/>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41D"/>
    <w:rsid w:val="00013406"/>
    <w:rsid w:val="00035CBD"/>
    <w:rsid w:val="000415E3"/>
    <w:rsid w:val="0004319B"/>
    <w:rsid w:val="00055D58"/>
    <w:rsid w:val="000640CB"/>
    <w:rsid w:val="00071C6F"/>
    <w:rsid w:val="00081942"/>
    <w:rsid w:val="000B24E4"/>
    <w:rsid w:val="000B6531"/>
    <w:rsid w:val="000D1296"/>
    <w:rsid w:val="000E1208"/>
    <w:rsid w:val="000E7E18"/>
    <w:rsid w:val="000F5110"/>
    <w:rsid w:val="000F5956"/>
    <w:rsid w:val="00105924"/>
    <w:rsid w:val="00105FB5"/>
    <w:rsid w:val="00106273"/>
    <w:rsid w:val="00125105"/>
    <w:rsid w:val="001434DE"/>
    <w:rsid w:val="00144E39"/>
    <w:rsid w:val="00151F44"/>
    <w:rsid w:val="00160225"/>
    <w:rsid w:val="00160BFA"/>
    <w:rsid w:val="001617BF"/>
    <w:rsid w:val="00184CC6"/>
    <w:rsid w:val="00186AD7"/>
    <w:rsid w:val="001C0B6B"/>
    <w:rsid w:val="001D38DD"/>
    <w:rsid w:val="001F0B45"/>
    <w:rsid w:val="001F712B"/>
    <w:rsid w:val="00203017"/>
    <w:rsid w:val="00206F4B"/>
    <w:rsid w:val="0023164B"/>
    <w:rsid w:val="002342ED"/>
    <w:rsid w:val="0023573B"/>
    <w:rsid w:val="002403D1"/>
    <w:rsid w:val="00243B69"/>
    <w:rsid w:val="00261035"/>
    <w:rsid w:val="0029487F"/>
    <w:rsid w:val="00296C18"/>
    <w:rsid w:val="002A2582"/>
    <w:rsid w:val="002A6933"/>
    <w:rsid w:val="002B06AB"/>
    <w:rsid w:val="002C2571"/>
    <w:rsid w:val="002D1B09"/>
    <w:rsid w:val="002D66D1"/>
    <w:rsid w:val="002D681C"/>
    <w:rsid w:val="003165D7"/>
    <w:rsid w:val="003344A2"/>
    <w:rsid w:val="0034671E"/>
    <w:rsid w:val="00362180"/>
    <w:rsid w:val="00363D94"/>
    <w:rsid w:val="00374BB5"/>
    <w:rsid w:val="003A666B"/>
    <w:rsid w:val="003A6C4D"/>
    <w:rsid w:val="003A7F92"/>
    <w:rsid w:val="003B4BBF"/>
    <w:rsid w:val="003C745C"/>
    <w:rsid w:val="003E4B28"/>
    <w:rsid w:val="003E541D"/>
    <w:rsid w:val="003E7FE2"/>
    <w:rsid w:val="003F2695"/>
    <w:rsid w:val="003F38BE"/>
    <w:rsid w:val="004043E7"/>
    <w:rsid w:val="004046AF"/>
    <w:rsid w:val="0041719E"/>
    <w:rsid w:val="00447314"/>
    <w:rsid w:val="004502E6"/>
    <w:rsid w:val="004731C7"/>
    <w:rsid w:val="00474D40"/>
    <w:rsid w:val="00476008"/>
    <w:rsid w:val="0048237F"/>
    <w:rsid w:val="004840B6"/>
    <w:rsid w:val="004840F1"/>
    <w:rsid w:val="00486448"/>
    <w:rsid w:val="00486F88"/>
    <w:rsid w:val="0049108F"/>
    <w:rsid w:val="004A0E6E"/>
    <w:rsid w:val="004B73BF"/>
    <w:rsid w:val="004E115D"/>
    <w:rsid w:val="004E2929"/>
    <w:rsid w:val="004F3E89"/>
    <w:rsid w:val="004F7346"/>
    <w:rsid w:val="00527939"/>
    <w:rsid w:val="0053006A"/>
    <w:rsid w:val="0054073B"/>
    <w:rsid w:val="00541EA3"/>
    <w:rsid w:val="00542DD9"/>
    <w:rsid w:val="00556414"/>
    <w:rsid w:val="00562FA7"/>
    <w:rsid w:val="005948F5"/>
    <w:rsid w:val="005A630F"/>
    <w:rsid w:val="005B255A"/>
    <w:rsid w:val="005E4D97"/>
    <w:rsid w:val="005F64AD"/>
    <w:rsid w:val="005F64CC"/>
    <w:rsid w:val="00616FE7"/>
    <w:rsid w:val="006329E4"/>
    <w:rsid w:val="00656C40"/>
    <w:rsid w:val="00667E13"/>
    <w:rsid w:val="0068691C"/>
    <w:rsid w:val="0069476C"/>
    <w:rsid w:val="006F2065"/>
    <w:rsid w:val="006F4C6D"/>
    <w:rsid w:val="006F744B"/>
    <w:rsid w:val="00706D03"/>
    <w:rsid w:val="0072105F"/>
    <w:rsid w:val="00722BAD"/>
    <w:rsid w:val="00724107"/>
    <w:rsid w:val="00751F49"/>
    <w:rsid w:val="0075491B"/>
    <w:rsid w:val="00773970"/>
    <w:rsid w:val="007753F1"/>
    <w:rsid w:val="00786887"/>
    <w:rsid w:val="007A2F49"/>
    <w:rsid w:val="007A36AC"/>
    <w:rsid w:val="007A7D6F"/>
    <w:rsid w:val="007B3B72"/>
    <w:rsid w:val="007C3232"/>
    <w:rsid w:val="007C795C"/>
    <w:rsid w:val="007D199B"/>
    <w:rsid w:val="007D4F4D"/>
    <w:rsid w:val="007D7B26"/>
    <w:rsid w:val="007E30B1"/>
    <w:rsid w:val="007F08F3"/>
    <w:rsid w:val="007F6CCB"/>
    <w:rsid w:val="007F7D94"/>
    <w:rsid w:val="00802C8E"/>
    <w:rsid w:val="00802FE2"/>
    <w:rsid w:val="00803B23"/>
    <w:rsid w:val="00811C1C"/>
    <w:rsid w:val="00836126"/>
    <w:rsid w:val="00842C1E"/>
    <w:rsid w:val="00881E84"/>
    <w:rsid w:val="00883B77"/>
    <w:rsid w:val="008866DE"/>
    <w:rsid w:val="008916E6"/>
    <w:rsid w:val="00894D6A"/>
    <w:rsid w:val="008A63DE"/>
    <w:rsid w:val="008B286B"/>
    <w:rsid w:val="008B55E6"/>
    <w:rsid w:val="008B78C1"/>
    <w:rsid w:val="008D12DA"/>
    <w:rsid w:val="008D47EB"/>
    <w:rsid w:val="008D71BE"/>
    <w:rsid w:val="008F486A"/>
    <w:rsid w:val="00904770"/>
    <w:rsid w:val="00922595"/>
    <w:rsid w:val="00937728"/>
    <w:rsid w:val="00941717"/>
    <w:rsid w:val="00951CA9"/>
    <w:rsid w:val="0096768A"/>
    <w:rsid w:val="00972364"/>
    <w:rsid w:val="009800DA"/>
    <w:rsid w:val="00984A1D"/>
    <w:rsid w:val="009964E0"/>
    <w:rsid w:val="009C6B26"/>
    <w:rsid w:val="009E7817"/>
    <w:rsid w:val="009F55C7"/>
    <w:rsid w:val="009F5933"/>
    <w:rsid w:val="00A00E8F"/>
    <w:rsid w:val="00A206EF"/>
    <w:rsid w:val="00A246C8"/>
    <w:rsid w:val="00A272B8"/>
    <w:rsid w:val="00A350A3"/>
    <w:rsid w:val="00A43F2A"/>
    <w:rsid w:val="00A51707"/>
    <w:rsid w:val="00A60850"/>
    <w:rsid w:val="00AA07F5"/>
    <w:rsid w:val="00AB5ABB"/>
    <w:rsid w:val="00AC4394"/>
    <w:rsid w:val="00AF3752"/>
    <w:rsid w:val="00B04E6B"/>
    <w:rsid w:val="00B40D31"/>
    <w:rsid w:val="00B440AA"/>
    <w:rsid w:val="00B45FBA"/>
    <w:rsid w:val="00B52E96"/>
    <w:rsid w:val="00B564C4"/>
    <w:rsid w:val="00B6282E"/>
    <w:rsid w:val="00B677FB"/>
    <w:rsid w:val="00B83FC3"/>
    <w:rsid w:val="00B84B59"/>
    <w:rsid w:val="00B96C1E"/>
    <w:rsid w:val="00BB1D61"/>
    <w:rsid w:val="00BC08CF"/>
    <w:rsid w:val="00BC10B2"/>
    <w:rsid w:val="00BD00D6"/>
    <w:rsid w:val="00BD1431"/>
    <w:rsid w:val="00BD1F58"/>
    <w:rsid w:val="00BD2816"/>
    <w:rsid w:val="00C27053"/>
    <w:rsid w:val="00C427C7"/>
    <w:rsid w:val="00C44634"/>
    <w:rsid w:val="00C53699"/>
    <w:rsid w:val="00C67F16"/>
    <w:rsid w:val="00C83362"/>
    <w:rsid w:val="00C84C22"/>
    <w:rsid w:val="00C91D16"/>
    <w:rsid w:val="00C9399B"/>
    <w:rsid w:val="00CB28A1"/>
    <w:rsid w:val="00CB4A86"/>
    <w:rsid w:val="00CB7262"/>
    <w:rsid w:val="00CE04B6"/>
    <w:rsid w:val="00CE36BE"/>
    <w:rsid w:val="00CF544D"/>
    <w:rsid w:val="00D0135B"/>
    <w:rsid w:val="00D404CE"/>
    <w:rsid w:val="00D53F0E"/>
    <w:rsid w:val="00D55273"/>
    <w:rsid w:val="00D67F39"/>
    <w:rsid w:val="00D70245"/>
    <w:rsid w:val="00D80444"/>
    <w:rsid w:val="00D81D61"/>
    <w:rsid w:val="00D93201"/>
    <w:rsid w:val="00DA03A5"/>
    <w:rsid w:val="00DA4C85"/>
    <w:rsid w:val="00DE2899"/>
    <w:rsid w:val="00DE36DE"/>
    <w:rsid w:val="00DF699A"/>
    <w:rsid w:val="00DF70C5"/>
    <w:rsid w:val="00E25514"/>
    <w:rsid w:val="00E260F5"/>
    <w:rsid w:val="00E30878"/>
    <w:rsid w:val="00E33187"/>
    <w:rsid w:val="00E37059"/>
    <w:rsid w:val="00E4496F"/>
    <w:rsid w:val="00E57D97"/>
    <w:rsid w:val="00E60179"/>
    <w:rsid w:val="00E65871"/>
    <w:rsid w:val="00E809C1"/>
    <w:rsid w:val="00E929FC"/>
    <w:rsid w:val="00EA40C9"/>
    <w:rsid w:val="00F1740D"/>
    <w:rsid w:val="00F33D0B"/>
    <w:rsid w:val="00F474B7"/>
    <w:rsid w:val="00F550A1"/>
    <w:rsid w:val="00F75242"/>
    <w:rsid w:val="00F96BC7"/>
    <w:rsid w:val="00FA6BBE"/>
    <w:rsid w:val="00FC21E6"/>
    <w:rsid w:val="00FC3247"/>
    <w:rsid w:val="00FD2357"/>
    <w:rsid w:val="00FE4E01"/>
    <w:rsid w:val="00FE6376"/>
    <w:rsid w:val="00FF6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0831FF"/>
  <w15:docId w15:val="{D79D0AAF-0C9E-42D2-9D9E-47B140B5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B77"/>
    <w:rPr>
      <w:rFonts w:eastAsiaTheme="minorHAnsi" w:cstheme="minorBidi"/>
      <w:sz w:val="24"/>
      <w:szCs w:val="22"/>
    </w:rPr>
  </w:style>
  <w:style w:type="paragraph" w:styleId="Heading1">
    <w:name w:val="heading 1"/>
    <w:basedOn w:val="Normal"/>
    <w:next w:val="Normal"/>
    <w:link w:val="Heading1Char"/>
    <w:uiPriority w:val="9"/>
    <w:qFormat/>
    <w:rsid w:val="003E541D"/>
    <w:pPr>
      <w:keepNext/>
      <w:spacing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3E541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ample">
    <w:name w:val="Example"/>
    <w:basedOn w:val="Normal"/>
    <w:link w:val="ExampleChar"/>
    <w:qFormat/>
    <w:rsid w:val="00883B77"/>
    <w:pPr>
      <w:pBdr>
        <w:left w:val="single" w:sz="6" w:space="4" w:color="365F91" w:themeColor="accent1" w:themeShade="BF"/>
      </w:pBdr>
      <w:ind w:left="144"/>
    </w:pPr>
  </w:style>
  <w:style w:type="paragraph" w:customStyle="1" w:styleId="Definition">
    <w:name w:val="Definition"/>
    <w:basedOn w:val="Normal"/>
    <w:qFormat/>
    <w:rsid w:val="00883B77"/>
    <w:pPr>
      <w:pBdr>
        <w:left w:val="single" w:sz="6" w:space="4" w:color="375523"/>
        <w:bottom w:val="single" w:sz="6" w:space="1" w:color="375523"/>
        <w:right w:val="single" w:sz="6" w:space="4" w:color="375523"/>
      </w:pBdr>
      <w:spacing w:before="60"/>
      <w:ind w:left="144" w:right="144"/>
    </w:pPr>
  </w:style>
  <w:style w:type="paragraph" w:customStyle="1" w:styleId="ExampleHeader">
    <w:name w:val="Example Header"/>
    <w:basedOn w:val="Normal"/>
    <w:qFormat/>
    <w:rsid w:val="00883B77"/>
    <w:pPr>
      <w:shd w:val="clear" w:color="auto" w:fill="2D5191"/>
      <w:spacing w:line="259" w:lineRule="auto"/>
    </w:pPr>
    <w:rPr>
      <w:color w:val="FFFFFF" w:themeColor="background1"/>
    </w:rPr>
  </w:style>
  <w:style w:type="paragraph" w:customStyle="1" w:styleId="DefinitionHeader">
    <w:name w:val="Definition Header"/>
    <w:basedOn w:val="Normal"/>
    <w:qFormat/>
    <w:rsid w:val="00883B77"/>
    <w:pPr>
      <w:pBdr>
        <w:top w:val="single" w:sz="6" w:space="1" w:color="375523"/>
        <w:left w:val="single" w:sz="6" w:space="4" w:color="375523"/>
        <w:bottom w:val="single" w:sz="6" w:space="1" w:color="375523"/>
        <w:right w:val="single" w:sz="6" w:space="4" w:color="375523"/>
      </w:pBdr>
      <w:shd w:val="clear" w:color="auto" w:fill="CEE5BF"/>
      <w:ind w:left="144" w:right="144"/>
    </w:pPr>
    <w:rPr>
      <w:b/>
      <w:color w:val="17230F"/>
    </w:rPr>
  </w:style>
  <w:style w:type="character" w:customStyle="1" w:styleId="ExampleChar">
    <w:name w:val="Example Char"/>
    <w:link w:val="Example"/>
    <w:rsid w:val="003E541D"/>
    <w:rPr>
      <w:rFonts w:eastAsiaTheme="minorHAnsi" w:cstheme="minorBidi"/>
      <w:sz w:val="24"/>
      <w:szCs w:val="22"/>
    </w:rPr>
  </w:style>
  <w:style w:type="paragraph" w:customStyle="1" w:styleId="TryitNow">
    <w:name w:val="Try it Now"/>
    <w:basedOn w:val="Normal"/>
    <w:qFormat/>
    <w:rsid w:val="00883B77"/>
    <w:pPr>
      <w:pBdr>
        <w:top w:val="thinThickSmallGap" w:sz="24" w:space="1" w:color="B84C10"/>
      </w:pBdr>
    </w:pPr>
    <w:rPr>
      <w:color w:val="B84C10"/>
    </w:rPr>
  </w:style>
  <w:style w:type="paragraph" w:customStyle="1" w:styleId="TryitNowbody">
    <w:name w:val="Try it Now body"/>
    <w:basedOn w:val="Normal"/>
    <w:qFormat/>
    <w:rsid w:val="00883B77"/>
    <w:pPr>
      <w:pBdr>
        <w:bottom w:val="thickThinSmallGap" w:sz="24" w:space="1" w:color="B84C10"/>
      </w:pBdr>
    </w:pPr>
  </w:style>
  <w:style w:type="character" w:customStyle="1" w:styleId="Heading2Char">
    <w:name w:val="Heading 2 Char"/>
    <w:link w:val="Heading2"/>
    <w:uiPriority w:val="9"/>
    <w:rsid w:val="003E541D"/>
    <w:rPr>
      <w:rFonts w:ascii="Arial" w:hAnsi="Arial" w:cs="Arial"/>
      <w:b/>
      <w:bCs/>
      <w:i/>
      <w:iCs/>
      <w:sz w:val="28"/>
      <w:szCs w:val="28"/>
      <w:lang w:val="en-US" w:eastAsia="en-US" w:bidi="ar-SA"/>
    </w:rPr>
  </w:style>
  <w:style w:type="paragraph" w:styleId="FootnoteText">
    <w:name w:val="footnote text"/>
    <w:basedOn w:val="Normal"/>
    <w:link w:val="FootnoteTextChar"/>
    <w:uiPriority w:val="99"/>
    <w:semiHidden/>
    <w:rsid w:val="003E541D"/>
    <w:rPr>
      <w:sz w:val="20"/>
      <w:szCs w:val="20"/>
    </w:rPr>
  </w:style>
  <w:style w:type="character" w:styleId="FootnoteReference">
    <w:name w:val="footnote reference"/>
    <w:uiPriority w:val="99"/>
    <w:semiHidden/>
    <w:rsid w:val="003E541D"/>
    <w:rPr>
      <w:vertAlign w:val="superscript"/>
    </w:rPr>
  </w:style>
  <w:style w:type="character" w:styleId="Hyperlink">
    <w:name w:val="Hyperlink"/>
    <w:uiPriority w:val="99"/>
    <w:rsid w:val="003E541D"/>
    <w:rPr>
      <w:color w:val="0000FF"/>
      <w:u w:val="single"/>
    </w:rPr>
  </w:style>
  <w:style w:type="character" w:customStyle="1" w:styleId="CharChar3">
    <w:name w:val="Char Char3"/>
    <w:rsid w:val="003E541D"/>
    <w:rPr>
      <w:rFonts w:ascii="Arial" w:hAnsi="Arial" w:cs="Arial"/>
      <w:b/>
      <w:bCs/>
      <w:i/>
      <w:iCs/>
      <w:sz w:val="28"/>
      <w:szCs w:val="28"/>
      <w:lang w:eastAsia="en-US"/>
    </w:rPr>
  </w:style>
  <w:style w:type="character" w:customStyle="1" w:styleId="FootnoteTextChar">
    <w:name w:val="Footnote Text Char"/>
    <w:link w:val="FootnoteText"/>
    <w:uiPriority w:val="99"/>
    <w:rsid w:val="003E541D"/>
    <w:rPr>
      <w:lang w:val="en-US" w:eastAsia="en-US" w:bidi="ar-SA"/>
    </w:rPr>
  </w:style>
  <w:style w:type="paragraph" w:styleId="TOC1">
    <w:name w:val="toc 1"/>
    <w:basedOn w:val="Normal"/>
    <w:next w:val="Normal"/>
    <w:autoRedefine/>
    <w:uiPriority w:val="39"/>
    <w:rsid w:val="003E541D"/>
  </w:style>
  <w:style w:type="paragraph" w:styleId="TOC2">
    <w:name w:val="toc 2"/>
    <w:basedOn w:val="Normal"/>
    <w:next w:val="Normal"/>
    <w:autoRedefine/>
    <w:uiPriority w:val="39"/>
    <w:rsid w:val="003E541D"/>
    <w:pPr>
      <w:ind w:left="240"/>
    </w:pPr>
  </w:style>
  <w:style w:type="paragraph" w:styleId="BalloonText">
    <w:name w:val="Balloon Text"/>
    <w:basedOn w:val="Normal"/>
    <w:link w:val="BalloonTextChar"/>
    <w:uiPriority w:val="99"/>
    <w:rsid w:val="002403D1"/>
    <w:rPr>
      <w:rFonts w:ascii="Tahoma" w:hAnsi="Tahoma" w:cs="Tahoma"/>
      <w:sz w:val="16"/>
      <w:szCs w:val="16"/>
    </w:rPr>
  </w:style>
  <w:style w:type="character" w:customStyle="1" w:styleId="BalloonTextChar">
    <w:name w:val="Balloon Text Char"/>
    <w:link w:val="BalloonText"/>
    <w:uiPriority w:val="99"/>
    <w:rsid w:val="002403D1"/>
    <w:rPr>
      <w:rFonts w:ascii="Tahoma" w:hAnsi="Tahoma" w:cs="Tahoma"/>
      <w:sz w:val="16"/>
      <w:szCs w:val="16"/>
    </w:rPr>
  </w:style>
  <w:style w:type="paragraph" w:styleId="Header">
    <w:name w:val="header"/>
    <w:basedOn w:val="Normal"/>
    <w:link w:val="HeaderChar"/>
    <w:uiPriority w:val="99"/>
    <w:rsid w:val="003A6C4D"/>
    <w:pPr>
      <w:tabs>
        <w:tab w:val="center" w:pos="4680"/>
        <w:tab w:val="right" w:pos="9360"/>
      </w:tabs>
    </w:pPr>
  </w:style>
  <w:style w:type="character" w:customStyle="1" w:styleId="HeaderChar">
    <w:name w:val="Header Char"/>
    <w:link w:val="Header"/>
    <w:uiPriority w:val="99"/>
    <w:rsid w:val="003A6C4D"/>
    <w:rPr>
      <w:sz w:val="24"/>
      <w:szCs w:val="24"/>
    </w:rPr>
  </w:style>
  <w:style w:type="paragraph" w:styleId="Footer">
    <w:name w:val="footer"/>
    <w:basedOn w:val="Normal"/>
    <w:link w:val="FooterChar"/>
    <w:uiPriority w:val="99"/>
    <w:rsid w:val="003A6C4D"/>
    <w:pPr>
      <w:tabs>
        <w:tab w:val="center" w:pos="4680"/>
        <w:tab w:val="right" w:pos="9360"/>
      </w:tabs>
    </w:pPr>
  </w:style>
  <w:style w:type="character" w:customStyle="1" w:styleId="FooterChar">
    <w:name w:val="Footer Char"/>
    <w:link w:val="Footer"/>
    <w:uiPriority w:val="99"/>
    <w:rsid w:val="003A6C4D"/>
    <w:rPr>
      <w:sz w:val="24"/>
      <w:szCs w:val="24"/>
    </w:rPr>
  </w:style>
  <w:style w:type="paragraph" w:styleId="Index1">
    <w:name w:val="index 1"/>
    <w:basedOn w:val="Normal"/>
    <w:next w:val="Normal"/>
    <w:autoRedefine/>
    <w:uiPriority w:val="99"/>
    <w:rsid w:val="00F474B7"/>
    <w:pPr>
      <w:ind w:left="240" w:hanging="240"/>
    </w:pPr>
  </w:style>
  <w:style w:type="paragraph" w:styleId="Index2">
    <w:name w:val="index 2"/>
    <w:basedOn w:val="Normal"/>
    <w:next w:val="Normal"/>
    <w:autoRedefine/>
    <w:uiPriority w:val="99"/>
    <w:rsid w:val="00F474B7"/>
    <w:pPr>
      <w:ind w:left="480" w:hanging="240"/>
    </w:pPr>
  </w:style>
  <w:style w:type="paragraph" w:styleId="ListParagraph">
    <w:name w:val="List Paragraph"/>
    <w:basedOn w:val="Normal"/>
    <w:uiPriority w:val="34"/>
    <w:qFormat/>
    <w:rsid w:val="003165D7"/>
    <w:pPr>
      <w:spacing w:line="276" w:lineRule="auto"/>
      <w:ind w:left="720"/>
      <w:contextualSpacing/>
    </w:pPr>
    <w:rPr>
      <w:rFonts w:eastAsia="Calibri"/>
    </w:rPr>
  </w:style>
  <w:style w:type="paragraph" w:customStyle="1" w:styleId="MTDisplayEquation">
    <w:name w:val="MTDisplayEquation"/>
    <w:basedOn w:val="Normal"/>
    <w:next w:val="Normal"/>
    <w:link w:val="MTDisplayEquationChar"/>
    <w:rsid w:val="003165D7"/>
    <w:pPr>
      <w:numPr>
        <w:numId w:val="13"/>
      </w:numPr>
      <w:tabs>
        <w:tab w:val="center" w:pos="5040"/>
        <w:tab w:val="right" w:pos="9360"/>
      </w:tabs>
      <w:spacing w:before="100" w:beforeAutospacing="1" w:after="100" w:afterAutospacing="1"/>
    </w:pPr>
    <w:rPr>
      <w:rFonts w:eastAsia="Calibri"/>
    </w:rPr>
  </w:style>
  <w:style w:type="character" w:customStyle="1" w:styleId="MTDisplayEquationChar">
    <w:name w:val="MTDisplayEquation Char"/>
    <w:link w:val="MTDisplayEquation"/>
    <w:rsid w:val="003165D7"/>
    <w:rPr>
      <w:rFonts w:eastAsia="Calibri"/>
      <w:sz w:val="24"/>
      <w:szCs w:val="22"/>
    </w:rPr>
  </w:style>
  <w:style w:type="character" w:customStyle="1" w:styleId="CharChar30">
    <w:name w:val="Char Char3"/>
    <w:rsid w:val="0004319B"/>
    <w:rPr>
      <w:rFonts w:ascii="Arial" w:hAnsi="Arial" w:cs="Arial"/>
      <w:b/>
      <w:bCs/>
      <w:i/>
      <w:iCs/>
      <w:sz w:val="28"/>
      <w:szCs w:val="28"/>
      <w:lang w:eastAsia="en-US"/>
    </w:rPr>
  </w:style>
  <w:style w:type="character" w:customStyle="1" w:styleId="Heading1Char">
    <w:name w:val="Heading 1 Char"/>
    <w:link w:val="Heading1"/>
    <w:uiPriority w:val="9"/>
    <w:locked/>
    <w:rsid w:val="0004319B"/>
    <w:rPr>
      <w:rFonts w:ascii="Arial" w:hAnsi="Arial" w:cs="Arial"/>
      <w:b/>
      <w:bCs/>
      <w:kern w:val="32"/>
      <w:sz w:val="32"/>
      <w:szCs w:val="32"/>
    </w:rPr>
  </w:style>
  <w:style w:type="character" w:styleId="PlaceholderText">
    <w:name w:val="Placeholder Text"/>
    <w:uiPriority w:val="99"/>
    <w:semiHidden/>
    <w:rsid w:val="0004319B"/>
    <w:rPr>
      <w:color w:val="808080"/>
    </w:rPr>
  </w:style>
  <w:style w:type="character" w:styleId="FollowedHyperlink">
    <w:name w:val="FollowedHyperlink"/>
    <w:rsid w:val="00DA03A5"/>
    <w:rPr>
      <w:color w:val="800080"/>
      <w:u w:val="single"/>
    </w:rPr>
  </w:style>
  <w:style w:type="character" w:styleId="UnresolvedMention">
    <w:name w:val="Unresolved Mention"/>
    <w:basedOn w:val="DefaultParagraphFont"/>
    <w:uiPriority w:val="99"/>
    <w:semiHidden/>
    <w:unhideWhenUsed/>
    <w:rsid w:val="00E92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oleObject" Target="embeddings/oleObject317.bin"/><Relationship Id="rId769" Type="http://schemas.openxmlformats.org/officeDocument/2006/relationships/image" Target="media/image386.wmf"/><Relationship Id="rId976" Type="http://schemas.openxmlformats.org/officeDocument/2006/relationships/image" Target="media/image484.wmf"/><Relationship Id="rId21" Type="http://schemas.openxmlformats.org/officeDocument/2006/relationships/image" Target="media/image8.wmf"/><Relationship Id="rId324" Type="http://schemas.openxmlformats.org/officeDocument/2006/relationships/oleObject" Target="embeddings/oleObject143.bin"/><Relationship Id="rId531" Type="http://schemas.openxmlformats.org/officeDocument/2006/relationships/oleObject" Target="embeddings/oleObject246.bin"/><Relationship Id="rId629" Type="http://schemas.openxmlformats.org/officeDocument/2006/relationships/oleObject" Target="embeddings/oleObject296.bin"/><Relationship Id="rId1161" Type="http://schemas.openxmlformats.org/officeDocument/2006/relationships/oleObject" Target="embeddings/oleObject563.bin"/><Relationship Id="rId170" Type="http://schemas.openxmlformats.org/officeDocument/2006/relationships/oleObject" Target="embeddings/oleObject77.bin"/><Relationship Id="rId836" Type="http://schemas.openxmlformats.org/officeDocument/2006/relationships/oleObject" Target="embeddings/oleObject403.bin"/><Relationship Id="rId1021" Type="http://schemas.openxmlformats.org/officeDocument/2006/relationships/oleObject" Target="embeddings/oleObject497.bin"/><Relationship Id="rId1119" Type="http://schemas.openxmlformats.org/officeDocument/2006/relationships/oleObject" Target="embeddings/oleObject543.bin"/><Relationship Id="rId268" Type="http://schemas.openxmlformats.org/officeDocument/2006/relationships/oleObject" Target="embeddings/oleObject116.bin"/><Relationship Id="rId475" Type="http://schemas.openxmlformats.org/officeDocument/2006/relationships/image" Target="media/image245.wmf"/><Relationship Id="rId682" Type="http://schemas.openxmlformats.org/officeDocument/2006/relationships/image" Target="media/image343.wmf"/><Relationship Id="rId903" Type="http://schemas.openxmlformats.org/officeDocument/2006/relationships/oleObject" Target="embeddings/oleObject438.bin"/><Relationship Id="rId32" Type="http://schemas.openxmlformats.org/officeDocument/2006/relationships/oleObject" Target="embeddings/oleObject12.bin"/><Relationship Id="rId128" Type="http://schemas.openxmlformats.org/officeDocument/2006/relationships/oleObject" Target="embeddings/oleObject57.bin"/><Relationship Id="rId335" Type="http://schemas.openxmlformats.org/officeDocument/2006/relationships/image" Target="media/image172.wmf"/><Relationship Id="rId542" Type="http://schemas.openxmlformats.org/officeDocument/2006/relationships/image" Target="media/image275.wmf"/><Relationship Id="rId987" Type="http://schemas.openxmlformats.org/officeDocument/2006/relationships/oleObject" Target="embeddings/oleObject480.bin"/><Relationship Id="rId181" Type="http://schemas.openxmlformats.org/officeDocument/2006/relationships/image" Target="media/image88.wmf"/><Relationship Id="rId402" Type="http://schemas.openxmlformats.org/officeDocument/2006/relationships/image" Target="media/image210.wmf"/><Relationship Id="rId847" Type="http://schemas.openxmlformats.org/officeDocument/2006/relationships/image" Target="media/image422.wmf"/><Relationship Id="rId1032" Type="http://schemas.openxmlformats.org/officeDocument/2006/relationships/image" Target="media/image512.wmf"/><Relationship Id="rId279" Type="http://schemas.openxmlformats.org/officeDocument/2006/relationships/image" Target="media/image143.wmf"/><Relationship Id="rId486" Type="http://schemas.openxmlformats.org/officeDocument/2006/relationships/oleObject" Target="embeddings/oleObject221.bin"/><Relationship Id="rId693" Type="http://schemas.openxmlformats.org/officeDocument/2006/relationships/oleObject" Target="embeddings/oleObject328.bin"/><Relationship Id="rId707" Type="http://schemas.openxmlformats.org/officeDocument/2006/relationships/oleObject" Target="embeddings/oleObject335.bin"/><Relationship Id="rId914" Type="http://schemas.openxmlformats.org/officeDocument/2006/relationships/image" Target="media/image454.wmf"/><Relationship Id="rId43" Type="http://schemas.openxmlformats.org/officeDocument/2006/relationships/image" Target="media/image19.wmf"/><Relationship Id="rId139" Type="http://schemas.openxmlformats.org/officeDocument/2006/relationships/image" Target="media/image66.wmf"/><Relationship Id="rId346" Type="http://schemas.openxmlformats.org/officeDocument/2006/relationships/oleObject" Target="embeddings/oleObject154.bin"/><Relationship Id="rId553" Type="http://schemas.openxmlformats.org/officeDocument/2006/relationships/oleObject" Target="embeddings/oleObject257.bin"/><Relationship Id="rId760" Type="http://schemas.openxmlformats.org/officeDocument/2006/relationships/image" Target="media/image382.wmf"/><Relationship Id="rId998" Type="http://schemas.openxmlformats.org/officeDocument/2006/relationships/image" Target="media/image495.wmf"/><Relationship Id="rId192" Type="http://schemas.openxmlformats.org/officeDocument/2006/relationships/image" Target="media/image94.png"/><Relationship Id="rId206" Type="http://schemas.openxmlformats.org/officeDocument/2006/relationships/footer" Target="footer1.xml"/><Relationship Id="rId413" Type="http://schemas.openxmlformats.org/officeDocument/2006/relationships/oleObject" Target="embeddings/oleObject182.bin"/><Relationship Id="rId858" Type="http://schemas.openxmlformats.org/officeDocument/2006/relationships/oleObject" Target="embeddings/oleObject414.bin"/><Relationship Id="rId1043" Type="http://schemas.openxmlformats.org/officeDocument/2006/relationships/image" Target="media/image517.wmf"/><Relationship Id="rId497" Type="http://schemas.openxmlformats.org/officeDocument/2006/relationships/image" Target="media/image254.wmf"/><Relationship Id="rId620" Type="http://schemas.openxmlformats.org/officeDocument/2006/relationships/image" Target="media/image312.wmf"/><Relationship Id="rId718" Type="http://schemas.openxmlformats.org/officeDocument/2006/relationships/image" Target="media/image361.wmf"/><Relationship Id="rId925" Type="http://schemas.openxmlformats.org/officeDocument/2006/relationships/image" Target="media/image459.wmf"/><Relationship Id="rId357" Type="http://schemas.openxmlformats.org/officeDocument/2006/relationships/oleObject" Target="embeddings/oleObject158.bin"/><Relationship Id="rId1110" Type="http://schemas.openxmlformats.org/officeDocument/2006/relationships/image" Target="media/image552.wmf"/><Relationship Id="rId54" Type="http://schemas.openxmlformats.org/officeDocument/2006/relationships/oleObject" Target="embeddings/oleObject24.bin"/><Relationship Id="rId217" Type="http://schemas.openxmlformats.org/officeDocument/2006/relationships/image" Target="media/image106.wmf"/><Relationship Id="rId564" Type="http://schemas.openxmlformats.org/officeDocument/2006/relationships/oleObject" Target="embeddings/oleObject263.bin"/><Relationship Id="rId771" Type="http://schemas.openxmlformats.org/officeDocument/2006/relationships/image" Target="media/image387.wmf"/><Relationship Id="rId869" Type="http://schemas.openxmlformats.org/officeDocument/2006/relationships/image" Target="media/image433.wmf"/><Relationship Id="rId424" Type="http://schemas.openxmlformats.org/officeDocument/2006/relationships/image" Target="media/image222.png"/><Relationship Id="rId631" Type="http://schemas.openxmlformats.org/officeDocument/2006/relationships/oleObject" Target="embeddings/oleObject297.bin"/><Relationship Id="rId729" Type="http://schemas.openxmlformats.org/officeDocument/2006/relationships/image" Target="media/image367.wmf"/><Relationship Id="rId1054" Type="http://schemas.openxmlformats.org/officeDocument/2006/relationships/oleObject" Target="embeddings/oleObject513.bin"/><Relationship Id="rId270" Type="http://schemas.openxmlformats.org/officeDocument/2006/relationships/oleObject" Target="embeddings/oleObject117.bin"/><Relationship Id="rId936" Type="http://schemas.openxmlformats.org/officeDocument/2006/relationships/oleObject" Target="embeddings/oleObject455.bin"/><Relationship Id="rId1121" Type="http://schemas.openxmlformats.org/officeDocument/2006/relationships/oleObject" Target="embeddings/oleObject544.bin"/><Relationship Id="rId65" Type="http://schemas.openxmlformats.org/officeDocument/2006/relationships/oleObject" Target="embeddings/oleObject29.bin"/><Relationship Id="rId130" Type="http://schemas.openxmlformats.org/officeDocument/2006/relationships/oleObject" Target="embeddings/oleObject58.bin"/><Relationship Id="rId368" Type="http://schemas.openxmlformats.org/officeDocument/2006/relationships/image" Target="media/image191.wmf"/><Relationship Id="rId575" Type="http://schemas.openxmlformats.org/officeDocument/2006/relationships/image" Target="media/image291.wmf"/><Relationship Id="rId782" Type="http://schemas.openxmlformats.org/officeDocument/2006/relationships/oleObject" Target="embeddings/oleObject374.bin"/><Relationship Id="rId228" Type="http://schemas.openxmlformats.org/officeDocument/2006/relationships/oleObject" Target="embeddings/oleObject99.bin"/><Relationship Id="rId435" Type="http://schemas.openxmlformats.org/officeDocument/2006/relationships/oleObject" Target="embeddings/oleObject192.bin"/><Relationship Id="rId642" Type="http://schemas.openxmlformats.org/officeDocument/2006/relationships/image" Target="media/image323.wmf"/><Relationship Id="rId1065" Type="http://schemas.openxmlformats.org/officeDocument/2006/relationships/image" Target="media/image529.wmf"/><Relationship Id="rId281" Type="http://schemas.openxmlformats.org/officeDocument/2006/relationships/image" Target="media/image144.wmf"/><Relationship Id="rId502" Type="http://schemas.openxmlformats.org/officeDocument/2006/relationships/oleObject" Target="embeddings/oleObject230.bin"/><Relationship Id="rId947" Type="http://schemas.openxmlformats.org/officeDocument/2006/relationships/image" Target="media/image470.wmf"/><Relationship Id="rId1132" Type="http://schemas.openxmlformats.org/officeDocument/2006/relationships/image" Target="media/image563.wmf"/><Relationship Id="rId76" Type="http://schemas.openxmlformats.org/officeDocument/2006/relationships/image" Target="media/image32.png"/><Relationship Id="rId141" Type="http://schemas.openxmlformats.org/officeDocument/2006/relationships/oleObject" Target="embeddings/oleObject64.bin"/><Relationship Id="rId379" Type="http://schemas.openxmlformats.org/officeDocument/2006/relationships/oleObject" Target="embeddings/oleObject167.bin"/><Relationship Id="rId586" Type="http://schemas.openxmlformats.org/officeDocument/2006/relationships/image" Target="media/image296.wmf"/><Relationship Id="rId793" Type="http://schemas.openxmlformats.org/officeDocument/2006/relationships/image" Target="media/image397.wmf"/><Relationship Id="rId807" Type="http://schemas.openxmlformats.org/officeDocument/2006/relationships/image" Target="media/image404.wmf"/><Relationship Id="rId7" Type="http://schemas.openxmlformats.org/officeDocument/2006/relationships/endnotes" Target="endnotes.xml"/><Relationship Id="rId239" Type="http://schemas.openxmlformats.org/officeDocument/2006/relationships/image" Target="media/image121.png"/><Relationship Id="rId446" Type="http://schemas.openxmlformats.org/officeDocument/2006/relationships/oleObject" Target="embeddings/oleObject198.bin"/><Relationship Id="rId653" Type="http://schemas.openxmlformats.org/officeDocument/2006/relationships/oleObject" Target="embeddings/oleObject308.bin"/><Relationship Id="rId1076" Type="http://schemas.openxmlformats.org/officeDocument/2006/relationships/image" Target="media/image535.wmf"/><Relationship Id="rId292" Type="http://schemas.openxmlformats.org/officeDocument/2006/relationships/oleObject" Target="embeddings/oleObject127.bin"/><Relationship Id="rId306" Type="http://schemas.openxmlformats.org/officeDocument/2006/relationships/image" Target="media/image157.wmf"/><Relationship Id="rId860" Type="http://schemas.openxmlformats.org/officeDocument/2006/relationships/oleObject" Target="embeddings/oleObject415.bin"/><Relationship Id="rId958" Type="http://schemas.openxmlformats.org/officeDocument/2006/relationships/image" Target="media/image475.wmf"/><Relationship Id="rId1143" Type="http://schemas.openxmlformats.org/officeDocument/2006/relationships/oleObject" Target="embeddings/oleObject555.bin"/><Relationship Id="rId87" Type="http://schemas.openxmlformats.org/officeDocument/2006/relationships/oleObject" Target="embeddings/oleObject38.bin"/><Relationship Id="rId513" Type="http://schemas.openxmlformats.org/officeDocument/2006/relationships/oleObject" Target="embeddings/oleObject237.bin"/><Relationship Id="rId597" Type="http://schemas.openxmlformats.org/officeDocument/2006/relationships/image" Target="media/image301.wmf"/><Relationship Id="rId720" Type="http://schemas.openxmlformats.org/officeDocument/2006/relationships/image" Target="media/image362.png"/><Relationship Id="rId818" Type="http://schemas.openxmlformats.org/officeDocument/2006/relationships/image" Target="media/image409.wmf"/><Relationship Id="rId152" Type="http://schemas.openxmlformats.org/officeDocument/2006/relationships/image" Target="media/image72.wmf"/><Relationship Id="rId457" Type="http://schemas.openxmlformats.org/officeDocument/2006/relationships/oleObject" Target="embeddings/oleObject205.bin"/><Relationship Id="rId1003" Type="http://schemas.openxmlformats.org/officeDocument/2006/relationships/oleObject" Target="embeddings/oleObject488.bin"/><Relationship Id="rId1087" Type="http://schemas.openxmlformats.org/officeDocument/2006/relationships/image" Target="media/image540.wmf"/><Relationship Id="rId664" Type="http://schemas.openxmlformats.org/officeDocument/2006/relationships/image" Target="media/image334.wmf"/><Relationship Id="rId871" Type="http://schemas.openxmlformats.org/officeDocument/2006/relationships/image" Target="media/image434.wmf"/><Relationship Id="rId969" Type="http://schemas.openxmlformats.org/officeDocument/2006/relationships/oleObject" Target="embeddings/oleObject471.bin"/><Relationship Id="rId14" Type="http://schemas.openxmlformats.org/officeDocument/2006/relationships/oleObject" Target="embeddings/oleObject3.bin"/><Relationship Id="rId317" Type="http://schemas.openxmlformats.org/officeDocument/2006/relationships/image" Target="media/image163.wmf"/><Relationship Id="rId524" Type="http://schemas.openxmlformats.org/officeDocument/2006/relationships/image" Target="media/image266.wmf"/><Relationship Id="rId731" Type="http://schemas.openxmlformats.org/officeDocument/2006/relationships/image" Target="media/image368.wmf"/><Relationship Id="rId1154" Type="http://schemas.openxmlformats.org/officeDocument/2006/relationships/oleObject" Target="embeddings/oleObject560.bin"/><Relationship Id="rId98" Type="http://schemas.openxmlformats.org/officeDocument/2006/relationships/oleObject" Target="embeddings/oleObject43.bin"/><Relationship Id="rId163" Type="http://schemas.openxmlformats.org/officeDocument/2006/relationships/oleObject" Target="embeddings/oleObject74.bin"/><Relationship Id="rId370" Type="http://schemas.openxmlformats.org/officeDocument/2006/relationships/image" Target="media/image192.wmf"/><Relationship Id="rId829" Type="http://schemas.openxmlformats.org/officeDocument/2006/relationships/image" Target="media/image413.wmf"/><Relationship Id="rId1014" Type="http://schemas.openxmlformats.org/officeDocument/2006/relationships/image" Target="media/image503.wmf"/><Relationship Id="rId230" Type="http://schemas.openxmlformats.org/officeDocument/2006/relationships/oleObject" Target="embeddings/oleObject100.bin"/><Relationship Id="rId468" Type="http://schemas.openxmlformats.org/officeDocument/2006/relationships/oleObject" Target="embeddings/oleObject211.bin"/><Relationship Id="rId675" Type="http://schemas.openxmlformats.org/officeDocument/2006/relationships/oleObject" Target="embeddings/oleObject319.bin"/><Relationship Id="rId882" Type="http://schemas.openxmlformats.org/officeDocument/2006/relationships/oleObject" Target="embeddings/oleObject427.bin"/><Relationship Id="rId1098" Type="http://schemas.openxmlformats.org/officeDocument/2006/relationships/image" Target="media/image546.wmf"/><Relationship Id="rId25" Type="http://schemas.openxmlformats.org/officeDocument/2006/relationships/image" Target="media/image10.wmf"/><Relationship Id="rId328" Type="http://schemas.openxmlformats.org/officeDocument/2006/relationships/oleObject" Target="embeddings/oleObject145.bin"/><Relationship Id="rId535" Type="http://schemas.openxmlformats.org/officeDocument/2006/relationships/oleObject" Target="embeddings/oleObject248.bin"/><Relationship Id="rId742" Type="http://schemas.openxmlformats.org/officeDocument/2006/relationships/oleObject" Target="embeddings/oleObject352.bin"/><Relationship Id="rId174" Type="http://schemas.openxmlformats.org/officeDocument/2006/relationships/image" Target="media/image84.wmf"/><Relationship Id="rId381" Type="http://schemas.openxmlformats.org/officeDocument/2006/relationships/image" Target="media/image198.png"/><Relationship Id="rId602" Type="http://schemas.openxmlformats.org/officeDocument/2006/relationships/oleObject" Target="embeddings/oleObject283.bin"/><Relationship Id="rId1025" Type="http://schemas.openxmlformats.org/officeDocument/2006/relationships/oleObject" Target="embeddings/oleObject499.bin"/><Relationship Id="rId241" Type="http://schemas.openxmlformats.org/officeDocument/2006/relationships/image" Target="media/image123.wmf"/><Relationship Id="rId479" Type="http://schemas.openxmlformats.org/officeDocument/2006/relationships/image" Target="media/image247.wmf"/><Relationship Id="rId686" Type="http://schemas.openxmlformats.org/officeDocument/2006/relationships/image" Target="media/image345.wmf"/><Relationship Id="rId893" Type="http://schemas.openxmlformats.org/officeDocument/2006/relationships/image" Target="media/image444.wmf"/><Relationship Id="rId907" Type="http://schemas.openxmlformats.org/officeDocument/2006/relationships/oleObject" Target="embeddings/oleObject440.bin"/><Relationship Id="rId36" Type="http://schemas.openxmlformats.org/officeDocument/2006/relationships/oleObject" Target="embeddings/oleObject14.bin"/><Relationship Id="rId339" Type="http://schemas.openxmlformats.org/officeDocument/2006/relationships/image" Target="media/image174.wmf"/><Relationship Id="rId546" Type="http://schemas.openxmlformats.org/officeDocument/2006/relationships/image" Target="media/image277.wmf"/><Relationship Id="rId753" Type="http://schemas.openxmlformats.org/officeDocument/2006/relationships/image" Target="media/image378.wmf"/><Relationship Id="rId101" Type="http://schemas.openxmlformats.org/officeDocument/2006/relationships/image" Target="media/image46.wmf"/><Relationship Id="rId185" Type="http://schemas.openxmlformats.org/officeDocument/2006/relationships/image" Target="media/image90.wmf"/><Relationship Id="rId406" Type="http://schemas.openxmlformats.org/officeDocument/2006/relationships/image" Target="media/image212.wmf"/><Relationship Id="rId960" Type="http://schemas.openxmlformats.org/officeDocument/2006/relationships/image" Target="media/image476.wmf"/><Relationship Id="rId1036" Type="http://schemas.openxmlformats.org/officeDocument/2006/relationships/image" Target="media/image514.wmf"/><Relationship Id="rId392" Type="http://schemas.openxmlformats.org/officeDocument/2006/relationships/image" Target="media/image205.wmf"/><Relationship Id="rId613" Type="http://schemas.openxmlformats.org/officeDocument/2006/relationships/image" Target="media/image309.wmf"/><Relationship Id="rId697" Type="http://schemas.openxmlformats.org/officeDocument/2006/relationships/oleObject" Target="embeddings/oleObject330.bin"/><Relationship Id="rId820" Type="http://schemas.openxmlformats.org/officeDocument/2006/relationships/image" Target="media/image410.wmf"/><Relationship Id="rId918" Type="http://schemas.openxmlformats.org/officeDocument/2006/relationships/oleObject" Target="embeddings/oleObject446.bin"/><Relationship Id="rId252" Type="http://schemas.openxmlformats.org/officeDocument/2006/relationships/oleObject" Target="embeddings/oleObject109.bin"/><Relationship Id="rId1103" Type="http://schemas.openxmlformats.org/officeDocument/2006/relationships/oleObject" Target="embeddings/oleObject535.bin"/><Relationship Id="rId47" Type="http://schemas.openxmlformats.org/officeDocument/2006/relationships/oleObject" Target="embeddings/oleObject21.bin"/><Relationship Id="rId112" Type="http://schemas.openxmlformats.org/officeDocument/2006/relationships/image" Target="media/image52.wmf"/><Relationship Id="rId557" Type="http://schemas.openxmlformats.org/officeDocument/2006/relationships/oleObject" Target="embeddings/oleObject259.bin"/><Relationship Id="rId764" Type="http://schemas.openxmlformats.org/officeDocument/2006/relationships/oleObject" Target="embeddings/oleObject364.bin"/><Relationship Id="rId971" Type="http://schemas.openxmlformats.org/officeDocument/2006/relationships/oleObject" Target="embeddings/oleObject472.bin"/><Relationship Id="rId196" Type="http://schemas.openxmlformats.org/officeDocument/2006/relationships/oleObject" Target="embeddings/oleObject88.bin"/><Relationship Id="rId417" Type="http://schemas.openxmlformats.org/officeDocument/2006/relationships/oleObject" Target="embeddings/oleObject184.bin"/><Relationship Id="rId624" Type="http://schemas.openxmlformats.org/officeDocument/2006/relationships/image" Target="media/image314.wmf"/><Relationship Id="rId831" Type="http://schemas.openxmlformats.org/officeDocument/2006/relationships/image" Target="media/image414.wmf"/><Relationship Id="rId1047" Type="http://schemas.openxmlformats.org/officeDocument/2006/relationships/image" Target="media/image519.wmf"/><Relationship Id="rId263" Type="http://schemas.openxmlformats.org/officeDocument/2006/relationships/oleObject" Target="embeddings/oleObject113.bin"/><Relationship Id="rId470" Type="http://schemas.openxmlformats.org/officeDocument/2006/relationships/oleObject" Target="embeddings/oleObject212.bin"/><Relationship Id="rId929" Type="http://schemas.openxmlformats.org/officeDocument/2006/relationships/image" Target="media/image461.wmf"/><Relationship Id="rId1114" Type="http://schemas.openxmlformats.org/officeDocument/2006/relationships/image" Target="media/image554.wmf"/><Relationship Id="rId58" Type="http://schemas.openxmlformats.org/officeDocument/2006/relationships/image" Target="media/image2110.wmf"/><Relationship Id="rId123" Type="http://schemas.openxmlformats.org/officeDocument/2006/relationships/image" Target="media/image58.wmf"/><Relationship Id="rId330" Type="http://schemas.openxmlformats.org/officeDocument/2006/relationships/oleObject" Target="embeddings/oleObject146.bin"/><Relationship Id="rId568" Type="http://schemas.openxmlformats.org/officeDocument/2006/relationships/oleObject" Target="embeddings/oleObject265.bin"/><Relationship Id="rId775" Type="http://schemas.openxmlformats.org/officeDocument/2006/relationships/oleObject" Target="embeddings/oleObject370.bin"/><Relationship Id="rId982" Type="http://schemas.openxmlformats.org/officeDocument/2006/relationships/image" Target="media/image487.wmf"/><Relationship Id="rId428" Type="http://schemas.openxmlformats.org/officeDocument/2006/relationships/oleObject" Target="embeddings/oleObject188.bin"/><Relationship Id="rId635" Type="http://schemas.openxmlformats.org/officeDocument/2006/relationships/oleObject" Target="embeddings/oleObject299.bin"/><Relationship Id="rId842" Type="http://schemas.openxmlformats.org/officeDocument/2006/relationships/oleObject" Target="embeddings/oleObject406.bin"/><Relationship Id="rId1058" Type="http://schemas.openxmlformats.org/officeDocument/2006/relationships/oleObject" Target="embeddings/oleObject515.bin"/><Relationship Id="rId274" Type="http://schemas.openxmlformats.org/officeDocument/2006/relationships/oleObject" Target="embeddings/oleObject119.bin"/><Relationship Id="rId481" Type="http://schemas.openxmlformats.org/officeDocument/2006/relationships/image" Target="media/image248.wmf"/><Relationship Id="rId702" Type="http://schemas.openxmlformats.org/officeDocument/2006/relationships/image" Target="media/image353.wmf"/><Relationship Id="rId1125" Type="http://schemas.openxmlformats.org/officeDocument/2006/relationships/oleObject" Target="embeddings/oleObject546.bin"/><Relationship Id="rId69" Type="http://schemas.openxmlformats.org/officeDocument/2006/relationships/oleObject" Target="embeddings/oleObject30.bin"/><Relationship Id="rId134" Type="http://schemas.openxmlformats.org/officeDocument/2006/relationships/oleObject" Target="embeddings/oleObject60.bin"/><Relationship Id="rId579" Type="http://schemas.openxmlformats.org/officeDocument/2006/relationships/image" Target="media/image293.wmf"/><Relationship Id="rId786" Type="http://schemas.openxmlformats.org/officeDocument/2006/relationships/oleObject" Target="embeddings/oleObject376.bin"/><Relationship Id="rId993" Type="http://schemas.openxmlformats.org/officeDocument/2006/relationships/oleObject" Target="embeddings/oleObject483.bin"/><Relationship Id="rId341" Type="http://schemas.openxmlformats.org/officeDocument/2006/relationships/image" Target="media/image175.wmf"/><Relationship Id="rId439" Type="http://schemas.openxmlformats.org/officeDocument/2006/relationships/oleObject" Target="embeddings/oleObject194.bin"/><Relationship Id="rId646" Type="http://schemas.openxmlformats.org/officeDocument/2006/relationships/image" Target="media/image325.wmf"/><Relationship Id="rId1069" Type="http://schemas.openxmlformats.org/officeDocument/2006/relationships/oleObject" Target="embeddings/oleObject519.bin"/><Relationship Id="rId201" Type="http://schemas.openxmlformats.org/officeDocument/2006/relationships/oleObject" Target="embeddings/oleObject90.bin"/><Relationship Id="rId285" Type="http://schemas.openxmlformats.org/officeDocument/2006/relationships/oleObject" Target="embeddings/oleObject124.bin"/><Relationship Id="rId506" Type="http://schemas.openxmlformats.org/officeDocument/2006/relationships/image" Target="media/image258.wmf"/><Relationship Id="rId853" Type="http://schemas.openxmlformats.org/officeDocument/2006/relationships/image" Target="media/image425.wmf"/><Relationship Id="rId1136" Type="http://schemas.openxmlformats.org/officeDocument/2006/relationships/image" Target="media/image565.wmf"/><Relationship Id="rId492" Type="http://schemas.openxmlformats.org/officeDocument/2006/relationships/image" Target="media/image252.wmf"/><Relationship Id="rId713" Type="http://schemas.openxmlformats.org/officeDocument/2006/relationships/oleObject" Target="embeddings/oleObject338.bin"/><Relationship Id="rId797" Type="http://schemas.openxmlformats.org/officeDocument/2006/relationships/image" Target="media/image399.wmf"/><Relationship Id="rId920" Type="http://schemas.openxmlformats.org/officeDocument/2006/relationships/oleObject" Target="embeddings/oleObject447.bin"/><Relationship Id="rId145" Type="http://schemas.openxmlformats.org/officeDocument/2006/relationships/oleObject" Target="embeddings/oleObject65.bin"/><Relationship Id="rId352" Type="http://schemas.openxmlformats.org/officeDocument/2006/relationships/image" Target="media/image181.wmf"/><Relationship Id="rId212" Type="http://schemas.openxmlformats.org/officeDocument/2006/relationships/oleObject" Target="embeddings/oleObject94.bin"/><Relationship Id="rId657" Type="http://schemas.openxmlformats.org/officeDocument/2006/relationships/oleObject" Target="embeddings/oleObject310.bin"/><Relationship Id="rId864" Type="http://schemas.openxmlformats.org/officeDocument/2006/relationships/oleObject" Target="embeddings/oleObject417.bin"/><Relationship Id="rId296" Type="http://schemas.openxmlformats.org/officeDocument/2006/relationships/image" Target="media/image152.wmf"/><Relationship Id="rId517" Type="http://schemas.openxmlformats.org/officeDocument/2006/relationships/oleObject" Target="embeddings/oleObject239.bin"/><Relationship Id="rId724" Type="http://schemas.openxmlformats.org/officeDocument/2006/relationships/oleObject" Target="embeddings/oleObject343.bin"/><Relationship Id="rId931" Type="http://schemas.openxmlformats.org/officeDocument/2006/relationships/image" Target="media/image462.wmf"/><Relationship Id="rId1147" Type="http://schemas.openxmlformats.org/officeDocument/2006/relationships/oleObject" Target="embeddings/oleObject557.bin"/><Relationship Id="rId60" Type="http://schemas.openxmlformats.org/officeDocument/2006/relationships/image" Target="media/image220.wmf"/><Relationship Id="rId156" Type="http://schemas.openxmlformats.org/officeDocument/2006/relationships/image" Target="media/image74.wmf"/><Relationship Id="rId363" Type="http://schemas.openxmlformats.org/officeDocument/2006/relationships/image" Target="media/image188.png"/><Relationship Id="rId570" Type="http://schemas.openxmlformats.org/officeDocument/2006/relationships/oleObject" Target="embeddings/oleObject266.bin"/><Relationship Id="rId1007" Type="http://schemas.openxmlformats.org/officeDocument/2006/relationships/oleObject" Target="embeddings/oleObject490.bin"/><Relationship Id="rId223" Type="http://schemas.openxmlformats.org/officeDocument/2006/relationships/image" Target="media/image111.png"/><Relationship Id="rId430" Type="http://schemas.openxmlformats.org/officeDocument/2006/relationships/oleObject" Target="embeddings/oleObject189.bin"/><Relationship Id="rId668" Type="http://schemas.openxmlformats.org/officeDocument/2006/relationships/image" Target="media/image336.wmf"/><Relationship Id="rId875" Type="http://schemas.openxmlformats.org/officeDocument/2006/relationships/image" Target="media/image436.wmf"/><Relationship Id="rId1060" Type="http://schemas.openxmlformats.org/officeDocument/2006/relationships/oleObject" Target="embeddings/oleObject516.bin"/><Relationship Id="rId18" Type="http://schemas.openxmlformats.org/officeDocument/2006/relationships/oleObject" Target="embeddings/oleObject5.bin"/><Relationship Id="rId528" Type="http://schemas.openxmlformats.org/officeDocument/2006/relationships/image" Target="media/image268.wmf"/><Relationship Id="rId735" Type="http://schemas.openxmlformats.org/officeDocument/2006/relationships/image" Target="media/image370.wmf"/><Relationship Id="rId942" Type="http://schemas.openxmlformats.org/officeDocument/2006/relationships/oleObject" Target="embeddings/oleObject458.bin"/><Relationship Id="rId1158" Type="http://schemas.openxmlformats.org/officeDocument/2006/relationships/image" Target="media/image576.wmf"/><Relationship Id="rId167" Type="http://schemas.openxmlformats.org/officeDocument/2006/relationships/oleObject" Target="embeddings/oleObject76.bin"/><Relationship Id="rId374" Type="http://schemas.openxmlformats.org/officeDocument/2006/relationships/image" Target="media/image194.wmf"/><Relationship Id="rId581" Type="http://schemas.openxmlformats.org/officeDocument/2006/relationships/oleObject" Target="embeddings/oleObject272.bin"/><Relationship Id="rId1018" Type="http://schemas.openxmlformats.org/officeDocument/2006/relationships/image" Target="media/image505.wmf"/><Relationship Id="rId71" Type="http://schemas.openxmlformats.org/officeDocument/2006/relationships/oleObject" Target="embeddings/oleObject31.bin"/><Relationship Id="rId234" Type="http://schemas.openxmlformats.org/officeDocument/2006/relationships/oleObject" Target="embeddings/oleObject102.bin"/><Relationship Id="rId679" Type="http://schemas.openxmlformats.org/officeDocument/2006/relationships/oleObject" Target="embeddings/oleObject321.bin"/><Relationship Id="rId802" Type="http://schemas.openxmlformats.org/officeDocument/2006/relationships/oleObject" Target="embeddings/oleObject384.bin"/><Relationship Id="rId886" Type="http://schemas.openxmlformats.org/officeDocument/2006/relationships/oleObject" Target="embeddings/oleObject429.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195.bin"/><Relationship Id="rId539" Type="http://schemas.openxmlformats.org/officeDocument/2006/relationships/oleObject" Target="embeddings/oleObject250.bin"/><Relationship Id="rId746" Type="http://schemas.openxmlformats.org/officeDocument/2006/relationships/image" Target="media/image375.wmf"/><Relationship Id="rId1071" Type="http://schemas.openxmlformats.org/officeDocument/2006/relationships/oleObject" Target="embeddings/oleObject520.bin"/><Relationship Id="rId178" Type="http://schemas.openxmlformats.org/officeDocument/2006/relationships/image" Target="media/image86.jpeg"/><Relationship Id="rId301" Type="http://schemas.openxmlformats.org/officeDocument/2006/relationships/oleObject" Target="embeddings/oleObject132.bin"/><Relationship Id="rId953" Type="http://schemas.openxmlformats.org/officeDocument/2006/relationships/image" Target="media/image473.wmf"/><Relationship Id="rId1029" Type="http://schemas.openxmlformats.org/officeDocument/2006/relationships/oleObject" Target="embeddings/oleObject501.bin"/><Relationship Id="rId82" Type="http://schemas.openxmlformats.org/officeDocument/2006/relationships/image" Target="media/image36.wmf"/><Relationship Id="rId385" Type="http://schemas.openxmlformats.org/officeDocument/2006/relationships/oleObject" Target="embeddings/oleObject168.bin"/><Relationship Id="rId592" Type="http://schemas.openxmlformats.org/officeDocument/2006/relationships/oleObject" Target="embeddings/oleObject278.bin"/><Relationship Id="rId606" Type="http://schemas.openxmlformats.org/officeDocument/2006/relationships/oleObject" Target="embeddings/oleObject285.bin"/><Relationship Id="rId813" Type="http://schemas.openxmlformats.org/officeDocument/2006/relationships/oleObject" Target="embeddings/oleObject390.bin"/><Relationship Id="rId245" Type="http://schemas.openxmlformats.org/officeDocument/2006/relationships/image" Target="media/image125.wmf"/><Relationship Id="rId452" Type="http://schemas.openxmlformats.org/officeDocument/2006/relationships/oleObject" Target="embeddings/oleObject202.bin"/><Relationship Id="rId897" Type="http://schemas.openxmlformats.org/officeDocument/2006/relationships/oleObject" Target="embeddings/oleObject435.bin"/><Relationship Id="rId1082" Type="http://schemas.openxmlformats.org/officeDocument/2006/relationships/chart" Target="charts/chart1.xml"/><Relationship Id="rId105" Type="http://schemas.openxmlformats.org/officeDocument/2006/relationships/oleObject" Target="embeddings/oleObject46.bin"/><Relationship Id="rId312" Type="http://schemas.openxmlformats.org/officeDocument/2006/relationships/image" Target="media/image160.wmf"/><Relationship Id="rId757" Type="http://schemas.openxmlformats.org/officeDocument/2006/relationships/image" Target="media/image380.png"/><Relationship Id="rId964" Type="http://schemas.openxmlformats.org/officeDocument/2006/relationships/image" Target="media/image478.wmf"/><Relationship Id="rId93" Type="http://schemas.openxmlformats.org/officeDocument/2006/relationships/oleObject" Target="embeddings/oleObject41.bin"/><Relationship Id="rId189" Type="http://schemas.openxmlformats.org/officeDocument/2006/relationships/image" Target="media/image92.png"/><Relationship Id="rId396" Type="http://schemas.openxmlformats.org/officeDocument/2006/relationships/image" Target="media/image207.wmf"/><Relationship Id="rId617" Type="http://schemas.openxmlformats.org/officeDocument/2006/relationships/header" Target="header4.xml"/><Relationship Id="rId824" Type="http://schemas.openxmlformats.org/officeDocument/2006/relationships/oleObject" Target="embeddings/oleObject396.bin"/><Relationship Id="rId256" Type="http://schemas.openxmlformats.org/officeDocument/2006/relationships/oleObject" Target="embeddings/oleObject110.bin"/><Relationship Id="rId463" Type="http://schemas.openxmlformats.org/officeDocument/2006/relationships/oleObject" Target="embeddings/oleObject210.bin"/><Relationship Id="rId670" Type="http://schemas.openxmlformats.org/officeDocument/2006/relationships/image" Target="media/image337.wmf"/><Relationship Id="rId1093" Type="http://schemas.openxmlformats.org/officeDocument/2006/relationships/image" Target="media/image543.png"/><Relationship Id="rId1107" Type="http://schemas.openxmlformats.org/officeDocument/2006/relationships/oleObject" Target="embeddings/oleObject537.bin"/><Relationship Id="rId116" Type="http://schemas.openxmlformats.org/officeDocument/2006/relationships/image" Target="media/image54.wmf"/><Relationship Id="rId323" Type="http://schemas.openxmlformats.org/officeDocument/2006/relationships/image" Target="media/image166.wmf"/><Relationship Id="rId530" Type="http://schemas.openxmlformats.org/officeDocument/2006/relationships/image" Target="media/image269.wmf"/><Relationship Id="rId768" Type="http://schemas.openxmlformats.org/officeDocument/2006/relationships/oleObject" Target="embeddings/oleObject366.bin"/><Relationship Id="rId975" Type="http://schemas.openxmlformats.org/officeDocument/2006/relationships/oleObject" Target="embeddings/oleObject474.bin"/><Relationship Id="rId1160" Type="http://schemas.openxmlformats.org/officeDocument/2006/relationships/image" Target="media/image577.wmf"/><Relationship Id="rId20" Type="http://schemas.openxmlformats.org/officeDocument/2006/relationships/oleObject" Target="embeddings/oleObject6.bin"/><Relationship Id="rId628" Type="http://schemas.openxmlformats.org/officeDocument/2006/relationships/image" Target="media/image316.wmf"/><Relationship Id="rId835" Type="http://schemas.openxmlformats.org/officeDocument/2006/relationships/image" Target="media/image416.wmf"/><Relationship Id="rId267" Type="http://schemas.openxmlformats.org/officeDocument/2006/relationships/image" Target="media/image137.wmf"/><Relationship Id="rId474" Type="http://schemas.openxmlformats.org/officeDocument/2006/relationships/oleObject" Target="embeddings/oleObject214.bin"/><Relationship Id="rId1020" Type="http://schemas.openxmlformats.org/officeDocument/2006/relationships/image" Target="media/image506.wmf"/><Relationship Id="rId1118" Type="http://schemas.openxmlformats.org/officeDocument/2006/relationships/image" Target="media/image556.wmf"/><Relationship Id="rId127" Type="http://schemas.openxmlformats.org/officeDocument/2006/relationships/image" Target="media/image60.wmf"/><Relationship Id="rId681" Type="http://schemas.openxmlformats.org/officeDocument/2006/relationships/oleObject" Target="embeddings/oleObject322.bin"/><Relationship Id="rId779" Type="http://schemas.openxmlformats.org/officeDocument/2006/relationships/image" Target="media/image390.wmf"/><Relationship Id="rId902" Type="http://schemas.openxmlformats.org/officeDocument/2006/relationships/image" Target="media/image448.wmf"/><Relationship Id="rId986" Type="http://schemas.openxmlformats.org/officeDocument/2006/relationships/image" Target="media/image489.wmf"/><Relationship Id="rId31" Type="http://schemas.openxmlformats.org/officeDocument/2006/relationships/image" Target="media/image13.wmf"/><Relationship Id="rId334" Type="http://schemas.openxmlformats.org/officeDocument/2006/relationships/oleObject" Target="embeddings/oleObject148.bin"/><Relationship Id="rId541" Type="http://schemas.openxmlformats.org/officeDocument/2006/relationships/oleObject" Target="embeddings/oleObject251.bin"/><Relationship Id="rId639" Type="http://schemas.openxmlformats.org/officeDocument/2006/relationships/oleObject" Target="embeddings/oleObject301.bin"/><Relationship Id="rId180" Type="http://schemas.openxmlformats.org/officeDocument/2006/relationships/oleObject" Target="embeddings/oleObject81.bin"/><Relationship Id="rId278" Type="http://schemas.openxmlformats.org/officeDocument/2006/relationships/oleObject" Target="embeddings/oleObject121.bin"/><Relationship Id="rId401" Type="http://schemas.openxmlformats.org/officeDocument/2006/relationships/oleObject" Target="embeddings/oleObject176.bin"/><Relationship Id="rId846" Type="http://schemas.openxmlformats.org/officeDocument/2006/relationships/oleObject" Target="embeddings/oleObject408.bin"/><Relationship Id="rId1031" Type="http://schemas.openxmlformats.org/officeDocument/2006/relationships/oleObject" Target="embeddings/oleObject502.bin"/><Relationship Id="rId1129" Type="http://schemas.openxmlformats.org/officeDocument/2006/relationships/oleObject" Target="embeddings/oleObject548.bin"/><Relationship Id="rId485" Type="http://schemas.openxmlformats.org/officeDocument/2006/relationships/oleObject" Target="embeddings/oleObject220.bin"/><Relationship Id="rId692" Type="http://schemas.openxmlformats.org/officeDocument/2006/relationships/image" Target="media/image348.wmf"/><Relationship Id="rId706" Type="http://schemas.openxmlformats.org/officeDocument/2006/relationships/image" Target="media/image355.wmf"/><Relationship Id="rId913" Type="http://schemas.openxmlformats.org/officeDocument/2006/relationships/oleObject" Target="embeddings/oleObject443.bin"/><Relationship Id="rId42" Type="http://schemas.openxmlformats.org/officeDocument/2006/relationships/oleObject" Target="embeddings/oleObject17.bin"/><Relationship Id="rId138" Type="http://schemas.openxmlformats.org/officeDocument/2006/relationships/oleObject" Target="embeddings/oleObject62.bin"/><Relationship Id="rId345" Type="http://schemas.openxmlformats.org/officeDocument/2006/relationships/image" Target="media/image177.wmf"/><Relationship Id="rId552" Type="http://schemas.openxmlformats.org/officeDocument/2006/relationships/image" Target="media/image280.wmf"/><Relationship Id="rId997" Type="http://schemas.openxmlformats.org/officeDocument/2006/relationships/oleObject" Target="embeddings/oleObject485.bin"/><Relationship Id="rId191" Type="http://schemas.openxmlformats.org/officeDocument/2006/relationships/oleObject" Target="embeddings/oleObject86.bin"/><Relationship Id="rId205" Type="http://schemas.openxmlformats.org/officeDocument/2006/relationships/header" Target="header2.xml"/><Relationship Id="rId247" Type="http://schemas.openxmlformats.org/officeDocument/2006/relationships/image" Target="media/image126.wmf"/><Relationship Id="rId412" Type="http://schemas.openxmlformats.org/officeDocument/2006/relationships/image" Target="media/image215.wmf"/><Relationship Id="rId857" Type="http://schemas.openxmlformats.org/officeDocument/2006/relationships/image" Target="media/image427.wmf"/><Relationship Id="rId899" Type="http://schemas.openxmlformats.org/officeDocument/2006/relationships/oleObject" Target="embeddings/oleObject436.bin"/><Relationship Id="rId1000" Type="http://schemas.openxmlformats.org/officeDocument/2006/relationships/image" Target="media/image496.wmf"/><Relationship Id="rId1042" Type="http://schemas.openxmlformats.org/officeDocument/2006/relationships/header" Target="header6.xml"/><Relationship Id="rId1084" Type="http://schemas.openxmlformats.org/officeDocument/2006/relationships/oleObject" Target="embeddings/oleObject526.bin"/><Relationship Id="rId107" Type="http://schemas.openxmlformats.org/officeDocument/2006/relationships/oleObject" Target="embeddings/oleObject47.bin"/><Relationship Id="rId289" Type="http://schemas.openxmlformats.org/officeDocument/2006/relationships/oleObject" Target="embeddings/oleObject126.bin"/><Relationship Id="rId454" Type="http://schemas.openxmlformats.org/officeDocument/2006/relationships/oleObject" Target="embeddings/oleObject203.bin"/><Relationship Id="rId496" Type="http://schemas.openxmlformats.org/officeDocument/2006/relationships/oleObject" Target="embeddings/oleObject227.bin"/><Relationship Id="rId661" Type="http://schemas.openxmlformats.org/officeDocument/2006/relationships/oleObject" Target="embeddings/oleObject312.bin"/><Relationship Id="rId717" Type="http://schemas.openxmlformats.org/officeDocument/2006/relationships/oleObject" Target="embeddings/oleObject340.bin"/><Relationship Id="rId759" Type="http://schemas.openxmlformats.org/officeDocument/2006/relationships/oleObject" Target="embeddings/oleObject361.bin"/><Relationship Id="rId924" Type="http://schemas.openxmlformats.org/officeDocument/2006/relationships/oleObject" Target="embeddings/oleObject449.bin"/><Relationship Id="rId966" Type="http://schemas.openxmlformats.org/officeDocument/2006/relationships/image" Target="media/image479.wmf"/><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oleObject" Target="embeddings/oleObject67.bin"/><Relationship Id="rId314" Type="http://schemas.openxmlformats.org/officeDocument/2006/relationships/image" Target="media/image161.wmf"/><Relationship Id="rId356" Type="http://schemas.openxmlformats.org/officeDocument/2006/relationships/image" Target="media/image183.wmf"/><Relationship Id="rId398" Type="http://schemas.openxmlformats.org/officeDocument/2006/relationships/image" Target="media/image208.wmf"/><Relationship Id="rId521" Type="http://schemas.openxmlformats.org/officeDocument/2006/relationships/oleObject" Target="embeddings/oleObject241.bin"/><Relationship Id="rId563" Type="http://schemas.openxmlformats.org/officeDocument/2006/relationships/image" Target="media/image285.wmf"/><Relationship Id="rId619" Type="http://schemas.openxmlformats.org/officeDocument/2006/relationships/oleObject" Target="embeddings/oleObject291.bin"/><Relationship Id="rId770" Type="http://schemas.openxmlformats.org/officeDocument/2006/relationships/oleObject" Target="embeddings/oleObject367.bin"/><Relationship Id="rId1151" Type="http://schemas.openxmlformats.org/officeDocument/2006/relationships/image" Target="media/image572.wmf"/><Relationship Id="rId95" Type="http://schemas.openxmlformats.org/officeDocument/2006/relationships/oleObject" Target="embeddings/oleObject42.bin"/><Relationship Id="rId160" Type="http://schemas.openxmlformats.org/officeDocument/2006/relationships/image" Target="media/image76.wmf"/><Relationship Id="rId216" Type="http://schemas.openxmlformats.org/officeDocument/2006/relationships/oleObject" Target="embeddings/oleObject96.bin"/><Relationship Id="rId423" Type="http://schemas.openxmlformats.org/officeDocument/2006/relationships/image" Target="media/image221.png"/><Relationship Id="rId826" Type="http://schemas.openxmlformats.org/officeDocument/2006/relationships/image" Target="media/image412.wmf"/><Relationship Id="rId868" Type="http://schemas.openxmlformats.org/officeDocument/2006/relationships/oleObject" Target="embeddings/oleObject419.bin"/><Relationship Id="rId1011" Type="http://schemas.openxmlformats.org/officeDocument/2006/relationships/oleObject" Target="embeddings/oleObject492.bin"/><Relationship Id="rId1053" Type="http://schemas.openxmlformats.org/officeDocument/2006/relationships/image" Target="media/image522.wmf"/><Relationship Id="rId1109" Type="http://schemas.openxmlformats.org/officeDocument/2006/relationships/oleObject" Target="embeddings/oleObject538.bin"/><Relationship Id="rId258" Type="http://schemas.openxmlformats.org/officeDocument/2006/relationships/oleObject" Target="embeddings/oleObject111.bin"/><Relationship Id="rId465" Type="http://schemas.openxmlformats.org/officeDocument/2006/relationships/image" Target="media/image239.png"/><Relationship Id="rId630" Type="http://schemas.openxmlformats.org/officeDocument/2006/relationships/image" Target="media/image317.wmf"/><Relationship Id="rId672" Type="http://schemas.openxmlformats.org/officeDocument/2006/relationships/image" Target="media/image338.wmf"/><Relationship Id="rId728" Type="http://schemas.openxmlformats.org/officeDocument/2006/relationships/oleObject" Target="embeddings/oleObject345.bin"/><Relationship Id="rId935" Type="http://schemas.openxmlformats.org/officeDocument/2006/relationships/image" Target="media/image464.wmf"/><Relationship Id="rId1095" Type="http://schemas.openxmlformats.org/officeDocument/2006/relationships/oleObject" Target="embeddings/oleObject531.bin"/><Relationship Id="rId22" Type="http://schemas.openxmlformats.org/officeDocument/2006/relationships/oleObject" Target="embeddings/oleObject7.bin"/><Relationship Id="rId64" Type="http://schemas.openxmlformats.org/officeDocument/2006/relationships/image" Target="media/image240.wmf"/><Relationship Id="rId118" Type="http://schemas.openxmlformats.org/officeDocument/2006/relationships/image" Target="media/image55.wmf"/><Relationship Id="rId325" Type="http://schemas.openxmlformats.org/officeDocument/2006/relationships/image" Target="media/image167.wmf"/><Relationship Id="rId367" Type="http://schemas.openxmlformats.org/officeDocument/2006/relationships/oleObject" Target="embeddings/oleObject161.bin"/><Relationship Id="rId532" Type="http://schemas.openxmlformats.org/officeDocument/2006/relationships/image" Target="media/image270.wmf"/><Relationship Id="rId574" Type="http://schemas.openxmlformats.org/officeDocument/2006/relationships/oleObject" Target="embeddings/oleObject268.bin"/><Relationship Id="rId977" Type="http://schemas.openxmlformats.org/officeDocument/2006/relationships/oleObject" Target="embeddings/oleObject475.bin"/><Relationship Id="rId1120" Type="http://schemas.openxmlformats.org/officeDocument/2006/relationships/image" Target="media/image557.wmf"/><Relationship Id="rId1162" Type="http://schemas.openxmlformats.org/officeDocument/2006/relationships/fontTable" Target="fontTable.xml"/><Relationship Id="rId171" Type="http://schemas.openxmlformats.org/officeDocument/2006/relationships/image" Target="media/image82.wmf"/><Relationship Id="rId227" Type="http://schemas.openxmlformats.org/officeDocument/2006/relationships/image" Target="media/image114.wmf"/><Relationship Id="rId781" Type="http://schemas.openxmlformats.org/officeDocument/2006/relationships/image" Target="media/image391.wmf"/><Relationship Id="rId837" Type="http://schemas.openxmlformats.org/officeDocument/2006/relationships/image" Target="media/image417.wmf"/><Relationship Id="rId879" Type="http://schemas.openxmlformats.org/officeDocument/2006/relationships/oleObject" Target="embeddings/oleObject425.bin"/><Relationship Id="rId1022" Type="http://schemas.openxmlformats.org/officeDocument/2006/relationships/image" Target="media/image507.wmf"/><Relationship Id="rId269" Type="http://schemas.openxmlformats.org/officeDocument/2006/relationships/image" Target="media/image138.wmf"/><Relationship Id="rId434" Type="http://schemas.openxmlformats.org/officeDocument/2006/relationships/image" Target="media/image227.wmf"/><Relationship Id="rId476" Type="http://schemas.openxmlformats.org/officeDocument/2006/relationships/oleObject" Target="embeddings/oleObject215.bin"/><Relationship Id="rId641" Type="http://schemas.openxmlformats.org/officeDocument/2006/relationships/oleObject" Target="embeddings/oleObject302.bin"/><Relationship Id="rId683" Type="http://schemas.openxmlformats.org/officeDocument/2006/relationships/oleObject" Target="embeddings/oleObject323.bin"/><Relationship Id="rId739" Type="http://schemas.openxmlformats.org/officeDocument/2006/relationships/image" Target="media/image372.wmf"/><Relationship Id="rId890" Type="http://schemas.openxmlformats.org/officeDocument/2006/relationships/oleObject" Target="embeddings/oleObject431.bin"/><Relationship Id="rId904" Type="http://schemas.openxmlformats.org/officeDocument/2006/relationships/image" Target="media/image449.wmf"/><Relationship Id="rId1064" Type="http://schemas.openxmlformats.org/officeDocument/2006/relationships/oleObject" Target="embeddings/oleObject517.bin"/><Relationship Id="rId33" Type="http://schemas.openxmlformats.org/officeDocument/2006/relationships/image" Target="media/image14.wmf"/><Relationship Id="rId129" Type="http://schemas.openxmlformats.org/officeDocument/2006/relationships/image" Target="media/image61.wmf"/><Relationship Id="rId280" Type="http://schemas.openxmlformats.org/officeDocument/2006/relationships/oleObject" Target="embeddings/oleObject122.bin"/><Relationship Id="rId336" Type="http://schemas.openxmlformats.org/officeDocument/2006/relationships/oleObject" Target="embeddings/oleObject149.bin"/><Relationship Id="rId501" Type="http://schemas.openxmlformats.org/officeDocument/2006/relationships/image" Target="media/image256.wmf"/><Relationship Id="rId543" Type="http://schemas.openxmlformats.org/officeDocument/2006/relationships/oleObject" Target="embeddings/oleObject252.bin"/><Relationship Id="rId946" Type="http://schemas.openxmlformats.org/officeDocument/2006/relationships/oleObject" Target="embeddings/oleObject460.bin"/><Relationship Id="rId988" Type="http://schemas.openxmlformats.org/officeDocument/2006/relationships/image" Target="media/image490.wmf"/><Relationship Id="rId1131" Type="http://schemas.openxmlformats.org/officeDocument/2006/relationships/oleObject" Target="embeddings/oleObject549.bin"/><Relationship Id="rId75" Type="http://schemas.openxmlformats.org/officeDocument/2006/relationships/oleObject" Target="embeddings/oleObject33.bin"/><Relationship Id="rId140" Type="http://schemas.openxmlformats.org/officeDocument/2006/relationships/oleObject" Target="embeddings/oleObject63.bin"/><Relationship Id="rId182" Type="http://schemas.openxmlformats.org/officeDocument/2006/relationships/oleObject" Target="embeddings/oleObject82.bin"/><Relationship Id="rId378" Type="http://schemas.openxmlformats.org/officeDocument/2006/relationships/image" Target="media/image196.wmf"/><Relationship Id="rId403" Type="http://schemas.openxmlformats.org/officeDocument/2006/relationships/oleObject" Target="embeddings/oleObject177.bin"/><Relationship Id="rId585" Type="http://schemas.openxmlformats.org/officeDocument/2006/relationships/oleObject" Target="embeddings/oleObject274.bin"/><Relationship Id="rId750" Type="http://schemas.openxmlformats.org/officeDocument/2006/relationships/image" Target="media/image377.wmf"/><Relationship Id="rId792" Type="http://schemas.openxmlformats.org/officeDocument/2006/relationships/oleObject" Target="embeddings/oleObject379.bin"/><Relationship Id="rId806" Type="http://schemas.openxmlformats.org/officeDocument/2006/relationships/oleObject" Target="embeddings/oleObject386.bin"/><Relationship Id="rId848" Type="http://schemas.openxmlformats.org/officeDocument/2006/relationships/oleObject" Target="embeddings/oleObject409.bin"/><Relationship Id="rId1033" Type="http://schemas.openxmlformats.org/officeDocument/2006/relationships/oleObject" Target="embeddings/oleObject503.bin"/><Relationship Id="rId6" Type="http://schemas.openxmlformats.org/officeDocument/2006/relationships/footnotes" Target="footnotes.xml"/><Relationship Id="rId238" Type="http://schemas.openxmlformats.org/officeDocument/2006/relationships/image" Target="media/image120.png"/><Relationship Id="rId445" Type="http://schemas.openxmlformats.org/officeDocument/2006/relationships/image" Target="media/image232.wmf"/><Relationship Id="rId487" Type="http://schemas.openxmlformats.org/officeDocument/2006/relationships/image" Target="media/image250.wmf"/><Relationship Id="rId610" Type="http://schemas.openxmlformats.org/officeDocument/2006/relationships/oleObject" Target="embeddings/oleObject287.bin"/><Relationship Id="rId652" Type="http://schemas.openxmlformats.org/officeDocument/2006/relationships/image" Target="media/image328.wmf"/><Relationship Id="rId694" Type="http://schemas.openxmlformats.org/officeDocument/2006/relationships/image" Target="media/image349.wmf"/><Relationship Id="rId708" Type="http://schemas.openxmlformats.org/officeDocument/2006/relationships/image" Target="media/image356.wmf"/><Relationship Id="rId915" Type="http://schemas.openxmlformats.org/officeDocument/2006/relationships/oleObject" Target="embeddings/oleObject444.bin"/><Relationship Id="rId1075" Type="http://schemas.openxmlformats.org/officeDocument/2006/relationships/oleObject" Target="embeddings/oleObject522.bin"/><Relationship Id="rId291" Type="http://schemas.openxmlformats.org/officeDocument/2006/relationships/image" Target="media/image150.wmf"/><Relationship Id="rId305" Type="http://schemas.openxmlformats.org/officeDocument/2006/relationships/oleObject" Target="embeddings/oleObject134.bin"/><Relationship Id="rId347" Type="http://schemas.openxmlformats.org/officeDocument/2006/relationships/image" Target="media/image178.wmf"/><Relationship Id="rId512" Type="http://schemas.openxmlformats.org/officeDocument/2006/relationships/image" Target="media/image260.wmf"/><Relationship Id="rId957" Type="http://schemas.openxmlformats.org/officeDocument/2006/relationships/header" Target="header5.xml"/><Relationship Id="rId999" Type="http://schemas.openxmlformats.org/officeDocument/2006/relationships/oleObject" Target="embeddings/oleObject486.bin"/><Relationship Id="rId1100" Type="http://schemas.openxmlformats.org/officeDocument/2006/relationships/image" Target="media/image547.wmf"/><Relationship Id="rId1142" Type="http://schemas.openxmlformats.org/officeDocument/2006/relationships/image" Target="media/image568.wmf"/><Relationship Id="rId44" Type="http://schemas.openxmlformats.org/officeDocument/2006/relationships/oleObject" Target="embeddings/oleObject18.bin"/><Relationship Id="rId86" Type="http://schemas.openxmlformats.org/officeDocument/2006/relationships/image" Target="media/image38.wmf"/><Relationship Id="rId151" Type="http://schemas.openxmlformats.org/officeDocument/2006/relationships/oleObject" Target="embeddings/oleObject68.bin"/><Relationship Id="rId389" Type="http://schemas.openxmlformats.org/officeDocument/2006/relationships/oleObject" Target="embeddings/oleObject170.bin"/><Relationship Id="rId554" Type="http://schemas.openxmlformats.org/officeDocument/2006/relationships/image" Target="media/image281.wmf"/><Relationship Id="rId596" Type="http://schemas.openxmlformats.org/officeDocument/2006/relationships/oleObject" Target="embeddings/oleObject280.bin"/><Relationship Id="rId761" Type="http://schemas.openxmlformats.org/officeDocument/2006/relationships/oleObject" Target="embeddings/oleObject362.bin"/><Relationship Id="rId817" Type="http://schemas.openxmlformats.org/officeDocument/2006/relationships/oleObject" Target="embeddings/oleObject392.bin"/><Relationship Id="rId859" Type="http://schemas.openxmlformats.org/officeDocument/2006/relationships/image" Target="media/image428.wmf"/><Relationship Id="rId1002" Type="http://schemas.openxmlformats.org/officeDocument/2006/relationships/image" Target="media/image497.wmf"/><Relationship Id="rId193" Type="http://schemas.openxmlformats.org/officeDocument/2006/relationships/image" Target="media/image95.wmf"/><Relationship Id="rId207" Type="http://schemas.openxmlformats.org/officeDocument/2006/relationships/image" Target="media/image101.wmf"/><Relationship Id="rId249" Type="http://schemas.openxmlformats.org/officeDocument/2006/relationships/image" Target="media/image127.wmf"/><Relationship Id="rId414" Type="http://schemas.openxmlformats.org/officeDocument/2006/relationships/image" Target="media/image216.wmf"/><Relationship Id="rId456" Type="http://schemas.openxmlformats.org/officeDocument/2006/relationships/image" Target="media/image236.wmf"/><Relationship Id="rId498" Type="http://schemas.openxmlformats.org/officeDocument/2006/relationships/oleObject" Target="embeddings/oleObject228.bin"/><Relationship Id="rId621" Type="http://schemas.openxmlformats.org/officeDocument/2006/relationships/oleObject" Target="embeddings/oleObject292.bin"/><Relationship Id="rId663" Type="http://schemas.openxmlformats.org/officeDocument/2006/relationships/oleObject" Target="embeddings/oleObject313.bin"/><Relationship Id="rId870" Type="http://schemas.openxmlformats.org/officeDocument/2006/relationships/oleObject" Target="embeddings/oleObject420.bin"/><Relationship Id="rId1044" Type="http://schemas.openxmlformats.org/officeDocument/2006/relationships/oleObject" Target="embeddings/oleObject508.bin"/><Relationship Id="rId1086" Type="http://schemas.openxmlformats.org/officeDocument/2006/relationships/oleObject" Target="embeddings/oleObject527.bin"/><Relationship Id="rId13" Type="http://schemas.openxmlformats.org/officeDocument/2006/relationships/image" Target="media/image4.wmf"/><Relationship Id="rId109" Type="http://schemas.openxmlformats.org/officeDocument/2006/relationships/oleObject" Target="embeddings/oleObject48.bin"/><Relationship Id="rId260" Type="http://schemas.openxmlformats.org/officeDocument/2006/relationships/oleObject" Target="embeddings/oleObject112.bin"/><Relationship Id="rId316" Type="http://schemas.openxmlformats.org/officeDocument/2006/relationships/image" Target="media/image162.png"/><Relationship Id="rId523" Type="http://schemas.openxmlformats.org/officeDocument/2006/relationships/oleObject" Target="embeddings/oleObject242.bin"/><Relationship Id="rId719" Type="http://schemas.openxmlformats.org/officeDocument/2006/relationships/oleObject" Target="embeddings/oleObject341.bin"/><Relationship Id="rId926" Type="http://schemas.openxmlformats.org/officeDocument/2006/relationships/oleObject" Target="embeddings/oleObject450.bin"/><Relationship Id="rId968" Type="http://schemas.openxmlformats.org/officeDocument/2006/relationships/image" Target="media/image480.wmf"/><Relationship Id="rId1111" Type="http://schemas.openxmlformats.org/officeDocument/2006/relationships/oleObject" Target="embeddings/oleObject539.bin"/><Relationship Id="rId1153" Type="http://schemas.openxmlformats.org/officeDocument/2006/relationships/image" Target="media/image573.wmf"/><Relationship Id="rId55" Type="http://schemas.openxmlformats.org/officeDocument/2006/relationships/image" Target="media/image24.wmf"/><Relationship Id="rId97" Type="http://schemas.openxmlformats.org/officeDocument/2006/relationships/image" Target="media/image44.wmf"/><Relationship Id="rId120" Type="http://schemas.openxmlformats.org/officeDocument/2006/relationships/image" Target="media/image56.png"/><Relationship Id="rId358" Type="http://schemas.openxmlformats.org/officeDocument/2006/relationships/image" Target="media/image184.wmf"/><Relationship Id="rId565" Type="http://schemas.openxmlformats.org/officeDocument/2006/relationships/image" Target="media/image286.wmf"/><Relationship Id="rId730" Type="http://schemas.openxmlformats.org/officeDocument/2006/relationships/oleObject" Target="embeddings/oleObject346.bin"/><Relationship Id="rId772" Type="http://schemas.openxmlformats.org/officeDocument/2006/relationships/oleObject" Target="embeddings/oleObject368.bin"/><Relationship Id="rId828" Type="http://schemas.openxmlformats.org/officeDocument/2006/relationships/oleObject" Target="embeddings/oleObject399.bin"/><Relationship Id="rId1013" Type="http://schemas.openxmlformats.org/officeDocument/2006/relationships/oleObject" Target="embeddings/oleObject493.bin"/><Relationship Id="rId162" Type="http://schemas.openxmlformats.org/officeDocument/2006/relationships/image" Target="media/image77.wmf"/><Relationship Id="rId218" Type="http://schemas.openxmlformats.org/officeDocument/2006/relationships/oleObject" Target="embeddings/oleObject97.bin"/><Relationship Id="rId425" Type="http://schemas.openxmlformats.org/officeDocument/2006/relationships/image" Target="media/image223.wmf"/><Relationship Id="rId467" Type="http://schemas.openxmlformats.org/officeDocument/2006/relationships/image" Target="media/image241.wmf"/><Relationship Id="rId632" Type="http://schemas.openxmlformats.org/officeDocument/2006/relationships/image" Target="media/image318.wmf"/><Relationship Id="rId1055" Type="http://schemas.openxmlformats.org/officeDocument/2006/relationships/image" Target="media/image523.wmf"/><Relationship Id="rId1097" Type="http://schemas.openxmlformats.org/officeDocument/2006/relationships/oleObject" Target="embeddings/oleObject532.bin"/><Relationship Id="rId271" Type="http://schemas.openxmlformats.org/officeDocument/2006/relationships/image" Target="media/image139.wmf"/><Relationship Id="rId674" Type="http://schemas.openxmlformats.org/officeDocument/2006/relationships/image" Target="media/image339.wmf"/><Relationship Id="rId881" Type="http://schemas.openxmlformats.org/officeDocument/2006/relationships/oleObject" Target="embeddings/oleObject426.bin"/><Relationship Id="rId937" Type="http://schemas.openxmlformats.org/officeDocument/2006/relationships/image" Target="media/image465.wmf"/><Relationship Id="rId979" Type="http://schemas.openxmlformats.org/officeDocument/2006/relationships/oleObject" Target="embeddings/oleObject476.bin"/><Relationship Id="rId1122" Type="http://schemas.openxmlformats.org/officeDocument/2006/relationships/image" Target="media/image558.wmf"/><Relationship Id="rId24" Type="http://schemas.openxmlformats.org/officeDocument/2006/relationships/oleObject" Target="embeddings/oleObject8.bin"/><Relationship Id="rId66" Type="http://schemas.openxmlformats.org/officeDocument/2006/relationships/image" Target="media/image26.png"/><Relationship Id="rId131" Type="http://schemas.openxmlformats.org/officeDocument/2006/relationships/image" Target="media/image62.wmf"/><Relationship Id="rId327" Type="http://schemas.openxmlformats.org/officeDocument/2006/relationships/image" Target="media/image168.wmf"/><Relationship Id="rId369" Type="http://schemas.openxmlformats.org/officeDocument/2006/relationships/oleObject" Target="embeddings/oleObject162.bin"/><Relationship Id="rId534" Type="http://schemas.openxmlformats.org/officeDocument/2006/relationships/image" Target="media/image271.wmf"/><Relationship Id="rId576" Type="http://schemas.openxmlformats.org/officeDocument/2006/relationships/oleObject" Target="embeddings/oleObject269.bin"/><Relationship Id="rId741" Type="http://schemas.openxmlformats.org/officeDocument/2006/relationships/image" Target="media/image373.wmf"/><Relationship Id="rId783" Type="http://schemas.openxmlformats.org/officeDocument/2006/relationships/image" Target="media/image392.wmf"/><Relationship Id="rId839" Type="http://schemas.openxmlformats.org/officeDocument/2006/relationships/image" Target="media/image418.wmf"/><Relationship Id="rId990" Type="http://schemas.openxmlformats.org/officeDocument/2006/relationships/image" Target="media/image491.wmf"/><Relationship Id="rId173" Type="http://schemas.openxmlformats.org/officeDocument/2006/relationships/image" Target="media/image83.png"/><Relationship Id="rId229" Type="http://schemas.openxmlformats.org/officeDocument/2006/relationships/image" Target="media/image115.wmf"/><Relationship Id="rId380" Type="http://schemas.openxmlformats.org/officeDocument/2006/relationships/image" Target="media/image197.png"/><Relationship Id="rId436" Type="http://schemas.openxmlformats.org/officeDocument/2006/relationships/image" Target="media/image228.wmf"/><Relationship Id="rId601" Type="http://schemas.openxmlformats.org/officeDocument/2006/relationships/image" Target="media/image303.wmf"/><Relationship Id="rId643" Type="http://schemas.openxmlformats.org/officeDocument/2006/relationships/oleObject" Target="embeddings/oleObject303.bin"/><Relationship Id="rId1024" Type="http://schemas.openxmlformats.org/officeDocument/2006/relationships/image" Target="media/image508.wmf"/><Relationship Id="rId1066" Type="http://schemas.openxmlformats.org/officeDocument/2006/relationships/oleObject" Target="embeddings/oleObject518.bin"/><Relationship Id="rId240" Type="http://schemas.openxmlformats.org/officeDocument/2006/relationships/image" Target="media/image122.png"/><Relationship Id="rId478" Type="http://schemas.openxmlformats.org/officeDocument/2006/relationships/oleObject" Target="embeddings/oleObject216.bin"/><Relationship Id="rId685" Type="http://schemas.openxmlformats.org/officeDocument/2006/relationships/oleObject" Target="embeddings/oleObject324.bin"/><Relationship Id="rId850" Type="http://schemas.openxmlformats.org/officeDocument/2006/relationships/oleObject" Target="embeddings/oleObject410.bin"/><Relationship Id="rId892" Type="http://schemas.openxmlformats.org/officeDocument/2006/relationships/oleObject" Target="embeddings/oleObject432.bin"/><Relationship Id="rId906" Type="http://schemas.openxmlformats.org/officeDocument/2006/relationships/image" Target="media/image450.wmf"/><Relationship Id="rId948" Type="http://schemas.openxmlformats.org/officeDocument/2006/relationships/oleObject" Target="embeddings/oleObject461.bin"/><Relationship Id="rId1133" Type="http://schemas.openxmlformats.org/officeDocument/2006/relationships/oleObject" Target="embeddings/oleObject550.bin"/><Relationship Id="rId35" Type="http://schemas.openxmlformats.org/officeDocument/2006/relationships/image" Target="media/image15.wmf"/><Relationship Id="rId77" Type="http://schemas.openxmlformats.org/officeDocument/2006/relationships/image" Target="media/image33.png"/><Relationship Id="rId100" Type="http://schemas.openxmlformats.org/officeDocument/2006/relationships/oleObject" Target="embeddings/oleObject44.bin"/><Relationship Id="rId282" Type="http://schemas.openxmlformats.org/officeDocument/2006/relationships/oleObject" Target="embeddings/oleObject123.bin"/><Relationship Id="rId338" Type="http://schemas.openxmlformats.org/officeDocument/2006/relationships/oleObject" Target="embeddings/oleObject150.bin"/><Relationship Id="rId503" Type="http://schemas.openxmlformats.org/officeDocument/2006/relationships/oleObject" Target="embeddings/oleObject231.bin"/><Relationship Id="rId545" Type="http://schemas.openxmlformats.org/officeDocument/2006/relationships/oleObject" Target="embeddings/oleObject253.bin"/><Relationship Id="rId587" Type="http://schemas.openxmlformats.org/officeDocument/2006/relationships/oleObject" Target="embeddings/oleObject275.bin"/><Relationship Id="rId710" Type="http://schemas.openxmlformats.org/officeDocument/2006/relationships/image" Target="media/image357.wmf"/><Relationship Id="rId752" Type="http://schemas.openxmlformats.org/officeDocument/2006/relationships/oleObject" Target="embeddings/oleObject358.bin"/><Relationship Id="rId808" Type="http://schemas.openxmlformats.org/officeDocument/2006/relationships/oleObject" Target="embeddings/oleObject387.bin"/><Relationship Id="rId8" Type="http://schemas.openxmlformats.org/officeDocument/2006/relationships/image" Target="media/image1.jpeg"/><Relationship Id="rId142" Type="http://schemas.openxmlformats.org/officeDocument/2006/relationships/image" Target="media/image67.png"/><Relationship Id="rId184" Type="http://schemas.openxmlformats.org/officeDocument/2006/relationships/oleObject" Target="embeddings/oleObject83.bin"/><Relationship Id="rId391" Type="http://schemas.openxmlformats.org/officeDocument/2006/relationships/oleObject" Target="embeddings/oleObject171.bin"/><Relationship Id="rId405" Type="http://schemas.openxmlformats.org/officeDocument/2006/relationships/oleObject" Target="embeddings/oleObject178.bin"/><Relationship Id="rId447" Type="http://schemas.openxmlformats.org/officeDocument/2006/relationships/oleObject" Target="embeddings/oleObject199.bin"/><Relationship Id="rId612" Type="http://schemas.openxmlformats.org/officeDocument/2006/relationships/oleObject" Target="embeddings/oleObject288.bin"/><Relationship Id="rId794" Type="http://schemas.openxmlformats.org/officeDocument/2006/relationships/oleObject" Target="embeddings/oleObject380.bin"/><Relationship Id="rId1035" Type="http://schemas.openxmlformats.org/officeDocument/2006/relationships/oleObject" Target="embeddings/oleObject504.bin"/><Relationship Id="rId1077" Type="http://schemas.openxmlformats.org/officeDocument/2006/relationships/oleObject" Target="embeddings/oleObject523.bin"/><Relationship Id="rId251" Type="http://schemas.openxmlformats.org/officeDocument/2006/relationships/image" Target="media/image128.wmf"/><Relationship Id="rId489" Type="http://schemas.openxmlformats.org/officeDocument/2006/relationships/oleObject" Target="embeddings/oleObject223.bin"/><Relationship Id="rId654" Type="http://schemas.openxmlformats.org/officeDocument/2006/relationships/image" Target="media/image329.wmf"/><Relationship Id="rId696" Type="http://schemas.openxmlformats.org/officeDocument/2006/relationships/image" Target="media/image350.wmf"/><Relationship Id="rId861" Type="http://schemas.openxmlformats.org/officeDocument/2006/relationships/image" Target="media/image429.wmf"/><Relationship Id="rId917" Type="http://schemas.openxmlformats.org/officeDocument/2006/relationships/oleObject" Target="embeddings/oleObject445.bin"/><Relationship Id="rId959" Type="http://schemas.openxmlformats.org/officeDocument/2006/relationships/oleObject" Target="embeddings/oleObject466.bin"/><Relationship Id="rId1102" Type="http://schemas.openxmlformats.org/officeDocument/2006/relationships/image" Target="media/image548.wmf"/><Relationship Id="rId46" Type="http://schemas.openxmlformats.org/officeDocument/2006/relationships/oleObject" Target="embeddings/oleObject20.bin"/><Relationship Id="rId293" Type="http://schemas.openxmlformats.org/officeDocument/2006/relationships/oleObject" Target="embeddings/oleObject128.bin"/><Relationship Id="rId307" Type="http://schemas.openxmlformats.org/officeDocument/2006/relationships/oleObject" Target="embeddings/oleObject135.bin"/><Relationship Id="rId349" Type="http://schemas.openxmlformats.org/officeDocument/2006/relationships/image" Target="media/image179.png"/><Relationship Id="rId514" Type="http://schemas.openxmlformats.org/officeDocument/2006/relationships/image" Target="media/image261.wmf"/><Relationship Id="rId556" Type="http://schemas.openxmlformats.org/officeDocument/2006/relationships/image" Target="media/image282.wmf"/><Relationship Id="rId721" Type="http://schemas.openxmlformats.org/officeDocument/2006/relationships/image" Target="media/image363.wmf"/><Relationship Id="rId763" Type="http://schemas.openxmlformats.org/officeDocument/2006/relationships/image" Target="media/image383.wmf"/><Relationship Id="rId1144" Type="http://schemas.openxmlformats.org/officeDocument/2006/relationships/image" Target="media/image569.wmf"/><Relationship Id="rId88" Type="http://schemas.openxmlformats.org/officeDocument/2006/relationships/image" Target="media/image39.wmf"/><Relationship Id="rId111" Type="http://schemas.openxmlformats.org/officeDocument/2006/relationships/oleObject" Target="embeddings/oleObject49.bin"/><Relationship Id="rId153" Type="http://schemas.openxmlformats.org/officeDocument/2006/relationships/oleObject" Target="embeddings/oleObject69.bin"/><Relationship Id="rId195" Type="http://schemas.openxmlformats.org/officeDocument/2006/relationships/image" Target="media/image96.wmf"/><Relationship Id="rId209" Type="http://schemas.openxmlformats.org/officeDocument/2006/relationships/image" Target="media/image102.wmf"/><Relationship Id="rId360" Type="http://schemas.openxmlformats.org/officeDocument/2006/relationships/image" Target="media/image185.png"/><Relationship Id="rId416" Type="http://schemas.openxmlformats.org/officeDocument/2006/relationships/image" Target="media/image217.wmf"/><Relationship Id="rId598" Type="http://schemas.openxmlformats.org/officeDocument/2006/relationships/oleObject" Target="embeddings/oleObject281.bin"/><Relationship Id="rId819" Type="http://schemas.openxmlformats.org/officeDocument/2006/relationships/oleObject" Target="embeddings/oleObject393.bin"/><Relationship Id="rId970" Type="http://schemas.openxmlformats.org/officeDocument/2006/relationships/image" Target="media/image481.wmf"/><Relationship Id="rId1004" Type="http://schemas.openxmlformats.org/officeDocument/2006/relationships/image" Target="media/image498.wmf"/><Relationship Id="rId1046" Type="http://schemas.openxmlformats.org/officeDocument/2006/relationships/oleObject" Target="embeddings/oleObject509.bin"/><Relationship Id="rId220" Type="http://schemas.openxmlformats.org/officeDocument/2006/relationships/image" Target="media/image108.png"/><Relationship Id="rId458" Type="http://schemas.openxmlformats.org/officeDocument/2006/relationships/oleObject" Target="embeddings/oleObject206.bin"/><Relationship Id="rId623" Type="http://schemas.openxmlformats.org/officeDocument/2006/relationships/oleObject" Target="embeddings/oleObject293.bin"/><Relationship Id="rId665" Type="http://schemas.openxmlformats.org/officeDocument/2006/relationships/oleObject" Target="embeddings/oleObject314.bin"/><Relationship Id="rId830" Type="http://schemas.openxmlformats.org/officeDocument/2006/relationships/oleObject" Target="embeddings/oleObject400.bin"/><Relationship Id="rId872" Type="http://schemas.openxmlformats.org/officeDocument/2006/relationships/oleObject" Target="embeddings/oleObject421.bin"/><Relationship Id="rId928" Type="http://schemas.openxmlformats.org/officeDocument/2006/relationships/oleObject" Target="embeddings/oleObject451.bin"/><Relationship Id="rId1088" Type="http://schemas.openxmlformats.org/officeDocument/2006/relationships/oleObject" Target="embeddings/oleObject528.bin"/><Relationship Id="rId15" Type="http://schemas.openxmlformats.org/officeDocument/2006/relationships/image" Target="media/image5.wmf"/><Relationship Id="rId57" Type="http://schemas.openxmlformats.org/officeDocument/2006/relationships/image" Target="media/image25.png"/><Relationship Id="rId262" Type="http://schemas.openxmlformats.org/officeDocument/2006/relationships/image" Target="media/image135.wmf"/><Relationship Id="rId318" Type="http://schemas.openxmlformats.org/officeDocument/2006/relationships/oleObject" Target="embeddings/oleObject140.bin"/><Relationship Id="rId525" Type="http://schemas.openxmlformats.org/officeDocument/2006/relationships/oleObject" Target="embeddings/oleObject243.bin"/><Relationship Id="rId567" Type="http://schemas.openxmlformats.org/officeDocument/2006/relationships/image" Target="media/image287.wmf"/><Relationship Id="rId732" Type="http://schemas.openxmlformats.org/officeDocument/2006/relationships/oleObject" Target="embeddings/oleObject347.bin"/><Relationship Id="rId1113" Type="http://schemas.openxmlformats.org/officeDocument/2006/relationships/oleObject" Target="embeddings/oleObject540.bin"/><Relationship Id="rId1155" Type="http://schemas.openxmlformats.org/officeDocument/2006/relationships/image" Target="media/image574.wmf"/><Relationship Id="rId99" Type="http://schemas.openxmlformats.org/officeDocument/2006/relationships/image" Target="media/image45.wmf"/><Relationship Id="rId122" Type="http://schemas.openxmlformats.org/officeDocument/2006/relationships/oleObject" Target="embeddings/oleObject54.bin"/><Relationship Id="rId164" Type="http://schemas.openxmlformats.org/officeDocument/2006/relationships/image" Target="media/image78.wmf"/><Relationship Id="rId371" Type="http://schemas.openxmlformats.org/officeDocument/2006/relationships/oleObject" Target="embeddings/oleObject163.bin"/><Relationship Id="rId774" Type="http://schemas.openxmlformats.org/officeDocument/2006/relationships/oleObject" Target="embeddings/oleObject369.bin"/><Relationship Id="rId981" Type="http://schemas.openxmlformats.org/officeDocument/2006/relationships/oleObject" Target="embeddings/oleObject477.bin"/><Relationship Id="rId1015" Type="http://schemas.openxmlformats.org/officeDocument/2006/relationships/oleObject" Target="embeddings/oleObject494.bin"/><Relationship Id="rId1057" Type="http://schemas.openxmlformats.org/officeDocument/2006/relationships/image" Target="media/image524.wmf"/><Relationship Id="rId427" Type="http://schemas.openxmlformats.org/officeDocument/2006/relationships/image" Target="media/image224.wmf"/><Relationship Id="rId469" Type="http://schemas.openxmlformats.org/officeDocument/2006/relationships/image" Target="media/image242.wmf"/><Relationship Id="rId634" Type="http://schemas.openxmlformats.org/officeDocument/2006/relationships/image" Target="media/image319.wmf"/><Relationship Id="rId676" Type="http://schemas.openxmlformats.org/officeDocument/2006/relationships/image" Target="media/image340.wmf"/><Relationship Id="rId841" Type="http://schemas.openxmlformats.org/officeDocument/2006/relationships/image" Target="media/image419.wmf"/><Relationship Id="rId883" Type="http://schemas.openxmlformats.org/officeDocument/2006/relationships/image" Target="media/image439.wmf"/><Relationship Id="rId1099" Type="http://schemas.openxmlformats.org/officeDocument/2006/relationships/oleObject" Target="embeddings/oleObject533.bin"/><Relationship Id="rId26" Type="http://schemas.openxmlformats.org/officeDocument/2006/relationships/oleObject" Target="embeddings/oleObject9.bin"/><Relationship Id="rId231" Type="http://schemas.openxmlformats.org/officeDocument/2006/relationships/image" Target="media/image116.wmf"/><Relationship Id="rId273" Type="http://schemas.openxmlformats.org/officeDocument/2006/relationships/image" Target="media/image140.wmf"/><Relationship Id="rId329" Type="http://schemas.openxmlformats.org/officeDocument/2006/relationships/image" Target="media/image169.wmf"/><Relationship Id="rId480" Type="http://schemas.openxmlformats.org/officeDocument/2006/relationships/oleObject" Target="embeddings/oleObject217.bin"/><Relationship Id="rId536" Type="http://schemas.openxmlformats.org/officeDocument/2006/relationships/image" Target="media/image272.wmf"/><Relationship Id="rId701" Type="http://schemas.openxmlformats.org/officeDocument/2006/relationships/oleObject" Target="embeddings/oleObject332.bin"/><Relationship Id="rId939" Type="http://schemas.openxmlformats.org/officeDocument/2006/relationships/image" Target="media/image466.wmf"/><Relationship Id="rId1124" Type="http://schemas.openxmlformats.org/officeDocument/2006/relationships/image" Target="media/image559.wmf"/><Relationship Id="rId68" Type="http://schemas.openxmlformats.org/officeDocument/2006/relationships/image" Target="media/image28.wmf"/><Relationship Id="rId133" Type="http://schemas.openxmlformats.org/officeDocument/2006/relationships/image" Target="media/image63.wmf"/><Relationship Id="rId175" Type="http://schemas.openxmlformats.org/officeDocument/2006/relationships/oleObject" Target="embeddings/oleObject79.bin"/><Relationship Id="rId340" Type="http://schemas.openxmlformats.org/officeDocument/2006/relationships/oleObject" Target="embeddings/oleObject151.bin"/><Relationship Id="rId578" Type="http://schemas.openxmlformats.org/officeDocument/2006/relationships/oleObject" Target="embeddings/oleObject270.bin"/><Relationship Id="rId743" Type="http://schemas.openxmlformats.org/officeDocument/2006/relationships/image" Target="media/image374.wmf"/><Relationship Id="rId785" Type="http://schemas.openxmlformats.org/officeDocument/2006/relationships/image" Target="media/image393.wmf"/><Relationship Id="rId950" Type="http://schemas.openxmlformats.org/officeDocument/2006/relationships/oleObject" Target="embeddings/oleObject462.bin"/><Relationship Id="rId992" Type="http://schemas.openxmlformats.org/officeDocument/2006/relationships/image" Target="media/image492.wmf"/><Relationship Id="rId1026" Type="http://schemas.openxmlformats.org/officeDocument/2006/relationships/image" Target="media/image509.wmf"/><Relationship Id="rId200" Type="http://schemas.openxmlformats.org/officeDocument/2006/relationships/image" Target="media/image99.wmf"/><Relationship Id="rId382" Type="http://schemas.openxmlformats.org/officeDocument/2006/relationships/image" Target="media/image199.png"/><Relationship Id="rId438" Type="http://schemas.openxmlformats.org/officeDocument/2006/relationships/image" Target="media/image229.wmf"/><Relationship Id="rId603" Type="http://schemas.openxmlformats.org/officeDocument/2006/relationships/image" Target="media/image304.wmf"/><Relationship Id="rId645" Type="http://schemas.openxmlformats.org/officeDocument/2006/relationships/oleObject" Target="embeddings/oleObject304.bin"/><Relationship Id="rId687" Type="http://schemas.openxmlformats.org/officeDocument/2006/relationships/oleObject" Target="embeddings/oleObject325.bin"/><Relationship Id="rId810" Type="http://schemas.openxmlformats.org/officeDocument/2006/relationships/image" Target="media/image405.wmf"/><Relationship Id="rId852" Type="http://schemas.openxmlformats.org/officeDocument/2006/relationships/oleObject" Target="embeddings/oleObject411.bin"/><Relationship Id="rId908" Type="http://schemas.openxmlformats.org/officeDocument/2006/relationships/image" Target="media/image451.wmf"/><Relationship Id="rId1068" Type="http://schemas.openxmlformats.org/officeDocument/2006/relationships/image" Target="media/image531.wmf"/><Relationship Id="rId242" Type="http://schemas.openxmlformats.org/officeDocument/2006/relationships/oleObject" Target="embeddings/oleObject104.bin"/><Relationship Id="rId284" Type="http://schemas.openxmlformats.org/officeDocument/2006/relationships/image" Target="media/image146.wmf"/><Relationship Id="rId491" Type="http://schemas.openxmlformats.org/officeDocument/2006/relationships/oleObject" Target="embeddings/oleObject224.bin"/><Relationship Id="rId505" Type="http://schemas.openxmlformats.org/officeDocument/2006/relationships/oleObject" Target="embeddings/oleObject232.bin"/><Relationship Id="rId712" Type="http://schemas.openxmlformats.org/officeDocument/2006/relationships/image" Target="media/image358.wmf"/><Relationship Id="rId894" Type="http://schemas.openxmlformats.org/officeDocument/2006/relationships/oleObject" Target="embeddings/oleObject433.bin"/><Relationship Id="rId1135" Type="http://schemas.openxmlformats.org/officeDocument/2006/relationships/oleObject" Target="embeddings/oleObject551.bin"/><Relationship Id="rId37" Type="http://schemas.openxmlformats.org/officeDocument/2006/relationships/image" Target="media/image16.wmf"/><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image" Target="media/image68.wmf"/><Relationship Id="rId547" Type="http://schemas.openxmlformats.org/officeDocument/2006/relationships/oleObject" Target="embeddings/oleObject254.bin"/><Relationship Id="rId589" Type="http://schemas.openxmlformats.org/officeDocument/2006/relationships/image" Target="media/image297.wmf"/><Relationship Id="rId754" Type="http://schemas.openxmlformats.org/officeDocument/2006/relationships/oleObject" Target="embeddings/oleObject359.bin"/><Relationship Id="rId796" Type="http://schemas.openxmlformats.org/officeDocument/2006/relationships/oleObject" Target="embeddings/oleObject381.bin"/><Relationship Id="rId961" Type="http://schemas.openxmlformats.org/officeDocument/2006/relationships/oleObject" Target="embeddings/oleObject467.bin"/><Relationship Id="rId90" Type="http://schemas.openxmlformats.org/officeDocument/2006/relationships/image" Target="media/image40.wmf"/><Relationship Id="rId186" Type="http://schemas.openxmlformats.org/officeDocument/2006/relationships/oleObject" Target="embeddings/oleObject84.bin"/><Relationship Id="rId351" Type="http://schemas.openxmlformats.org/officeDocument/2006/relationships/header" Target="header3.xml"/><Relationship Id="rId393" Type="http://schemas.openxmlformats.org/officeDocument/2006/relationships/oleObject" Target="embeddings/oleObject172.bin"/><Relationship Id="rId407" Type="http://schemas.openxmlformats.org/officeDocument/2006/relationships/oleObject" Target="embeddings/oleObject179.bin"/><Relationship Id="rId449" Type="http://schemas.openxmlformats.org/officeDocument/2006/relationships/oleObject" Target="embeddings/oleObject200.bin"/><Relationship Id="rId614" Type="http://schemas.openxmlformats.org/officeDocument/2006/relationships/oleObject" Target="embeddings/oleObject289.bin"/><Relationship Id="rId656" Type="http://schemas.openxmlformats.org/officeDocument/2006/relationships/image" Target="media/image330.wmf"/><Relationship Id="rId821" Type="http://schemas.openxmlformats.org/officeDocument/2006/relationships/oleObject" Target="embeddings/oleObject394.bin"/><Relationship Id="rId863" Type="http://schemas.openxmlformats.org/officeDocument/2006/relationships/image" Target="media/image430.wmf"/><Relationship Id="rId1037" Type="http://schemas.openxmlformats.org/officeDocument/2006/relationships/oleObject" Target="embeddings/oleObject505.bin"/><Relationship Id="rId1079" Type="http://schemas.openxmlformats.org/officeDocument/2006/relationships/oleObject" Target="embeddings/oleObject524.bin"/><Relationship Id="rId211" Type="http://schemas.openxmlformats.org/officeDocument/2006/relationships/image" Target="media/image103.wmf"/><Relationship Id="rId253" Type="http://schemas.openxmlformats.org/officeDocument/2006/relationships/image" Target="media/image129.png"/><Relationship Id="rId295" Type="http://schemas.openxmlformats.org/officeDocument/2006/relationships/oleObject" Target="embeddings/oleObject129.bin"/><Relationship Id="rId309" Type="http://schemas.openxmlformats.org/officeDocument/2006/relationships/oleObject" Target="embeddings/oleObject136.bin"/><Relationship Id="rId460" Type="http://schemas.openxmlformats.org/officeDocument/2006/relationships/oleObject" Target="embeddings/oleObject207.bin"/><Relationship Id="rId516" Type="http://schemas.openxmlformats.org/officeDocument/2006/relationships/image" Target="media/image262.wmf"/><Relationship Id="rId698" Type="http://schemas.openxmlformats.org/officeDocument/2006/relationships/oleObject" Target="embeddings/oleObject331.bin"/><Relationship Id="rId919" Type="http://schemas.openxmlformats.org/officeDocument/2006/relationships/image" Target="media/image456.wmf"/><Relationship Id="rId1090" Type="http://schemas.openxmlformats.org/officeDocument/2006/relationships/oleObject" Target="embeddings/oleObject529.bin"/><Relationship Id="rId1104" Type="http://schemas.openxmlformats.org/officeDocument/2006/relationships/image" Target="media/image549.wmf"/><Relationship Id="rId1146" Type="http://schemas.openxmlformats.org/officeDocument/2006/relationships/image" Target="media/image570.wmf"/><Relationship Id="rId48" Type="http://schemas.openxmlformats.org/officeDocument/2006/relationships/image" Target="media/image20.png"/><Relationship Id="rId113" Type="http://schemas.openxmlformats.org/officeDocument/2006/relationships/oleObject" Target="embeddings/oleObject50.bin"/><Relationship Id="rId320" Type="http://schemas.openxmlformats.org/officeDocument/2006/relationships/oleObject" Target="embeddings/oleObject141.bin"/><Relationship Id="rId558" Type="http://schemas.openxmlformats.org/officeDocument/2006/relationships/oleObject" Target="embeddings/oleObject260.bin"/><Relationship Id="rId723" Type="http://schemas.openxmlformats.org/officeDocument/2006/relationships/image" Target="media/image364.wmf"/><Relationship Id="rId765" Type="http://schemas.openxmlformats.org/officeDocument/2006/relationships/image" Target="media/image384.wmf"/><Relationship Id="rId930" Type="http://schemas.openxmlformats.org/officeDocument/2006/relationships/oleObject" Target="embeddings/oleObject452.bin"/><Relationship Id="rId972" Type="http://schemas.openxmlformats.org/officeDocument/2006/relationships/image" Target="media/image482.wmf"/><Relationship Id="rId1006" Type="http://schemas.openxmlformats.org/officeDocument/2006/relationships/image" Target="media/image499.wmf"/><Relationship Id="rId155" Type="http://schemas.openxmlformats.org/officeDocument/2006/relationships/oleObject" Target="embeddings/oleObject70.bin"/><Relationship Id="rId197" Type="http://schemas.openxmlformats.org/officeDocument/2006/relationships/image" Target="media/image97.wmf"/><Relationship Id="rId362" Type="http://schemas.openxmlformats.org/officeDocument/2006/relationships/image" Target="media/image187.png"/><Relationship Id="rId418" Type="http://schemas.openxmlformats.org/officeDocument/2006/relationships/image" Target="media/image218.wmf"/><Relationship Id="rId625" Type="http://schemas.openxmlformats.org/officeDocument/2006/relationships/oleObject" Target="embeddings/oleObject294.bin"/><Relationship Id="rId832" Type="http://schemas.openxmlformats.org/officeDocument/2006/relationships/oleObject" Target="embeddings/oleObject401.bin"/><Relationship Id="rId1048" Type="http://schemas.openxmlformats.org/officeDocument/2006/relationships/oleObject" Target="embeddings/oleObject510.bin"/><Relationship Id="rId222" Type="http://schemas.openxmlformats.org/officeDocument/2006/relationships/image" Target="media/image110.png"/><Relationship Id="rId264" Type="http://schemas.openxmlformats.org/officeDocument/2006/relationships/image" Target="media/image136.wmf"/><Relationship Id="rId471" Type="http://schemas.openxmlformats.org/officeDocument/2006/relationships/image" Target="media/image243.wmf"/><Relationship Id="rId667" Type="http://schemas.openxmlformats.org/officeDocument/2006/relationships/oleObject" Target="embeddings/oleObject315.bin"/><Relationship Id="rId874" Type="http://schemas.openxmlformats.org/officeDocument/2006/relationships/oleObject" Target="embeddings/oleObject422.bin"/><Relationship Id="rId1115" Type="http://schemas.openxmlformats.org/officeDocument/2006/relationships/oleObject" Target="embeddings/oleObject541.bin"/><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55.bin"/><Relationship Id="rId527" Type="http://schemas.openxmlformats.org/officeDocument/2006/relationships/oleObject" Target="embeddings/oleObject244.bin"/><Relationship Id="rId569" Type="http://schemas.openxmlformats.org/officeDocument/2006/relationships/image" Target="media/image288.wmf"/><Relationship Id="rId734" Type="http://schemas.openxmlformats.org/officeDocument/2006/relationships/oleObject" Target="embeddings/oleObject348.bin"/><Relationship Id="rId776" Type="http://schemas.openxmlformats.org/officeDocument/2006/relationships/oleObject" Target="embeddings/oleObject371.bin"/><Relationship Id="rId941" Type="http://schemas.openxmlformats.org/officeDocument/2006/relationships/image" Target="media/image467.wmf"/><Relationship Id="rId983" Type="http://schemas.openxmlformats.org/officeDocument/2006/relationships/oleObject" Target="embeddings/oleObject478.bin"/><Relationship Id="rId1157" Type="http://schemas.openxmlformats.org/officeDocument/2006/relationships/image" Target="media/image575.png"/><Relationship Id="rId70" Type="http://schemas.openxmlformats.org/officeDocument/2006/relationships/image" Target="media/image29.wmf"/><Relationship Id="rId166" Type="http://schemas.openxmlformats.org/officeDocument/2006/relationships/image" Target="media/image79.wmf"/><Relationship Id="rId331" Type="http://schemas.openxmlformats.org/officeDocument/2006/relationships/image" Target="media/image170.wmf"/><Relationship Id="rId373" Type="http://schemas.openxmlformats.org/officeDocument/2006/relationships/oleObject" Target="embeddings/oleObject164.bin"/><Relationship Id="rId429" Type="http://schemas.openxmlformats.org/officeDocument/2006/relationships/image" Target="media/image225.wmf"/><Relationship Id="rId580" Type="http://schemas.openxmlformats.org/officeDocument/2006/relationships/oleObject" Target="embeddings/oleObject271.bin"/><Relationship Id="rId636" Type="http://schemas.openxmlformats.org/officeDocument/2006/relationships/image" Target="media/image320.wmf"/><Relationship Id="rId801" Type="http://schemas.openxmlformats.org/officeDocument/2006/relationships/image" Target="media/image401.wmf"/><Relationship Id="rId1017" Type="http://schemas.openxmlformats.org/officeDocument/2006/relationships/oleObject" Target="embeddings/oleObject495.bin"/><Relationship Id="rId1059" Type="http://schemas.openxmlformats.org/officeDocument/2006/relationships/image" Target="media/image525.w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image" Target="media/image230.wmf"/><Relationship Id="rId678" Type="http://schemas.openxmlformats.org/officeDocument/2006/relationships/image" Target="media/image341.wmf"/><Relationship Id="rId843" Type="http://schemas.openxmlformats.org/officeDocument/2006/relationships/image" Target="media/image420.wmf"/><Relationship Id="rId885" Type="http://schemas.openxmlformats.org/officeDocument/2006/relationships/image" Target="media/image440.wmf"/><Relationship Id="rId1070" Type="http://schemas.openxmlformats.org/officeDocument/2006/relationships/image" Target="media/image532.wmf"/><Relationship Id="rId1126" Type="http://schemas.openxmlformats.org/officeDocument/2006/relationships/image" Target="media/image560.wmf"/><Relationship Id="rId28" Type="http://schemas.openxmlformats.org/officeDocument/2006/relationships/oleObject" Target="embeddings/oleObject10.bin"/><Relationship Id="rId275" Type="http://schemas.openxmlformats.org/officeDocument/2006/relationships/image" Target="media/image141.wmf"/><Relationship Id="rId300" Type="http://schemas.openxmlformats.org/officeDocument/2006/relationships/image" Target="media/image154.wmf"/><Relationship Id="rId482" Type="http://schemas.openxmlformats.org/officeDocument/2006/relationships/oleObject" Target="embeddings/oleObject218.bin"/><Relationship Id="rId538" Type="http://schemas.openxmlformats.org/officeDocument/2006/relationships/image" Target="media/image273.wmf"/><Relationship Id="rId703" Type="http://schemas.openxmlformats.org/officeDocument/2006/relationships/oleObject" Target="embeddings/oleObject333.bin"/><Relationship Id="rId745" Type="http://schemas.openxmlformats.org/officeDocument/2006/relationships/oleObject" Target="embeddings/oleObject354.bin"/><Relationship Id="rId910" Type="http://schemas.openxmlformats.org/officeDocument/2006/relationships/image" Target="media/image452.wmf"/><Relationship Id="rId952" Type="http://schemas.openxmlformats.org/officeDocument/2006/relationships/oleObject" Target="embeddings/oleObject463.bin"/><Relationship Id="rId81" Type="http://schemas.openxmlformats.org/officeDocument/2006/relationships/oleObject" Target="embeddings/oleObject35.bin"/><Relationship Id="rId135" Type="http://schemas.openxmlformats.org/officeDocument/2006/relationships/image" Target="media/image64.wmf"/><Relationship Id="rId177" Type="http://schemas.openxmlformats.org/officeDocument/2006/relationships/oleObject" Target="embeddings/oleObject80.bin"/><Relationship Id="rId342" Type="http://schemas.openxmlformats.org/officeDocument/2006/relationships/oleObject" Target="embeddings/oleObject152.bin"/><Relationship Id="rId384" Type="http://schemas.openxmlformats.org/officeDocument/2006/relationships/image" Target="media/image201.wmf"/><Relationship Id="rId591" Type="http://schemas.openxmlformats.org/officeDocument/2006/relationships/image" Target="media/image298.wmf"/><Relationship Id="rId605" Type="http://schemas.openxmlformats.org/officeDocument/2006/relationships/image" Target="media/image305.wmf"/><Relationship Id="rId787" Type="http://schemas.openxmlformats.org/officeDocument/2006/relationships/image" Target="media/image394.wmf"/><Relationship Id="rId812" Type="http://schemas.openxmlformats.org/officeDocument/2006/relationships/image" Target="media/image406.wmf"/><Relationship Id="rId994" Type="http://schemas.openxmlformats.org/officeDocument/2006/relationships/image" Target="media/image493.wmf"/><Relationship Id="rId1028" Type="http://schemas.openxmlformats.org/officeDocument/2006/relationships/image" Target="media/image510.wmf"/><Relationship Id="rId202" Type="http://schemas.openxmlformats.org/officeDocument/2006/relationships/image" Target="media/image100.wmf"/><Relationship Id="rId244" Type="http://schemas.openxmlformats.org/officeDocument/2006/relationships/oleObject" Target="embeddings/oleObject105.bin"/><Relationship Id="rId647" Type="http://schemas.openxmlformats.org/officeDocument/2006/relationships/oleObject" Target="embeddings/oleObject305.bin"/><Relationship Id="rId689" Type="http://schemas.openxmlformats.org/officeDocument/2006/relationships/oleObject" Target="embeddings/oleObject326.bin"/><Relationship Id="rId854" Type="http://schemas.openxmlformats.org/officeDocument/2006/relationships/oleObject" Target="embeddings/oleObject412.bin"/><Relationship Id="rId896" Type="http://schemas.openxmlformats.org/officeDocument/2006/relationships/image" Target="media/image445.wmf"/><Relationship Id="rId1081" Type="http://schemas.openxmlformats.org/officeDocument/2006/relationships/oleObject" Target="embeddings/oleObject525.bin"/><Relationship Id="rId39" Type="http://schemas.openxmlformats.org/officeDocument/2006/relationships/image" Target="media/image17.wmf"/><Relationship Id="rId286" Type="http://schemas.openxmlformats.org/officeDocument/2006/relationships/image" Target="media/image147.wmf"/><Relationship Id="rId451" Type="http://schemas.openxmlformats.org/officeDocument/2006/relationships/oleObject" Target="embeddings/oleObject201.bin"/><Relationship Id="rId493" Type="http://schemas.openxmlformats.org/officeDocument/2006/relationships/oleObject" Target="embeddings/oleObject225.bin"/><Relationship Id="rId507" Type="http://schemas.openxmlformats.org/officeDocument/2006/relationships/oleObject" Target="embeddings/oleObject233.bin"/><Relationship Id="rId549" Type="http://schemas.openxmlformats.org/officeDocument/2006/relationships/oleObject" Target="embeddings/oleObject255.bin"/><Relationship Id="rId714" Type="http://schemas.openxmlformats.org/officeDocument/2006/relationships/image" Target="media/image359.wmf"/><Relationship Id="rId756" Type="http://schemas.openxmlformats.org/officeDocument/2006/relationships/oleObject" Target="embeddings/oleObject360.bin"/><Relationship Id="rId921" Type="http://schemas.openxmlformats.org/officeDocument/2006/relationships/image" Target="media/image457.wmf"/><Relationship Id="rId1137" Type="http://schemas.openxmlformats.org/officeDocument/2006/relationships/oleObject" Target="embeddings/oleObject552.bin"/><Relationship Id="rId50" Type="http://schemas.openxmlformats.org/officeDocument/2006/relationships/oleObject" Target="embeddings/oleObject22.bin"/><Relationship Id="rId104" Type="http://schemas.openxmlformats.org/officeDocument/2006/relationships/image" Target="media/image48.wmf"/><Relationship Id="rId146" Type="http://schemas.openxmlformats.org/officeDocument/2006/relationships/image" Target="media/image69.wmf"/><Relationship Id="rId188" Type="http://schemas.openxmlformats.org/officeDocument/2006/relationships/oleObject" Target="embeddings/oleObject85.bin"/><Relationship Id="rId311" Type="http://schemas.openxmlformats.org/officeDocument/2006/relationships/oleObject" Target="embeddings/oleObject137.bin"/><Relationship Id="rId353" Type="http://schemas.openxmlformats.org/officeDocument/2006/relationships/oleObject" Target="embeddings/oleObject156.bin"/><Relationship Id="rId395" Type="http://schemas.openxmlformats.org/officeDocument/2006/relationships/oleObject" Target="embeddings/oleObject173.bin"/><Relationship Id="rId409" Type="http://schemas.openxmlformats.org/officeDocument/2006/relationships/oleObject" Target="embeddings/oleObject180.bin"/><Relationship Id="rId560" Type="http://schemas.openxmlformats.org/officeDocument/2006/relationships/oleObject" Target="embeddings/oleObject261.bin"/><Relationship Id="rId798" Type="http://schemas.openxmlformats.org/officeDocument/2006/relationships/oleObject" Target="embeddings/oleObject382.bin"/><Relationship Id="rId963" Type="http://schemas.openxmlformats.org/officeDocument/2006/relationships/oleObject" Target="embeddings/oleObject468.bin"/><Relationship Id="rId1039" Type="http://schemas.openxmlformats.org/officeDocument/2006/relationships/oleObject" Target="embeddings/oleObject506.bin"/><Relationship Id="rId92" Type="http://schemas.openxmlformats.org/officeDocument/2006/relationships/image" Target="media/image41.wmf"/><Relationship Id="rId213" Type="http://schemas.openxmlformats.org/officeDocument/2006/relationships/image" Target="media/image104.wmf"/><Relationship Id="rId420" Type="http://schemas.openxmlformats.org/officeDocument/2006/relationships/image" Target="media/image219.wmf"/><Relationship Id="rId616" Type="http://schemas.openxmlformats.org/officeDocument/2006/relationships/oleObject" Target="embeddings/oleObject290.bin"/><Relationship Id="rId658" Type="http://schemas.openxmlformats.org/officeDocument/2006/relationships/image" Target="media/image331.wmf"/><Relationship Id="rId823" Type="http://schemas.openxmlformats.org/officeDocument/2006/relationships/image" Target="media/image411.wmf"/><Relationship Id="rId865" Type="http://schemas.openxmlformats.org/officeDocument/2006/relationships/image" Target="media/image431.wmf"/><Relationship Id="rId1050" Type="http://schemas.openxmlformats.org/officeDocument/2006/relationships/oleObject" Target="embeddings/oleObject511.bin"/><Relationship Id="rId255" Type="http://schemas.openxmlformats.org/officeDocument/2006/relationships/image" Target="media/image131.wmf"/><Relationship Id="rId297" Type="http://schemas.openxmlformats.org/officeDocument/2006/relationships/oleObject" Target="embeddings/oleObject130.bin"/><Relationship Id="rId462" Type="http://schemas.openxmlformats.org/officeDocument/2006/relationships/oleObject" Target="embeddings/oleObject209.bin"/><Relationship Id="rId518" Type="http://schemas.openxmlformats.org/officeDocument/2006/relationships/image" Target="media/image263.wmf"/><Relationship Id="rId725" Type="http://schemas.openxmlformats.org/officeDocument/2006/relationships/image" Target="media/image365.wmf"/><Relationship Id="rId932" Type="http://schemas.openxmlformats.org/officeDocument/2006/relationships/oleObject" Target="embeddings/oleObject453.bin"/><Relationship Id="rId1092" Type="http://schemas.openxmlformats.org/officeDocument/2006/relationships/oleObject" Target="embeddings/oleObject530.bin"/><Relationship Id="rId1106" Type="http://schemas.openxmlformats.org/officeDocument/2006/relationships/image" Target="media/image550.wmf"/><Relationship Id="rId1148" Type="http://schemas.openxmlformats.org/officeDocument/2006/relationships/image" Target="media/image571.wmf"/><Relationship Id="rId115" Type="http://schemas.openxmlformats.org/officeDocument/2006/relationships/oleObject" Target="embeddings/oleObject51.bin"/><Relationship Id="rId157" Type="http://schemas.openxmlformats.org/officeDocument/2006/relationships/oleObject" Target="embeddings/oleObject71.bin"/><Relationship Id="rId322" Type="http://schemas.openxmlformats.org/officeDocument/2006/relationships/oleObject" Target="embeddings/oleObject142.bin"/><Relationship Id="rId364" Type="http://schemas.openxmlformats.org/officeDocument/2006/relationships/image" Target="media/image189.wmf"/><Relationship Id="rId767" Type="http://schemas.openxmlformats.org/officeDocument/2006/relationships/image" Target="media/image385.wmf"/><Relationship Id="rId974" Type="http://schemas.openxmlformats.org/officeDocument/2006/relationships/image" Target="media/image483.wmf"/><Relationship Id="rId1008" Type="http://schemas.openxmlformats.org/officeDocument/2006/relationships/image" Target="media/image500.wmf"/><Relationship Id="rId61" Type="http://schemas.openxmlformats.org/officeDocument/2006/relationships/oleObject" Target="embeddings/oleObject27.bin"/><Relationship Id="rId199" Type="http://schemas.openxmlformats.org/officeDocument/2006/relationships/image" Target="media/image98.png"/><Relationship Id="rId571" Type="http://schemas.openxmlformats.org/officeDocument/2006/relationships/image" Target="media/image289.wmf"/><Relationship Id="rId627" Type="http://schemas.openxmlformats.org/officeDocument/2006/relationships/oleObject" Target="embeddings/oleObject295.bin"/><Relationship Id="rId669" Type="http://schemas.openxmlformats.org/officeDocument/2006/relationships/oleObject" Target="embeddings/oleObject316.bin"/><Relationship Id="rId834" Type="http://schemas.openxmlformats.org/officeDocument/2006/relationships/oleObject" Target="embeddings/oleObject402.bin"/><Relationship Id="rId876" Type="http://schemas.openxmlformats.org/officeDocument/2006/relationships/oleObject" Target="embeddings/oleObject423.bin"/><Relationship Id="rId19" Type="http://schemas.openxmlformats.org/officeDocument/2006/relationships/image" Target="media/image7.wmf"/><Relationship Id="rId224" Type="http://schemas.openxmlformats.org/officeDocument/2006/relationships/image" Target="media/image112.png"/><Relationship Id="rId266" Type="http://schemas.openxmlformats.org/officeDocument/2006/relationships/oleObject" Target="embeddings/oleObject115.bin"/><Relationship Id="rId431" Type="http://schemas.openxmlformats.org/officeDocument/2006/relationships/oleObject" Target="embeddings/oleObject190.bin"/><Relationship Id="rId473" Type="http://schemas.openxmlformats.org/officeDocument/2006/relationships/image" Target="media/image244.wmf"/><Relationship Id="rId529" Type="http://schemas.openxmlformats.org/officeDocument/2006/relationships/oleObject" Target="embeddings/oleObject245.bin"/><Relationship Id="rId680" Type="http://schemas.openxmlformats.org/officeDocument/2006/relationships/image" Target="media/image342.wmf"/><Relationship Id="rId736" Type="http://schemas.openxmlformats.org/officeDocument/2006/relationships/oleObject" Target="embeddings/oleObject349.bin"/><Relationship Id="rId901" Type="http://schemas.openxmlformats.org/officeDocument/2006/relationships/oleObject" Target="embeddings/oleObject437.bin"/><Relationship Id="rId1061" Type="http://schemas.openxmlformats.org/officeDocument/2006/relationships/image" Target="media/image526.wmf"/><Relationship Id="rId1117" Type="http://schemas.openxmlformats.org/officeDocument/2006/relationships/oleObject" Target="embeddings/oleObject542.bin"/><Relationship Id="rId1159" Type="http://schemas.openxmlformats.org/officeDocument/2006/relationships/oleObject" Target="embeddings/oleObject562.bin"/><Relationship Id="rId30" Type="http://schemas.openxmlformats.org/officeDocument/2006/relationships/oleObject" Target="embeddings/oleObject11.bin"/><Relationship Id="rId126" Type="http://schemas.openxmlformats.org/officeDocument/2006/relationships/oleObject" Target="embeddings/oleObject56.bin"/><Relationship Id="rId168" Type="http://schemas.openxmlformats.org/officeDocument/2006/relationships/image" Target="media/image80.png"/><Relationship Id="rId333" Type="http://schemas.openxmlformats.org/officeDocument/2006/relationships/image" Target="media/image171.wmf"/><Relationship Id="rId540" Type="http://schemas.openxmlformats.org/officeDocument/2006/relationships/image" Target="media/image274.wmf"/><Relationship Id="rId778" Type="http://schemas.openxmlformats.org/officeDocument/2006/relationships/oleObject" Target="embeddings/oleObject372.bin"/><Relationship Id="rId943" Type="http://schemas.openxmlformats.org/officeDocument/2006/relationships/image" Target="media/image468.wmf"/><Relationship Id="rId985" Type="http://schemas.openxmlformats.org/officeDocument/2006/relationships/oleObject" Target="embeddings/oleObject479.bin"/><Relationship Id="rId1019" Type="http://schemas.openxmlformats.org/officeDocument/2006/relationships/oleObject" Target="embeddings/oleObject496.bin"/><Relationship Id="rId72" Type="http://schemas.openxmlformats.org/officeDocument/2006/relationships/image" Target="media/image30.wmf"/><Relationship Id="rId375" Type="http://schemas.openxmlformats.org/officeDocument/2006/relationships/oleObject" Target="embeddings/oleObject165.bin"/><Relationship Id="rId582" Type="http://schemas.openxmlformats.org/officeDocument/2006/relationships/image" Target="media/image294.wmf"/><Relationship Id="rId638" Type="http://schemas.openxmlformats.org/officeDocument/2006/relationships/image" Target="media/image321.wmf"/><Relationship Id="rId803" Type="http://schemas.openxmlformats.org/officeDocument/2006/relationships/image" Target="media/image402.wmf"/><Relationship Id="rId845" Type="http://schemas.openxmlformats.org/officeDocument/2006/relationships/image" Target="media/image421.wmf"/><Relationship Id="rId1030" Type="http://schemas.openxmlformats.org/officeDocument/2006/relationships/image" Target="media/image511.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image" Target="media/image142.wmf"/><Relationship Id="rId400" Type="http://schemas.openxmlformats.org/officeDocument/2006/relationships/image" Target="media/image209.wmf"/><Relationship Id="rId442" Type="http://schemas.openxmlformats.org/officeDocument/2006/relationships/image" Target="media/image231.wmf"/><Relationship Id="rId484" Type="http://schemas.openxmlformats.org/officeDocument/2006/relationships/oleObject" Target="embeddings/oleObject219.bin"/><Relationship Id="rId705" Type="http://schemas.openxmlformats.org/officeDocument/2006/relationships/oleObject" Target="embeddings/oleObject334.bin"/><Relationship Id="rId887" Type="http://schemas.openxmlformats.org/officeDocument/2006/relationships/image" Target="media/image441.wmf"/><Relationship Id="rId1072" Type="http://schemas.openxmlformats.org/officeDocument/2006/relationships/image" Target="media/image533.wmf"/><Relationship Id="rId1128" Type="http://schemas.openxmlformats.org/officeDocument/2006/relationships/image" Target="media/image561.wmf"/><Relationship Id="rId137" Type="http://schemas.openxmlformats.org/officeDocument/2006/relationships/image" Target="media/image65.wmf"/><Relationship Id="rId302" Type="http://schemas.openxmlformats.org/officeDocument/2006/relationships/image" Target="media/image155.wmf"/><Relationship Id="rId344" Type="http://schemas.openxmlformats.org/officeDocument/2006/relationships/oleObject" Target="embeddings/oleObject153.bin"/><Relationship Id="rId691" Type="http://schemas.openxmlformats.org/officeDocument/2006/relationships/oleObject" Target="embeddings/oleObject327.bin"/><Relationship Id="rId747" Type="http://schemas.openxmlformats.org/officeDocument/2006/relationships/oleObject" Target="embeddings/oleObject355.bin"/><Relationship Id="rId789" Type="http://schemas.openxmlformats.org/officeDocument/2006/relationships/image" Target="media/image395.wmf"/><Relationship Id="rId912" Type="http://schemas.openxmlformats.org/officeDocument/2006/relationships/image" Target="media/image453.wmf"/><Relationship Id="rId954" Type="http://schemas.openxmlformats.org/officeDocument/2006/relationships/oleObject" Target="embeddings/oleObject464.bin"/><Relationship Id="rId996" Type="http://schemas.openxmlformats.org/officeDocument/2006/relationships/image" Target="media/image494.wmf"/><Relationship Id="rId41" Type="http://schemas.openxmlformats.org/officeDocument/2006/relationships/image" Target="media/image18.wmf"/><Relationship Id="rId83" Type="http://schemas.openxmlformats.org/officeDocument/2006/relationships/oleObject" Target="embeddings/oleObject36.bin"/><Relationship Id="rId179" Type="http://schemas.openxmlformats.org/officeDocument/2006/relationships/image" Target="media/image87.wmf"/><Relationship Id="rId386" Type="http://schemas.openxmlformats.org/officeDocument/2006/relationships/image" Target="media/image202.wmf"/><Relationship Id="rId551" Type="http://schemas.openxmlformats.org/officeDocument/2006/relationships/oleObject" Target="embeddings/oleObject256.bin"/><Relationship Id="rId593" Type="http://schemas.openxmlformats.org/officeDocument/2006/relationships/image" Target="media/image299.wmf"/><Relationship Id="rId607" Type="http://schemas.openxmlformats.org/officeDocument/2006/relationships/image" Target="media/image306.wmf"/><Relationship Id="rId649" Type="http://schemas.openxmlformats.org/officeDocument/2006/relationships/oleObject" Target="embeddings/oleObject306.bin"/><Relationship Id="rId814" Type="http://schemas.openxmlformats.org/officeDocument/2006/relationships/image" Target="media/image407.wmf"/><Relationship Id="rId856" Type="http://schemas.openxmlformats.org/officeDocument/2006/relationships/oleObject" Target="embeddings/oleObject413.bin"/><Relationship Id="rId190" Type="http://schemas.openxmlformats.org/officeDocument/2006/relationships/image" Target="media/image93.wmf"/><Relationship Id="rId204" Type="http://schemas.openxmlformats.org/officeDocument/2006/relationships/header" Target="header1.xml"/><Relationship Id="rId246" Type="http://schemas.openxmlformats.org/officeDocument/2006/relationships/oleObject" Target="embeddings/oleObject106.bin"/><Relationship Id="rId288" Type="http://schemas.openxmlformats.org/officeDocument/2006/relationships/image" Target="media/image148.wmf"/><Relationship Id="rId411" Type="http://schemas.openxmlformats.org/officeDocument/2006/relationships/oleObject" Target="embeddings/oleObject181.bin"/><Relationship Id="rId453" Type="http://schemas.openxmlformats.org/officeDocument/2006/relationships/image" Target="media/image235.wmf"/><Relationship Id="rId509" Type="http://schemas.openxmlformats.org/officeDocument/2006/relationships/oleObject" Target="embeddings/oleObject235.bin"/><Relationship Id="rId660" Type="http://schemas.openxmlformats.org/officeDocument/2006/relationships/image" Target="media/image332.wmf"/><Relationship Id="rId898" Type="http://schemas.openxmlformats.org/officeDocument/2006/relationships/image" Target="media/image446.wmf"/><Relationship Id="rId1041" Type="http://schemas.openxmlformats.org/officeDocument/2006/relationships/oleObject" Target="embeddings/oleObject507.bin"/><Relationship Id="rId1083" Type="http://schemas.openxmlformats.org/officeDocument/2006/relationships/image" Target="media/image538.wmf"/><Relationship Id="rId1139" Type="http://schemas.openxmlformats.org/officeDocument/2006/relationships/oleObject" Target="embeddings/oleObject553.bin"/><Relationship Id="rId106" Type="http://schemas.openxmlformats.org/officeDocument/2006/relationships/image" Target="media/image49.wmf"/><Relationship Id="rId313" Type="http://schemas.openxmlformats.org/officeDocument/2006/relationships/oleObject" Target="embeddings/oleObject138.bin"/><Relationship Id="rId495" Type="http://schemas.openxmlformats.org/officeDocument/2006/relationships/oleObject" Target="embeddings/oleObject226.bin"/><Relationship Id="rId716" Type="http://schemas.openxmlformats.org/officeDocument/2006/relationships/image" Target="media/image360.wmf"/><Relationship Id="rId758" Type="http://schemas.openxmlformats.org/officeDocument/2006/relationships/image" Target="media/image381.wmf"/><Relationship Id="rId923" Type="http://schemas.openxmlformats.org/officeDocument/2006/relationships/image" Target="media/image458.wmf"/><Relationship Id="rId965" Type="http://schemas.openxmlformats.org/officeDocument/2006/relationships/oleObject" Target="embeddings/oleObject469.bin"/><Relationship Id="rId1150" Type="http://schemas.openxmlformats.org/officeDocument/2006/relationships/header" Target="header7.xml"/><Relationship Id="rId10" Type="http://schemas.openxmlformats.org/officeDocument/2006/relationships/oleObject" Target="embeddings/oleObject1.bin"/><Relationship Id="rId52" Type="http://schemas.openxmlformats.org/officeDocument/2006/relationships/oleObject" Target="embeddings/oleObject23.bin"/><Relationship Id="rId94" Type="http://schemas.openxmlformats.org/officeDocument/2006/relationships/image" Target="media/image42.wmf"/><Relationship Id="rId148" Type="http://schemas.openxmlformats.org/officeDocument/2006/relationships/image" Target="media/image70.wmf"/><Relationship Id="rId355" Type="http://schemas.openxmlformats.org/officeDocument/2006/relationships/oleObject" Target="embeddings/oleObject157.bin"/><Relationship Id="rId397" Type="http://schemas.openxmlformats.org/officeDocument/2006/relationships/oleObject" Target="embeddings/oleObject174.bin"/><Relationship Id="rId520" Type="http://schemas.openxmlformats.org/officeDocument/2006/relationships/image" Target="media/image264.wmf"/><Relationship Id="rId562" Type="http://schemas.openxmlformats.org/officeDocument/2006/relationships/oleObject" Target="embeddings/oleObject262.bin"/><Relationship Id="rId618" Type="http://schemas.openxmlformats.org/officeDocument/2006/relationships/image" Target="media/image311.wmf"/><Relationship Id="rId825" Type="http://schemas.openxmlformats.org/officeDocument/2006/relationships/oleObject" Target="embeddings/oleObject397.bin"/><Relationship Id="rId215" Type="http://schemas.openxmlformats.org/officeDocument/2006/relationships/image" Target="media/image105.wmf"/><Relationship Id="rId257" Type="http://schemas.openxmlformats.org/officeDocument/2006/relationships/image" Target="media/image132.wmf"/><Relationship Id="rId422" Type="http://schemas.openxmlformats.org/officeDocument/2006/relationships/image" Target="media/image220.png"/><Relationship Id="rId464" Type="http://schemas.openxmlformats.org/officeDocument/2006/relationships/image" Target="media/image238.png"/><Relationship Id="rId867" Type="http://schemas.openxmlformats.org/officeDocument/2006/relationships/image" Target="media/image432.wmf"/><Relationship Id="rId1010" Type="http://schemas.openxmlformats.org/officeDocument/2006/relationships/image" Target="media/image501.wmf"/><Relationship Id="rId1052" Type="http://schemas.openxmlformats.org/officeDocument/2006/relationships/oleObject" Target="embeddings/oleObject512.bin"/><Relationship Id="rId1094" Type="http://schemas.openxmlformats.org/officeDocument/2006/relationships/image" Target="media/image544.wmf"/><Relationship Id="rId1108" Type="http://schemas.openxmlformats.org/officeDocument/2006/relationships/image" Target="media/image551.wmf"/><Relationship Id="rId299" Type="http://schemas.openxmlformats.org/officeDocument/2006/relationships/oleObject" Target="embeddings/oleObject131.bin"/><Relationship Id="rId727" Type="http://schemas.openxmlformats.org/officeDocument/2006/relationships/image" Target="media/image366.wmf"/><Relationship Id="rId934" Type="http://schemas.openxmlformats.org/officeDocument/2006/relationships/oleObject" Target="embeddings/oleObject454.bin"/><Relationship Id="rId63" Type="http://schemas.openxmlformats.org/officeDocument/2006/relationships/oleObject" Target="embeddings/oleObject28.bin"/><Relationship Id="rId159" Type="http://schemas.openxmlformats.org/officeDocument/2006/relationships/oleObject" Target="embeddings/oleObject72.bin"/><Relationship Id="rId366" Type="http://schemas.openxmlformats.org/officeDocument/2006/relationships/image" Target="media/image190.wmf"/><Relationship Id="rId573" Type="http://schemas.openxmlformats.org/officeDocument/2006/relationships/image" Target="media/image290.wmf"/><Relationship Id="rId780" Type="http://schemas.openxmlformats.org/officeDocument/2006/relationships/oleObject" Target="embeddings/oleObject373.bin"/><Relationship Id="rId226" Type="http://schemas.openxmlformats.org/officeDocument/2006/relationships/oleObject" Target="embeddings/oleObject98.bin"/><Relationship Id="rId433" Type="http://schemas.openxmlformats.org/officeDocument/2006/relationships/oleObject" Target="embeddings/oleObject191.bin"/><Relationship Id="rId878" Type="http://schemas.openxmlformats.org/officeDocument/2006/relationships/image" Target="media/image437.wmf"/><Relationship Id="rId1063" Type="http://schemas.openxmlformats.org/officeDocument/2006/relationships/image" Target="media/image528.wmf"/><Relationship Id="rId640" Type="http://schemas.openxmlformats.org/officeDocument/2006/relationships/image" Target="media/image322.wmf"/><Relationship Id="rId738" Type="http://schemas.openxmlformats.org/officeDocument/2006/relationships/oleObject" Target="embeddings/oleObject350.bin"/><Relationship Id="rId945" Type="http://schemas.openxmlformats.org/officeDocument/2006/relationships/image" Target="media/image469.wmf"/><Relationship Id="rId74" Type="http://schemas.openxmlformats.org/officeDocument/2006/relationships/image" Target="media/image31.wmf"/><Relationship Id="rId377" Type="http://schemas.openxmlformats.org/officeDocument/2006/relationships/oleObject" Target="embeddings/oleObject166.bin"/><Relationship Id="rId500" Type="http://schemas.openxmlformats.org/officeDocument/2006/relationships/oleObject" Target="embeddings/oleObject229.bin"/><Relationship Id="rId584" Type="http://schemas.openxmlformats.org/officeDocument/2006/relationships/image" Target="media/image295.wmf"/><Relationship Id="rId805" Type="http://schemas.openxmlformats.org/officeDocument/2006/relationships/image" Target="media/image403.wmf"/><Relationship Id="rId1130" Type="http://schemas.openxmlformats.org/officeDocument/2006/relationships/image" Target="media/image562.wmf"/><Relationship Id="rId5" Type="http://schemas.openxmlformats.org/officeDocument/2006/relationships/webSettings" Target="webSettings.xml"/><Relationship Id="rId237" Type="http://schemas.openxmlformats.org/officeDocument/2006/relationships/image" Target="media/image119.png"/><Relationship Id="rId791" Type="http://schemas.openxmlformats.org/officeDocument/2006/relationships/image" Target="media/image396.wmf"/><Relationship Id="rId889" Type="http://schemas.openxmlformats.org/officeDocument/2006/relationships/image" Target="media/image442.wmf"/><Relationship Id="rId1074" Type="http://schemas.openxmlformats.org/officeDocument/2006/relationships/image" Target="media/image534.wmf"/><Relationship Id="rId444" Type="http://schemas.openxmlformats.org/officeDocument/2006/relationships/oleObject" Target="embeddings/oleObject197.bin"/><Relationship Id="rId651" Type="http://schemas.openxmlformats.org/officeDocument/2006/relationships/oleObject" Target="embeddings/oleObject307.bin"/><Relationship Id="rId749" Type="http://schemas.openxmlformats.org/officeDocument/2006/relationships/oleObject" Target="embeddings/oleObject356.bin"/><Relationship Id="rId290" Type="http://schemas.openxmlformats.org/officeDocument/2006/relationships/image" Target="media/image149.png"/><Relationship Id="rId304" Type="http://schemas.openxmlformats.org/officeDocument/2006/relationships/image" Target="media/image156.wmf"/><Relationship Id="rId388" Type="http://schemas.openxmlformats.org/officeDocument/2006/relationships/image" Target="media/image203.wmf"/><Relationship Id="rId511" Type="http://schemas.openxmlformats.org/officeDocument/2006/relationships/oleObject" Target="embeddings/oleObject236.bin"/><Relationship Id="rId609" Type="http://schemas.openxmlformats.org/officeDocument/2006/relationships/image" Target="media/image307.wmf"/><Relationship Id="rId956" Type="http://schemas.openxmlformats.org/officeDocument/2006/relationships/oleObject" Target="embeddings/oleObject465.bin"/><Relationship Id="rId1141" Type="http://schemas.openxmlformats.org/officeDocument/2006/relationships/oleObject" Target="embeddings/oleObject554.bin"/><Relationship Id="rId85" Type="http://schemas.openxmlformats.org/officeDocument/2006/relationships/oleObject" Target="embeddings/oleObject37.bin"/><Relationship Id="rId150" Type="http://schemas.openxmlformats.org/officeDocument/2006/relationships/image" Target="media/image71.wmf"/><Relationship Id="rId595" Type="http://schemas.openxmlformats.org/officeDocument/2006/relationships/image" Target="media/image300.wmf"/><Relationship Id="rId816" Type="http://schemas.openxmlformats.org/officeDocument/2006/relationships/image" Target="media/image408.wmf"/><Relationship Id="rId1001" Type="http://schemas.openxmlformats.org/officeDocument/2006/relationships/oleObject" Target="embeddings/oleObject487.bin"/><Relationship Id="rId248" Type="http://schemas.openxmlformats.org/officeDocument/2006/relationships/oleObject" Target="embeddings/oleObject107.bin"/><Relationship Id="rId455" Type="http://schemas.openxmlformats.org/officeDocument/2006/relationships/oleObject" Target="embeddings/oleObject204.bin"/><Relationship Id="rId662" Type="http://schemas.openxmlformats.org/officeDocument/2006/relationships/image" Target="media/image333.wmf"/><Relationship Id="rId1085" Type="http://schemas.openxmlformats.org/officeDocument/2006/relationships/image" Target="media/image539.wmf"/><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oleObject" Target="embeddings/oleObject139.bin"/><Relationship Id="rId522" Type="http://schemas.openxmlformats.org/officeDocument/2006/relationships/image" Target="media/image265.wmf"/><Relationship Id="rId967" Type="http://schemas.openxmlformats.org/officeDocument/2006/relationships/oleObject" Target="embeddings/oleObject470.bin"/><Relationship Id="rId1152" Type="http://schemas.openxmlformats.org/officeDocument/2006/relationships/oleObject" Target="embeddings/oleObject559.bin"/><Relationship Id="rId96" Type="http://schemas.openxmlformats.org/officeDocument/2006/relationships/image" Target="media/image43.png"/><Relationship Id="rId161" Type="http://schemas.openxmlformats.org/officeDocument/2006/relationships/oleObject" Target="embeddings/oleObject73.bin"/><Relationship Id="rId399" Type="http://schemas.openxmlformats.org/officeDocument/2006/relationships/oleObject" Target="embeddings/oleObject175.bin"/><Relationship Id="rId827" Type="http://schemas.openxmlformats.org/officeDocument/2006/relationships/oleObject" Target="embeddings/oleObject398.bin"/><Relationship Id="rId1012" Type="http://schemas.openxmlformats.org/officeDocument/2006/relationships/image" Target="media/image502.wmf"/><Relationship Id="rId259" Type="http://schemas.openxmlformats.org/officeDocument/2006/relationships/image" Target="media/image133.wmf"/><Relationship Id="rId466" Type="http://schemas.openxmlformats.org/officeDocument/2006/relationships/image" Target="media/image240.png"/><Relationship Id="rId673" Type="http://schemas.openxmlformats.org/officeDocument/2006/relationships/oleObject" Target="embeddings/oleObject318.bin"/><Relationship Id="rId880" Type="http://schemas.openxmlformats.org/officeDocument/2006/relationships/image" Target="media/image438.wmf"/><Relationship Id="rId1096" Type="http://schemas.openxmlformats.org/officeDocument/2006/relationships/image" Target="media/image545.wmf"/><Relationship Id="rId23" Type="http://schemas.openxmlformats.org/officeDocument/2006/relationships/image" Target="media/image9.wmf"/><Relationship Id="rId119" Type="http://schemas.openxmlformats.org/officeDocument/2006/relationships/oleObject" Target="embeddings/oleObject53.bin"/><Relationship Id="rId326" Type="http://schemas.openxmlformats.org/officeDocument/2006/relationships/oleObject" Target="embeddings/oleObject144.bin"/><Relationship Id="rId533" Type="http://schemas.openxmlformats.org/officeDocument/2006/relationships/oleObject" Target="embeddings/oleObject247.bin"/><Relationship Id="rId978" Type="http://schemas.openxmlformats.org/officeDocument/2006/relationships/image" Target="media/image485.wmf"/><Relationship Id="rId1163" Type="http://schemas.openxmlformats.org/officeDocument/2006/relationships/theme" Target="theme/theme1.xml"/><Relationship Id="rId740" Type="http://schemas.openxmlformats.org/officeDocument/2006/relationships/oleObject" Target="embeddings/oleObject351.bin"/><Relationship Id="rId838" Type="http://schemas.openxmlformats.org/officeDocument/2006/relationships/oleObject" Target="embeddings/oleObject404.bin"/><Relationship Id="rId1023" Type="http://schemas.openxmlformats.org/officeDocument/2006/relationships/oleObject" Target="embeddings/oleObject498.bin"/><Relationship Id="rId172" Type="http://schemas.openxmlformats.org/officeDocument/2006/relationships/oleObject" Target="embeddings/oleObject78.bin"/><Relationship Id="rId477" Type="http://schemas.openxmlformats.org/officeDocument/2006/relationships/image" Target="media/image246.wmf"/><Relationship Id="rId600" Type="http://schemas.openxmlformats.org/officeDocument/2006/relationships/oleObject" Target="embeddings/oleObject282.bin"/><Relationship Id="rId684" Type="http://schemas.openxmlformats.org/officeDocument/2006/relationships/image" Target="media/image344.wmf"/><Relationship Id="rId337" Type="http://schemas.openxmlformats.org/officeDocument/2006/relationships/image" Target="media/image173.wmf"/><Relationship Id="rId891" Type="http://schemas.openxmlformats.org/officeDocument/2006/relationships/image" Target="media/image443.wmf"/><Relationship Id="rId905" Type="http://schemas.openxmlformats.org/officeDocument/2006/relationships/oleObject" Target="embeddings/oleObject439.bin"/><Relationship Id="rId989" Type="http://schemas.openxmlformats.org/officeDocument/2006/relationships/oleObject" Target="embeddings/oleObject481.bin"/><Relationship Id="rId34" Type="http://schemas.openxmlformats.org/officeDocument/2006/relationships/oleObject" Target="embeddings/oleObject13.bin"/><Relationship Id="rId544" Type="http://schemas.openxmlformats.org/officeDocument/2006/relationships/image" Target="media/image276.wmf"/><Relationship Id="rId751" Type="http://schemas.openxmlformats.org/officeDocument/2006/relationships/oleObject" Target="embeddings/oleObject357.bin"/><Relationship Id="rId849" Type="http://schemas.openxmlformats.org/officeDocument/2006/relationships/image" Target="media/image423.wmf"/><Relationship Id="rId183" Type="http://schemas.openxmlformats.org/officeDocument/2006/relationships/image" Target="media/image89.wmf"/><Relationship Id="rId390" Type="http://schemas.openxmlformats.org/officeDocument/2006/relationships/image" Target="media/image204.wmf"/><Relationship Id="rId404" Type="http://schemas.openxmlformats.org/officeDocument/2006/relationships/image" Target="media/image211.wmf"/><Relationship Id="rId611" Type="http://schemas.openxmlformats.org/officeDocument/2006/relationships/image" Target="media/image308.wmf"/><Relationship Id="rId1034" Type="http://schemas.openxmlformats.org/officeDocument/2006/relationships/image" Target="media/image513.wmf"/><Relationship Id="rId250" Type="http://schemas.openxmlformats.org/officeDocument/2006/relationships/oleObject" Target="embeddings/oleObject108.bin"/><Relationship Id="rId488" Type="http://schemas.openxmlformats.org/officeDocument/2006/relationships/oleObject" Target="embeddings/oleObject222.bin"/><Relationship Id="rId695" Type="http://schemas.openxmlformats.org/officeDocument/2006/relationships/oleObject" Target="embeddings/oleObject329.bin"/><Relationship Id="rId709" Type="http://schemas.openxmlformats.org/officeDocument/2006/relationships/oleObject" Target="embeddings/oleObject336.bin"/><Relationship Id="rId916" Type="http://schemas.openxmlformats.org/officeDocument/2006/relationships/image" Target="media/image455.wmf"/><Relationship Id="rId1101" Type="http://schemas.openxmlformats.org/officeDocument/2006/relationships/oleObject" Target="embeddings/oleObject534.bin"/><Relationship Id="rId45" Type="http://schemas.openxmlformats.org/officeDocument/2006/relationships/oleObject" Target="embeddings/oleObject19.bin"/><Relationship Id="rId110" Type="http://schemas.openxmlformats.org/officeDocument/2006/relationships/image" Target="media/image51.wmf"/><Relationship Id="rId348" Type="http://schemas.openxmlformats.org/officeDocument/2006/relationships/oleObject" Target="embeddings/oleObject155.bin"/><Relationship Id="rId555" Type="http://schemas.openxmlformats.org/officeDocument/2006/relationships/oleObject" Target="embeddings/oleObject258.bin"/><Relationship Id="rId762" Type="http://schemas.openxmlformats.org/officeDocument/2006/relationships/oleObject" Target="embeddings/oleObject363.bin"/><Relationship Id="rId194" Type="http://schemas.openxmlformats.org/officeDocument/2006/relationships/oleObject" Target="embeddings/oleObject87.bin"/><Relationship Id="rId208" Type="http://schemas.openxmlformats.org/officeDocument/2006/relationships/oleObject" Target="embeddings/oleObject92.bin"/><Relationship Id="rId415" Type="http://schemas.openxmlformats.org/officeDocument/2006/relationships/oleObject" Target="embeddings/oleObject183.bin"/><Relationship Id="rId622" Type="http://schemas.openxmlformats.org/officeDocument/2006/relationships/image" Target="media/image313.wmf"/><Relationship Id="rId1045" Type="http://schemas.openxmlformats.org/officeDocument/2006/relationships/image" Target="media/image518.wmf"/><Relationship Id="rId261" Type="http://schemas.openxmlformats.org/officeDocument/2006/relationships/image" Target="media/image134.png"/><Relationship Id="rId499" Type="http://schemas.openxmlformats.org/officeDocument/2006/relationships/image" Target="media/image255.wmf"/><Relationship Id="rId927" Type="http://schemas.openxmlformats.org/officeDocument/2006/relationships/image" Target="media/image460.wmf"/><Relationship Id="rId1112" Type="http://schemas.openxmlformats.org/officeDocument/2006/relationships/image" Target="media/image553.wmf"/><Relationship Id="rId56" Type="http://schemas.openxmlformats.org/officeDocument/2006/relationships/oleObject" Target="embeddings/oleObject25.bin"/><Relationship Id="rId359" Type="http://schemas.openxmlformats.org/officeDocument/2006/relationships/oleObject" Target="embeddings/oleObject159.bin"/><Relationship Id="rId566" Type="http://schemas.openxmlformats.org/officeDocument/2006/relationships/oleObject" Target="embeddings/oleObject264.bin"/><Relationship Id="rId773" Type="http://schemas.openxmlformats.org/officeDocument/2006/relationships/image" Target="media/image388.wmf"/><Relationship Id="rId121" Type="http://schemas.openxmlformats.org/officeDocument/2006/relationships/image" Target="media/image57.wmf"/><Relationship Id="rId219" Type="http://schemas.openxmlformats.org/officeDocument/2006/relationships/image" Target="media/image107.png"/><Relationship Id="rId426" Type="http://schemas.openxmlformats.org/officeDocument/2006/relationships/oleObject" Target="embeddings/oleObject187.bin"/><Relationship Id="rId633" Type="http://schemas.openxmlformats.org/officeDocument/2006/relationships/oleObject" Target="embeddings/oleObject298.bin"/><Relationship Id="rId980" Type="http://schemas.openxmlformats.org/officeDocument/2006/relationships/image" Target="media/image486.wmf"/><Relationship Id="rId1056" Type="http://schemas.openxmlformats.org/officeDocument/2006/relationships/oleObject" Target="embeddings/oleObject514.bin"/><Relationship Id="rId840" Type="http://schemas.openxmlformats.org/officeDocument/2006/relationships/oleObject" Target="embeddings/oleObject405.bin"/><Relationship Id="rId938" Type="http://schemas.openxmlformats.org/officeDocument/2006/relationships/oleObject" Target="embeddings/oleObject456.bin"/><Relationship Id="rId67" Type="http://schemas.openxmlformats.org/officeDocument/2006/relationships/image" Target="media/image27.png"/><Relationship Id="rId272" Type="http://schemas.openxmlformats.org/officeDocument/2006/relationships/oleObject" Target="embeddings/oleObject118.bin"/><Relationship Id="rId577" Type="http://schemas.openxmlformats.org/officeDocument/2006/relationships/image" Target="media/image292.wmf"/><Relationship Id="rId700" Type="http://schemas.openxmlformats.org/officeDocument/2006/relationships/image" Target="media/image352.wmf"/><Relationship Id="rId1123" Type="http://schemas.openxmlformats.org/officeDocument/2006/relationships/oleObject" Target="embeddings/oleObject545.bin"/><Relationship Id="rId132" Type="http://schemas.openxmlformats.org/officeDocument/2006/relationships/oleObject" Target="embeddings/oleObject59.bin"/><Relationship Id="rId784" Type="http://schemas.openxmlformats.org/officeDocument/2006/relationships/oleObject" Target="embeddings/oleObject375.bin"/><Relationship Id="rId991" Type="http://schemas.openxmlformats.org/officeDocument/2006/relationships/oleObject" Target="embeddings/oleObject482.bin"/><Relationship Id="rId1067" Type="http://schemas.openxmlformats.org/officeDocument/2006/relationships/image" Target="media/image530.png"/><Relationship Id="rId437" Type="http://schemas.openxmlformats.org/officeDocument/2006/relationships/oleObject" Target="embeddings/oleObject193.bin"/><Relationship Id="rId644" Type="http://schemas.openxmlformats.org/officeDocument/2006/relationships/image" Target="media/image324.wmf"/><Relationship Id="rId851" Type="http://schemas.openxmlformats.org/officeDocument/2006/relationships/image" Target="media/image424.wmf"/><Relationship Id="rId283" Type="http://schemas.openxmlformats.org/officeDocument/2006/relationships/image" Target="media/image145.png"/><Relationship Id="rId490" Type="http://schemas.openxmlformats.org/officeDocument/2006/relationships/image" Target="media/image251.wmf"/><Relationship Id="rId504" Type="http://schemas.openxmlformats.org/officeDocument/2006/relationships/image" Target="media/image257.wmf"/><Relationship Id="rId711" Type="http://schemas.openxmlformats.org/officeDocument/2006/relationships/oleObject" Target="embeddings/oleObject337.bin"/><Relationship Id="rId949" Type="http://schemas.openxmlformats.org/officeDocument/2006/relationships/image" Target="media/image471.wmf"/><Relationship Id="rId1134" Type="http://schemas.openxmlformats.org/officeDocument/2006/relationships/image" Target="media/image564.wmf"/><Relationship Id="rId78" Type="http://schemas.openxmlformats.org/officeDocument/2006/relationships/image" Target="media/image34.wmf"/><Relationship Id="rId143" Type="http://schemas.openxmlformats.org/officeDocument/2006/relationships/image" Target="media/image68.png"/><Relationship Id="rId350" Type="http://schemas.openxmlformats.org/officeDocument/2006/relationships/image" Target="media/image180.png"/><Relationship Id="rId588" Type="http://schemas.openxmlformats.org/officeDocument/2006/relationships/oleObject" Target="embeddings/oleObject276.bin"/><Relationship Id="rId795" Type="http://schemas.openxmlformats.org/officeDocument/2006/relationships/image" Target="media/image398.wmf"/><Relationship Id="rId809" Type="http://schemas.openxmlformats.org/officeDocument/2006/relationships/oleObject" Target="embeddings/oleObject388.bin"/><Relationship Id="rId9" Type="http://schemas.openxmlformats.org/officeDocument/2006/relationships/image" Target="media/image2.wmf"/><Relationship Id="rId210" Type="http://schemas.openxmlformats.org/officeDocument/2006/relationships/oleObject" Target="embeddings/oleObject93.bin"/><Relationship Id="rId448" Type="http://schemas.openxmlformats.org/officeDocument/2006/relationships/image" Target="media/image233.wmf"/><Relationship Id="rId655" Type="http://schemas.openxmlformats.org/officeDocument/2006/relationships/oleObject" Target="embeddings/oleObject309.bin"/><Relationship Id="rId862" Type="http://schemas.openxmlformats.org/officeDocument/2006/relationships/oleObject" Target="embeddings/oleObject416.bin"/><Relationship Id="rId1078" Type="http://schemas.openxmlformats.org/officeDocument/2006/relationships/image" Target="media/image536.wmf"/><Relationship Id="rId294" Type="http://schemas.openxmlformats.org/officeDocument/2006/relationships/image" Target="media/image151.wmf"/><Relationship Id="rId308" Type="http://schemas.openxmlformats.org/officeDocument/2006/relationships/image" Target="media/image158.png"/><Relationship Id="rId515" Type="http://schemas.openxmlformats.org/officeDocument/2006/relationships/oleObject" Target="embeddings/oleObject238.bin"/><Relationship Id="rId722" Type="http://schemas.openxmlformats.org/officeDocument/2006/relationships/oleObject" Target="embeddings/oleObject342.bin"/><Relationship Id="rId1145" Type="http://schemas.openxmlformats.org/officeDocument/2006/relationships/oleObject" Target="embeddings/oleObject556.bin"/><Relationship Id="rId89" Type="http://schemas.openxmlformats.org/officeDocument/2006/relationships/oleObject" Target="embeddings/oleObject39.bin"/><Relationship Id="rId154" Type="http://schemas.openxmlformats.org/officeDocument/2006/relationships/image" Target="media/image73.wmf"/><Relationship Id="rId361" Type="http://schemas.openxmlformats.org/officeDocument/2006/relationships/image" Target="media/image186.png"/><Relationship Id="rId599" Type="http://schemas.openxmlformats.org/officeDocument/2006/relationships/image" Target="media/image302.wmf"/><Relationship Id="rId1005" Type="http://schemas.openxmlformats.org/officeDocument/2006/relationships/oleObject" Target="embeddings/oleObject489.bin"/><Relationship Id="rId459" Type="http://schemas.openxmlformats.org/officeDocument/2006/relationships/image" Target="media/image237.wmf"/><Relationship Id="rId666" Type="http://schemas.openxmlformats.org/officeDocument/2006/relationships/image" Target="media/image335.wmf"/><Relationship Id="rId873" Type="http://schemas.openxmlformats.org/officeDocument/2006/relationships/image" Target="media/image435.wmf"/><Relationship Id="rId1089" Type="http://schemas.openxmlformats.org/officeDocument/2006/relationships/image" Target="media/image541.wmf"/><Relationship Id="rId16" Type="http://schemas.openxmlformats.org/officeDocument/2006/relationships/oleObject" Target="embeddings/oleObject4.bin"/><Relationship Id="rId221" Type="http://schemas.openxmlformats.org/officeDocument/2006/relationships/image" Target="media/image109.png"/><Relationship Id="rId319" Type="http://schemas.openxmlformats.org/officeDocument/2006/relationships/image" Target="media/image164.wmf"/><Relationship Id="rId526" Type="http://schemas.openxmlformats.org/officeDocument/2006/relationships/image" Target="media/image267.wmf"/><Relationship Id="rId1156" Type="http://schemas.openxmlformats.org/officeDocument/2006/relationships/oleObject" Target="embeddings/oleObject561.bin"/><Relationship Id="rId733" Type="http://schemas.openxmlformats.org/officeDocument/2006/relationships/image" Target="media/image369.wmf"/><Relationship Id="rId940" Type="http://schemas.openxmlformats.org/officeDocument/2006/relationships/oleObject" Target="embeddings/oleObject457.bin"/><Relationship Id="rId1016" Type="http://schemas.openxmlformats.org/officeDocument/2006/relationships/image" Target="media/image504.wmf"/><Relationship Id="rId165" Type="http://schemas.openxmlformats.org/officeDocument/2006/relationships/oleObject" Target="embeddings/oleObject75.bin"/><Relationship Id="rId372" Type="http://schemas.openxmlformats.org/officeDocument/2006/relationships/image" Target="media/image193.wmf"/><Relationship Id="rId677" Type="http://schemas.openxmlformats.org/officeDocument/2006/relationships/oleObject" Target="embeddings/oleObject320.bin"/><Relationship Id="rId800" Type="http://schemas.openxmlformats.org/officeDocument/2006/relationships/oleObject" Target="embeddings/oleObject383.bin"/><Relationship Id="rId232" Type="http://schemas.openxmlformats.org/officeDocument/2006/relationships/oleObject" Target="embeddings/oleObject101.bin"/><Relationship Id="rId884" Type="http://schemas.openxmlformats.org/officeDocument/2006/relationships/oleObject" Target="embeddings/oleObject428.bin"/><Relationship Id="rId27" Type="http://schemas.openxmlformats.org/officeDocument/2006/relationships/image" Target="media/image11.wmf"/><Relationship Id="rId537" Type="http://schemas.openxmlformats.org/officeDocument/2006/relationships/oleObject" Target="embeddings/oleObject249.bin"/><Relationship Id="rId744" Type="http://schemas.openxmlformats.org/officeDocument/2006/relationships/oleObject" Target="embeddings/oleObject353.bin"/><Relationship Id="rId951" Type="http://schemas.openxmlformats.org/officeDocument/2006/relationships/image" Target="media/image472.wmf"/><Relationship Id="rId80" Type="http://schemas.openxmlformats.org/officeDocument/2006/relationships/image" Target="media/image35.wmf"/><Relationship Id="rId176" Type="http://schemas.openxmlformats.org/officeDocument/2006/relationships/image" Target="media/image85.wmf"/><Relationship Id="rId383" Type="http://schemas.openxmlformats.org/officeDocument/2006/relationships/image" Target="media/image200.png"/><Relationship Id="rId590" Type="http://schemas.openxmlformats.org/officeDocument/2006/relationships/oleObject" Target="embeddings/oleObject277.bin"/><Relationship Id="rId604" Type="http://schemas.openxmlformats.org/officeDocument/2006/relationships/oleObject" Target="embeddings/oleObject284.bin"/><Relationship Id="rId811" Type="http://schemas.openxmlformats.org/officeDocument/2006/relationships/oleObject" Target="embeddings/oleObject389.bin"/><Relationship Id="rId1027" Type="http://schemas.openxmlformats.org/officeDocument/2006/relationships/oleObject" Target="embeddings/oleObject500.bin"/><Relationship Id="rId243" Type="http://schemas.openxmlformats.org/officeDocument/2006/relationships/image" Target="media/image124.wmf"/><Relationship Id="rId450" Type="http://schemas.openxmlformats.org/officeDocument/2006/relationships/image" Target="media/image234.wmf"/><Relationship Id="rId688" Type="http://schemas.openxmlformats.org/officeDocument/2006/relationships/image" Target="media/image346.wmf"/><Relationship Id="rId895" Type="http://schemas.openxmlformats.org/officeDocument/2006/relationships/oleObject" Target="embeddings/oleObject434.bin"/><Relationship Id="rId909" Type="http://schemas.openxmlformats.org/officeDocument/2006/relationships/oleObject" Target="embeddings/oleObject441.bin"/><Relationship Id="rId1080" Type="http://schemas.openxmlformats.org/officeDocument/2006/relationships/image" Target="media/image537.wmf"/><Relationship Id="rId38" Type="http://schemas.openxmlformats.org/officeDocument/2006/relationships/oleObject" Target="embeddings/oleObject15.bin"/><Relationship Id="rId103" Type="http://schemas.openxmlformats.org/officeDocument/2006/relationships/image" Target="media/image47.png"/><Relationship Id="rId310" Type="http://schemas.openxmlformats.org/officeDocument/2006/relationships/image" Target="media/image159.wmf"/><Relationship Id="rId548" Type="http://schemas.openxmlformats.org/officeDocument/2006/relationships/image" Target="media/image278.wmf"/><Relationship Id="rId755" Type="http://schemas.openxmlformats.org/officeDocument/2006/relationships/image" Target="media/image379.wmf"/><Relationship Id="rId962" Type="http://schemas.openxmlformats.org/officeDocument/2006/relationships/image" Target="media/image477.wmf"/><Relationship Id="rId91" Type="http://schemas.openxmlformats.org/officeDocument/2006/relationships/oleObject" Target="embeddings/oleObject40.bin"/><Relationship Id="rId187" Type="http://schemas.openxmlformats.org/officeDocument/2006/relationships/image" Target="media/image91.wmf"/><Relationship Id="rId394" Type="http://schemas.openxmlformats.org/officeDocument/2006/relationships/image" Target="media/image206.wmf"/><Relationship Id="rId408" Type="http://schemas.openxmlformats.org/officeDocument/2006/relationships/image" Target="media/image213.wmf"/><Relationship Id="rId615" Type="http://schemas.openxmlformats.org/officeDocument/2006/relationships/image" Target="media/image310.wmf"/><Relationship Id="rId822" Type="http://schemas.openxmlformats.org/officeDocument/2006/relationships/oleObject" Target="embeddings/oleObject395.bin"/><Relationship Id="rId1038" Type="http://schemas.openxmlformats.org/officeDocument/2006/relationships/image" Target="media/image515.wmf"/><Relationship Id="rId254" Type="http://schemas.openxmlformats.org/officeDocument/2006/relationships/image" Target="media/image130.png"/><Relationship Id="rId699" Type="http://schemas.openxmlformats.org/officeDocument/2006/relationships/image" Target="media/image351.png"/><Relationship Id="rId1091" Type="http://schemas.openxmlformats.org/officeDocument/2006/relationships/image" Target="media/image542.wmf"/><Relationship Id="rId1105" Type="http://schemas.openxmlformats.org/officeDocument/2006/relationships/oleObject" Target="embeddings/oleObject536.bin"/><Relationship Id="rId49" Type="http://schemas.openxmlformats.org/officeDocument/2006/relationships/image" Target="media/image21.wmf"/><Relationship Id="rId114" Type="http://schemas.openxmlformats.org/officeDocument/2006/relationships/image" Target="media/image53.wmf"/><Relationship Id="rId461" Type="http://schemas.openxmlformats.org/officeDocument/2006/relationships/oleObject" Target="embeddings/oleObject208.bin"/><Relationship Id="rId559" Type="http://schemas.openxmlformats.org/officeDocument/2006/relationships/image" Target="media/image283.wmf"/><Relationship Id="rId766" Type="http://schemas.openxmlformats.org/officeDocument/2006/relationships/oleObject" Target="embeddings/oleObject365.bin"/><Relationship Id="rId198" Type="http://schemas.openxmlformats.org/officeDocument/2006/relationships/oleObject" Target="embeddings/oleObject89.bin"/><Relationship Id="rId321" Type="http://schemas.openxmlformats.org/officeDocument/2006/relationships/image" Target="media/image165.png"/><Relationship Id="rId419" Type="http://schemas.openxmlformats.org/officeDocument/2006/relationships/oleObject" Target="embeddings/oleObject185.bin"/><Relationship Id="rId626" Type="http://schemas.openxmlformats.org/officeDocument/2006/relationships/image" Target="media/image315.wmf"/><Relationship Id="rId973" Type="http://schemas.openxmlformats.org/officeDocument/2006/relationships/oleObject" Target="embeddings/oleObject473.bin"/><Relationship Id="rId1049" Type="http://schemas.openxmlformats.org/officeDocument/2006/relationships/image" Target="media/image520.wmf"/><Relationship Id="rId833" Type="http://schemas.openxmlformats.org/officeDocument/2006/relationships/image" Target="media/image415.wmf"/><Relationship Id="rId1116" Type="http://schemas.openxmlformats.org/officeDocument/2006/relationships/image" Target="media/image555.wmf"/><Relationship Id="rId265" Type="http://schemas.openxmlformats.org/officeDocument/2006/relationships/oleObject" Target="embeddings/oleObject114.bin"/><Relationship Id="rId472" Type="http://schemas.openxmlformats.org/officeDocument/2006/relationships/oleObject" Target="embeddings/oleObject213.bin"/><Relationship Id="rId900" Type="http://schemas.openxmlformats.org/officeDocument/2006/relationships/image" Target="media/image447.wmf"/><Relationship Id="rId125" Type="http://schemas.openxmlformats.org/officeDocument/2006/relationships/image" Target="media/image59.wmf"/><Relationship Id="rId332" Type="http://schemas.openxmlformats.org/officeDocument/2006/relationships/oleObject" Target="embeddings/oleObject147.bin"/><Relationship Id="rId777" Type="http://schemas.openxmlformats.org/officeDocument/2006/relationships/image" Target="media/image389.wmf"/><Relationship Id="rId984" Type="http://schemas.openxmlformats.org/officeDocument/2006/relationships/image" Target="media/image488.wmf"/><Relationship Id="rId637" Type="http://schemas.openxmlformats.org/officeDocument/2006/relationships/oleObject" Target="embeddings/oleObject300.bin"/><Relationship Id="rId844" Type="http://schemas.openxmlformats.org/officeDocument/2006/relationships/oleObject" Target="embeddings/oleObject407.bin"/><Relationship Id="rId276" Type="http://schemas.openxmlformats.org/officeDocument/2006/relationships/oleObject" Target="embeddings/oleObject120.bin"/><Relationship Id="rId483" Type="http://schemas.openxmlformats.org/officeDocument/2006/relationships/image" Target="media/image249.wmf"/><Relationship Id="rId690" Type="http://schemas.openxmlformats.org/officeDocument/2006/relationships/image" Target="media/image347.wmf"/><Relationship Id="rId704" Type="http://schemas.openxmlformats.org/officeDocument/2006/relationships/image" Target="media/image354.wmf"/><Relationship Id="rId911" Type="http://schemas.openxmlformats.org/officeDocument/2006/relationships/oleObject" Target="embeddings/oleObject442.bin"/><Relationship Id="rId1127" Type="http://schemas.openxmlformats.org/officeDocument/2006/relationships/oleObject" Target="embeddings/oleObject547.bin"/><Relationship Id="rId40" Type="http://schemas.openxmlformats.org/officeDocument/2006/relationships/oleObject" Target="embeddings/oleObject16.bin"/><Relationship Id="rId136" Type="http://schemas.openxmlformats.org/officeDocument/2006/relationships/oleObject" Target="embeddings/oleObject61.bin"/><Relationship Id="rId343" Type="http://schemas.openxmlformats.org/officeDocument/2006/relationships/image" Target="media/image176.wmf"/><Relationship Id="rId550" Type="http://schemas.openxmlformats.org/officeDocument/2006/relationships/image" Target="media/image279.wmf"/><Relationship Id="rId788" Type="http://schemas.openxmlformats.org/officeDocument/2006/relationships/oleObject" Target="embeddings/oleObject377.bin"/><Relationship Id="rId995" Type="http://schemas.openxmlformats.org/officeDocument/2006/relationships/oleObject" Target="embeddings/oleObject484.bin"/><Relationship Id="rId203" Type="http://schemas.openxmlformats.org/officeDocument/2006/relationships/oleObject" Target="embeddings/oleObject91.bin"/><Relationship Id="rId648" Type="http://schemas.openxmlformats.org/officeDocument/2006/relationships/image" Target="media/image326.wmf"/><Relationship Id="rId855" Type="http://schemas.openxmlformats.org/officeDocument/2006/relationships/image" Target="media/image426.wmf"/><Relationship Id="rId1040" Type="http://schemas.openxmlformats.org/officeDocument/2006/relationships/image" Target="media/image516.wmf"/><Relationship Id="rId287" Type="http://schemas.openxmlformats.org/officeDocument/2006/relationships/oleObject" Target="embeddings/oleObject125.bin"/><Relationship Id="rId410" Type="http://schemas.openxmlformats.org/officeDocument/2006/relationships/image" Target="media/image214.wmf"/><Relationship Id="rId494" Type="http://schemas.openxmlformats.org/officeDocument/2006/relationships/image" Target="media/image253.wmf"/><Relationship Id="rId508" Type="http://schemas.openxmlformats.org/officeDocument/2006/relationships/oleObject" Target="embeddings/oleObject234.bin"/><Relationship Id="rId715" Type="http://schemas.openxmlformats.org/officeDocument/2006/relationships/oleObject" Target="embeddings/oleObject339.bin"/><Relationship Id="rId922" Type="http://schemas.openxmlformats.org/officeDocument/2006/relationships/oleObject" Target="embeddings/oleObject448.bin"/><Relationship Id="rId1138" Type="http://schemas.openxmlformats.org/officeDocument/2006/relationships/image" Target="media/image566.wmf"/><Relationship Id="rId147" Type="http://schemas.openxmlformats.org/officeDocument/2006/relationships/oleObject" Target="embeddings/oleObject66.bin"/><Relationship Id="rId354" Type="http://schemas.openxmlformats.org/officeDocument/2006/relationships/image" Target="media/image182.wmf"/><Relationship Id="rId799" Type="http://schemas.openxmlformats.org/officeDocument/2006/relationships/image" Target="media/image400.wmf"/><Relationship Id="rId51" Type="http://schemas.openxmlformats.org/officeDocument/2006/relationships/image" Target="media/image22.wmf"/><Relationship Id="rId561" Type="http://schemas.openxmlformats.org/officeDocument/2006/relationships/image" Target="media/image284.wmf"/><Relationship Id="rId659" Type="http://schemas.openxmlformats.org/officeDocument/2006/relationships/oleObject" Target="embeddings/oleObject311.bin"/><Relationship Id="rId866" Type="http://schemas.openxmlformats.org/officeDocument/2006/relationships/oleObject" Target="embeddings/oleObject418.bin"/><Relationship Id="rId214" Type="http://schemas.openxmlformats.org/officeDocument/2006/relationships/oleObject" Target="embeddings/oleObject95.bin"/><Relationship Id="rId298" Type="http://schemas.openxmlformats.org/officeDocument/2006/relationships/image" Target="media/image153.wmf"/><Relationship Id="rId421" Type="http://schemas.openxmlformats.org/officeDocument/2006/relationships/oleObject" Target="embeddings/oleObject186.bin"/><Relationship Id="rId519" Type="http://schemas.openxmlformats.org/officeDocument/2006/relationships/oleObject" Target="embeddings/oleObject240.bin"/><Relationship Id="rId1051" Type="http://schemas.openxmlformats.org/officeDocument/2006/relationships/image" Target="media/image521.wmf"/><Relationship Id="rId1149" Type="http://schemas.openxmlformats.org/officeDocument/2006/relationships/oleObject" Target="embeddings/oleObject558.bin"/><Relationship Id="rId158" Type="http://schemas.openxmlformats.org/officeDocument/2006/relationships/image" Target="media/image75.wmf"/><Relationship Id="rId726" Type="http://schemas.openxmlformats.org/officeDocument/2006/relationships/oleObject" Target="embeddings/oleObject344.bin"/><Relationship Id="rId933" Type="http://schemas.openxmlformats.org/officeDocument/2006/relationships/image" Target="media/image463.wmf"/><Relationship Id="rId1009" Type="http://schemas.openxmlformats.org/officeDocument/2006/relationships/oleObject" Target="embeddings/oleObject491.bin"/><Relationship Id="rId62" Type="http://schemas.openxmlformats.org/officeDocument/2006/relationships/image" Target="media/image238.wmf"/><Relationship Id="rId365" Type="http://schemas.openxmlformats.org/officeDocument/2006/relationships/oleObject" Target="embeddings/oleObject160.bin"/><Relationship Id="rId572" Type="http://schemas.openxmlformats.org/officeDocument/2006/relationships/oleObject" Target="embeddings/oleObject267.bin"/><Relationship Id="rId225" Type="http://schemas.openxmlformats.org/officeDocument/2006/relationships/image" Target="media/image113.wmf"/><Relationship Id="rId432" Type="http://schemas.openxmlformats.org/officeDocument/2006/relationships/image" Target="media/image226.wmf"/><Relationship Id="rId877" Type="http://schemas.openxmlformats.org/officeDocument/2006/relationships/oleObject" Target="embeddings/oleObject424.bin"/><Relationship Id="rId1062" Type="http://schemas.openxmlformats.org/officeDocument/2006/relationships/image" Target="media/image527.wmf"/><Relationship Id="rId737" Type="http://schemas.openxmlformats.org/officeDocument/2006/relationships/image" Target="media/image371.wmf"/><Relationship Id="rId944" Type="http://schemas.openxmlformats.org/officeDocument/2006/relationships/oleObject" Target="embeddings/oleObject459.bin"/><Relationship Id="rId73" Type="http://schemas.openxmlformats.org/officeDocument/2006/relationships/oleObject" Target="embeddings/oleObject32.bin"/><Relationship Id="rId169" Type="http://schemas.openxmlformats.org/officeDocument/2006/relationships/image" Target="media/image81.wmf"/><Relationship Id="rId376" Type="http://schemas.openxmlformats.org/officeDocument/2006/relationships/image" Target="media/image195.wmf"/><Relationship Id="rId583" Type="http://schemas.openxmlformats.org/officeDocument/2006/relationships/oleObject" Target="embeddings/oleObject273.bin"/><Relationship Id="rId790" Type="http://schemas.openxmlformats.org/officeDocument/2006/relationships/oleObject" Target="embeddings/oleObject378.bin"/><Relationship Id="rId804" Type="http://schemas.openxmlformats.org/officeDocument/2006/relationships/oleObject" Target="embeddings/oleObject385.bin"/><Relationship Id="rId4" Type="http://schemas.openxmlformats.org/officeDocument/2006/relationships/settings" Target="settings.xml"/><Relationship Id="rId236" Type="http://schemas.openxmlformats.org/officeDocument/2006/relationships/oleObject" Target="embeddings/oleObject103.bin"/><Relationship Id="rId443" Type="http://schemas.openxmlformats.org/officeDocument/2006/relationships/oleObject" Target="embeddings/oleObject196.bin"/><Relationship Id="rId650" Type="http://schemas.openxmlformats.org/officeDocument/2006/relationships/image" Target="media/image327.wmf"/><Relationship Id="rId888" Type="http://schemas.openxmlformats.org/officeDocument/2006/relationships/oleObject" Target="embeddings/oleObject430.bin"/><Relationship Id="rId1073" Type="http://schemas.openxmlformats.org/officeDocument/2006/relationships/oleObject" Target="embeddings/oleObject521.bin"/><Relationship Id="rId303" Type="http://schemas.openxmlformats.org/officeDocument/2006/relationships/oleObject" Target="embeddings/oleObject133.bin"/><Relationship Id="rId748" Type="http://schemas.openxmlformats.org/officeDocument/2006/relationships/image" Target="media/image376.wmf"/><Relationship Id="rId955" Type="http://schemas.openxmlformats.org/officeDocument/2006/relationships/image" Target="media/image474.wmf"/><Relationship Id="rId1140" Type="http://schemas.openxmlformats.org/officeDocument/2006/relationships/image" Target="media/image567.wmf"/><Relationship Id="rId84" Type="http://schemas.openxmlformats.org/officeDocument/2006/relationships/image" Target="media/image37.wmf"/><Relationship Id="rId387" Type="http://schemas.openxmlformats.org/officeDocument/2006/relationships/oleObject" Target="embeddings/oleObject169.bin"/><Relationship Id="rId510" Type="http://schemas.openxmlformats.org/officeDocument/2006/relationships/image" Target="media/image259.wmf"/><Relationship Id="rId594" Type="http://schemas.openxmlformats.org/officeDocument/2006/relationships/oleObject" Target="embeddings/oleObject279.bin"/><Relationship Id="rId608" Type="http://schemas.openxmlformats.org/officeDocument/2006/relationships/oleObject" Target="embeddings/oleObject286.bin"/><Relationship Id="rId815" Type="http://schemas.openxmlformats.org/officeDocument/2006/relationships/oleObject" Target="embeddings/oleObject391.bin"/></Relationships>
</file>

<file path=word/_rels/footnotes.xml.rels><?xml version="1.0" encoding="UTF-8" standalone="yes"?>
<Relationships xmlns="http://schemas.openxmlformats.org/package/2006/relationships"><Relationship Id="rId2" Type="http://schemas.openxmlformats.org/officeDocument/2006/relationships/hyperlink" Target="https://www.desmos.com/calculator/bmc9whd6in" TargetMode="External"/><Relationship Id="rId1" Type="http://schemas.openxmlformats.org/officeDocument/2006/relationships/hyperlink" Target="http://www.flickr.com/photos/kitkaphotogirl/432886205/sizes/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lip_000\Dropbox\Precalc%20Book\Edition%202.0\Formats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04725897920734E-2"/>
          <c:y val="0.109452736318408"/>
          <c:w val="0.90548204158789991"/>
          <c:h val="0.69651741293532299"/>
        </c:manualLayout>
      </c:layout>
      <c:barChart>
        <c:barDir val="col"/>
        <c:grouping val="clustered"/>
        <c:varyColors val="0"/>
        <c:ser>
          <c:idx val="0"/>
          <c:order val="0"/>
          <c:tx>
            <c:strRef>
              <c:f>Sheet1!$A$2</c:f>
              <c:strCache>
                <c:ptCount val="1"/>
                <c:pt idx="0">
                  <c:v>East</c:v>
                </c:pt>
              </c:strCache>
            </c:strRef>
          </c:tx>
          <c:spPr>
            <a:solidFill>
              <a:srgbClr val="9999FF"/>
            </a:solidFill>
            <a:ln w="12687">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formatCode>General</c:formatCode>
                <c:ptCount val="12"/>
                <c:pt idx="0">
                  <c:v>144.19999999999999</c:v>
                </c:pt>
                <c:pt idx="1">
                  <c:v>153</c:v>
                </c:pt>
                <c:pt idx="2">
                  <c:v>144.19999999999999</c:v>
                </c:pt>
                <c:pt idx="3">
                  <c:v>120</c:v>
                </c:pt>
                <c:pt idx="4">
                  <c:v>87</c:v>
                </c:pt>
                <c:pt idx="5">
                  <c:v>54</c:v>
                </c:pt>
                <c:pt idx="6">
                  <c:v>29.8</c:v>
                </c:pt>
                <c:pt idx="7">
                  <c:v>21</c:v>
                </c:pt>
                <c:pt idx="8">
                  <c:v>29.8</c:v>
                </c:pt>
                <c:pt idx="9">
                  <c:v>54</c:v>
                </c:pt>
                <c:pt idx="10">
                  <c:v>87</c:v>
                </c:pt>
                <c:pt idx="11">
                  <c:v>120</c:v>
                </c:pt>
              </c:numCache>
            </c:numRef>
          </c:val>
          <c:extLst>
            <c:ext xmlns:c16="http://schemas.microsoft.com/office/drawing/2014/chart" uri="{C3380CC4-5D6E-409C-BE32-E72D297353CC}">
              <c16:uniqueId val="{00000000-339B-42AE-B5D4-FBE808F02FD6}"/>
            </c:ext>
          </c:extLst>
        </c:ser>
        <c:dLbls>
          <c:showLegendKey val="0"/>
          <c:showVal val="0"/>
          <c:showCatName val="0"/>
          <c:showSerName val="0"/>
          <c:showPercent val="0"/>
          <c:showBubbleSize val="0"/>
        </c:dLbls>
        <c:gapWidth val="150"/>
        <c:axId val="203233152"/>
        <c:axId val="229120256"/>
      </c:barChart>
      <c:catAx>
        <c:axId val="20323315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n-US"/>
          </a:p>
        </c:txPr>
        <c:crossAx val="229120256"/>
        <c:crosses val="autoZero"/>
        <c:auto val="1"/>
        <c:lblAlgn val="ctr"/>
        <c:lblOffset val="100"/>
        <c:tickLblSkip val="1"/>
        <c:tickMarkSkip val="1"/>
        <c:noMultiLvlLbl val="0"/>
      </c:catAx>
      <c:valAx>
        <c:axId val="229120256"/>
        <c:scaling>
          <c:orientation val="minMax"/>
          <c:max val="160"/>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n-US"/>
          </a:p>
        </c:txPr>
        <c:crossAx val="203233152"/>
        <c:crosses val="autoZero"/>
        <c:crossBetween val="between"/>
        <c:majorUnit val="20"/>
      </c:valAx>
      <c:spPr>
        <a:solidFill>
          <a:srgbClr val="FFFFFF"/>
        </a:solidFill>
        <a:ln w="12687">
          <a:solidFill>
            <a:srgbClr val="808080"/>
          </a:solidFill>
          <a:prstDash val="solid"/>
        </a:ln>
      </c:spPr>
    </c:plotArea>
    <c:plotVisOnly val="1"/>
    <c:dispBlanksAs val="gap"/>
    <c:showDLblsOverMax val="0"/>
  </c:chart>
  <c:spPr>
    <a:noFill/>
    <a:ln>
      <a:noFill/>
    </a:ln>
  </c:spPr>
  <c:txPr>
    <a:bodyPr/>
    <a:lstStyle/>
    <a:p>
      <a:pPr>
        <a:defRPr sz="874"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1426B-5456-4ED4-AE7B-7E9F1141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Formats2.dotx</Template>
  <TotalTime>1523</TotalTime>
  <Pages>58</Pages>
  <Words>11087</Words>
  <Characters>63198</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Chapter 6: Sinusoidal Functions</vt:lpstr>
    </vt:vector>
  </TitlesOfParts>
  <Company>Pierce College</Company>
  <LinksUpToDate>false</LinksUpToDate>
  <CharactersWithSpaces>74137</CharactersWithSpaces>
  <SharedDoc>false</SharedDoc>
  <HLinks>
    <vt:vector size="48" baseType="variant">
      <vt:variant>
        <vt:i4>1376318</vt:i4>
      </vt:variant>
      <vt:variant>
        <vt:i4>26</vt:i4>
      </vt:variant>
      <vt:variant>
        <vt:i4>0</vt:i4>
      </vt:variant>
      <vt:variant>
        <vt:i4>5</vt:i4>
      </vt:variant>
      <vt:variant>
        <vt:lpwstr/>
      </vt:variant>
      <vt:variant>
        <vt:lpwstr>_Toc298941033</vt:lpwstr>
      </vt:variant>
      <vt:variant>
        <vt:i4>1376318</vt:i4>
      </vt:variant>
      <vt:variant>
        <vt:i4>20</vt:i4>
      </vt:variant>
      <vt:variant>
        <vt:i4>0</vt:i4>
      </vt:variant>
      <vt:variant>
        <vt:i4>5</vt:i4>
      </vt:variant>
      <vt:variant>
        <vt:lpwstr/>
      </vt:variant>
      <vt:variant>
        <vt:lpwstr>_Toc298941031</vt:lpwstr>
      </vt:variant>
      <vt:variant>
        <vt:i4>1310782</vt:i4>
      </vt:variant>
      <vt:variant>
        <vt:i4>14</vt:i4>
      </vt:variant>
      <vt:variant>
        <vt:i4>0</vt:i4>
      </vt:variant>
      <vt:variant>
        <vt:i4>5</vt:i4>
      </vt:variant>
      <vt:variant>
        <vt:lpwstr/>
      </vt:variant>
      <vt:variant>
        <vt:lpwstr>_Toc298941029</vt:lpwstr>
      </vt:variant>
      <vt:variant>
        <vt:i4>1310782</vt:i4>
      </vt:variant>
      <vt:variant>
        <vt:i4>8</vt:i4>
      </vt:variant>
      <vt:variant>
        <vt:i4>0</vt:i4>
      </vt:variant>
      <vt:variant>
        <vt:i4>5</vt:i4>
      </vt:variant>
      <vt:variant>
        <vt:lpwstr/>
      </vt:variant>
      <vt:variant>
        <vt:lpwstr>_Toc298941027</vt:lpwstr>
      </vt:variant>
      <vt:variant>
        <vt:i4>1310782</vt:i4>
      </vt:variant>
      <vt:variant>
        <vt:i4>2</vt:i4>
      </vt:variant>
      <vt:variant>
        <vt:i4>0</vt:i4>
      </vt:variant>
      <vt:variant>
        <vt:i4>5</vt:i4>
      </vt:variant>
      <vt:variant>
        <vt:lpwstr/>
      </vt:variant>
      <vt:variant>
        <vt:lpwstr>_Toc298941025</vt:lpwstr>
      </vt:variant>
      <vt:variant>
        <vt:i4>6881377</vt:i4>
      </vt:variant>
      <vt:variant>
        <vt:i4>3</vt:i4>
      </vt:variant>
      <vt:variant>
        <vt:i4>0</vt:i4>
      </vt:variant>
      <vt:variant>
        <vt:i4>5</vt:i4>
      </vt:variant>
      <vt:variant>
        <vt:lpwstr>http://www.mathdemos.org/mathdemos/sinusoidapp/engine1.gif</vt:lpwstr>
      </vt:variant>
      <vt:variant>
        <vt:lpwstr/>
      </vt:variant>
      <vt:variant>
        <vt:i4>3670066</vt:i4>
      </vt:variant>
      <vt:variant>
        <vt:i4>0</vt:i4>
      </vt:variant>
      <vt:variant>
        <vt:i4>0</vt:i4>
      </vt:variant>
      <vt:variant>
        <vt:i4>5</vt:i4>
      </vt:variant>
      <vt:variant>
        <vt:lpwstr>http://www.flickr.com/photos/kitkaphotogirl/432886205/sizes/z/</vt:lpwstr>
      </vt:variant>
      <vt:variant>
        <vt:lpwstr/>
      </vt:variant>
      <vt:variant>
        <vt:i4>7536760</vt:i4>
      </vt:variant>
      <vt:variant>
        <vt:i4>-1</vt:i4>
      </vt:variant>
      <vt:variant>
        <vt:i4>1459</vt:i4>
      </vt:variant>
      <vt:variant>
        <vt:i4>1</vt:i4>
      </vt:variant>
      <vt:variant>
        <vt:lpwstr>http://www.wamap.org/filter/graph/imgs/be613ce8d2d2e5484413200951fa6a86.png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Sinusoidal Functions</dc:title>
  <dc:creator>Pierce College</dc:creator>
  <cp:lastModifiedBy> </cp:lastModifiedBy>
  <cp:revision>62</cp:revision>
  <cp:lastPrinted>2017-05-07T19:26:00Z</cp:lastPrinted>
  <dcterms:created xsi:type="dcterms:W3CDTF">2016-11-29T03:54:00Z</dcterms:created>
  <dcterms:modified xsi:type="dcterms:W3CDTF">2022-07-13T00:56:00Z</dcterms:modified>
</cp:coreProperties>
</file>